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Cs/>
          <w:color w:val="001947" w:themeColor="accent6"/>
          <w:spacing w:val="0"/>
          <w:kern w:val="2"/>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4451A4CB" w:rsidR="009D6E8A" w:rsidRPr="00274CC1" w:rsidRDefault="00C26D9D" w:rsidP="00F87871">
          <w:pPr>
            <w:pStyle w:val="Title"/>
            <w:spacing w:after="120" w:line="288" w:lineRule="auto"/>
            <w:contextualSpacing w:val="0"/>
            <w:jc w:val="both"/>
            <w:rPr>
              <w:color w:val="001947" w:themeColor="accent6"/>
              <w:sz w:val="48"/>
              <w:szCs w:val="48"/>
            </w:rPr>
          </w:pPr>
          <w:r w:rsidRPr="00C26D9D">
            <w:rPr>
              <w:rFonts w:asciiTheme="minorHAnsi" w:eastAsiaTheme="minorHAnsi" w:hAnsiTheme="minorHAnsi" w:cstheme="minorBidi"/>
              <w:bCs/>
              <w:color w:val="001947" w:themeColor="accent6"/>
              <w:spacing w:val="0"/>
              <w:kern w:val="2"/>
              <w:sz w:val="48"/>
              <w:szCs w:val="48"/>
            </w:rPr>
            <w:t>Centre Assistant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60B504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7756C151" w:rsidR="009D6E8A" w:rsidRPr="0057614B" w:rsidRDefault="00FA34DA" w:rsidP="00F87871">
            <w:pPr>
              <w:spacing w:after="120"/>
              <w:jc w:val="right"/>
              <w:rPr>
                <w:sz w:val="28"/>
                <w:szCs w:val="28"/>
              </w:rPr>
            </w:pPr>
            <w:r>
              <w:rPr>
                <w:color w:val="001947" w:themeColor="accent6"/>
                <w:sz w:val="28"/>
                <w:szCs w:val="28"/>
              </w:rPr>
              <w:t>MARCH 2022</w:t>
            </w:r>
          </w:p>
        </w:tc>
      </w:tr>
      <w:tr w:rsidR="00FA34DA" w14:paraId="3A1465F7" w14:textId="77777777" w:rsidTr="060B5042">
        <w:trPr>
          <w:trHeight w:val="385"/>
        </w:trPr>
        <w:tc>
          <w:tcPr>
            <w:tcW w:w="3152" w:type="dxa"/>
          </w:tcPr>
          <w:p w14:paraId="63249247" w14:textId="77777777" w:rsidR="00FA34DA" w:rsidRPr="00D603EF" w:rsidRDefault="00FA34DA" w:rsidP="00FA34DA">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552A7E2D" w:rsidR="00FA34DA" w:rsidRPr="00BF7FC7" w:rsidRDefault="00FA34DA" w:rsidP="00FA34DA">
            <w:pPr>
              <w:pStyle w:val="TableBodyText"/>
              <w:spacing w:after="120" w:line="240" w:lineRule="auto"/>
              <w:jc w:val="both"/>
              <w:rPr>
                <w:sz w:val="24"/>
                <w:szCs w:val="24"/>
              </w:rPr>
            </w:pPr>
            <w:r w:rsidRPr="001D3677">
              <w:rPr>
                <w:rFonts w:eastAsia="Times New Roman" w:cs="Arial"/>
                <w:bCs/>
                <w:sz w:val="24"/>
                <w:szCs w:val="24"/>
              </w:rPr>
              <w:t>Generic</w:t>
            </w:r>
          </w:p>
        </w:tc>
      </w:tr>
      <w:tr w:rsidR="00FA34DA" w14:paraId="1A71AB9A" w14:textId="77777777" w:rsidTr="060B5042">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FA34DA" w:rsidRPr="00D603EF" w:rsidRDefault="00FA34DA" w:rsidP="00FA34DA">
            <w:pPr>
              <w:pStyle w:val="TableBodyText"/>
              <w:spacing w:after="120" w:line="240" w:lineRule="auto"/>
              <w:jc w:val="both"/>
              <w:rPr>
                <w:sz w:val="24"/>
                <w:szCs w:val="24"/>
              </w:rPr>
            </w:pPr>
            <w:r w:rsidRPr="00D603EF">
              <w:rPr>
                <w:sz w:val="24"/>
                <w:szCs w:val="24"/>
              </w:rPr>
              <w:t>Portfolio</w:t>
            </w:r>
            <w:r>
              <w:rPr>
                <w:sz w:val="24"/>
                <w:szCs w:val="24"/>
              </w:rPr>
              <w:t xml:space="preserve"> </w:t>
            </w:r>
          </w:p>
        </w:tc>
        <w:sdt>
          <w:sdtPr>
            <w:rPr>
              <w:sz w:val="24"/>
              <w:szCs w:val="24"/>
            </w:rPr>
            <w:id w:val="-1794978893"/>
            <w:placeholder>
              <w:docPart w:val="FFA97D47C46F4189B57E4DA7FFF8AF26"/>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Content>
            <w:tc>
              <w:tcPr>
                <w:tcW w:w="6540" w:type="dxa"/>
                <w:gridSpan w:val="2"/>
              </w:tcPr>
              <w:p w14:paraId="65CD9247" w14:textId="1C91E1AB" w:rsidR="00FA34DA" w:rsidRPr="00BF7FC7" w:rsidRDefault="00FA34DA" w:rsidP="00FA34DA">
                <w:pPr>
                  <w:pStyle w:val="TableBodyText"/>
                  <w:spacing w:after="120" w:line="240" w:lineRule="auto"/>
                  <w:jc w:val="both"/>
                  <w:rPr>
                    <w:sz w:val="24"/>
                    <w:szCs w:val="24"/>
                  </w:rPr>
                </w:pPr>
                <w:r w:rsidRPr="001D3677">
                  <w:rPr>
                    <w:sz w:val="24"/>
                    <w:szCs w:val="24"/>
                  </w:rPr>
                  <w:t>Schools and Early Years</w:t>
                </w:r>
              </w:p>
            </w:tc>
          </w:sdtContent>
        </w:sdt>
      </w:tr>
      <w:tr w:rsidR="00FA34DA" w14:paraId="1DF7D318" w14:textId="77777777" w:rsidTr="060B5042">
        <w:trPr>
          <w:trHeight w:val="385"/>
        </w:trPr>
        <w:tc>
          <w:tcPr>
            <w:tcW w:w="3152" w:type="dxa"/>
          </w:tcPr>
          <w:p w14:paraId="15D0E573" w14:textId="77777777" w:rsidR="00FA34DA" w:rsidRPr="00D603EF" w:rsidRDefault="00FA34DA" w:rsidP="00FA34DA">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16C66A5D" w:rsidR="00FA34DA" w:rsidRPr="00BF7FC7" w:rsidRDefault="00FA34DA" w:rsidP="00FA34DA">
            <w:pPr>
              <w:pStyle w:val="TableBodyText"/>
              <w:spacing w:after="120" w:line="240" w:lineRule="auto"/>
              <w:jc w:val="both"/>
              <w:rPr>
                <w:sz w:val="24"/>
                <w:szCs w:val="24"/>
              </w:rPr>
            </w:pPr>
            <w:r w:rsidRPr="001D3677">
              <w:rPr>
                <w:rFonts w:eastAsia="Times New Roman" w:cs="Arial"/>
                <w:bCs/>
                <w:sz w:val="24"/>
                <w:szCs w:val="24"/>
              </w:rPr>
              <w:t>Child and Family Learning Centres</w:t>
            </w:r>
          </w:p>
        </w:tc>
      </w:tr>
      <w:tr w:rsidR="00FA34DA" w14:paraId="552F3134" w14:textId="77777777" w:rsidTr="060B5042">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FA34DA" w:rsidRPr="00D603EF" w:rsidRDefault="00FA34DA" w:rsidP="00FA34DA">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5C82A731" w:rsidR="00FA34DA" w:rsidRPr="00BF7FC7" w:rsidRDefault="00FA34DA" w:rsidP="00FA34DA">
            <w:pPr>
              <w:pStyle w:val="TableBodyText"/>
              <w:spacing w:after="120" w:line="240" w:lineRule="auto"/>
              <w:jc w:val="both"/>
              <w:rPr>
                <w:sz w:val="24"/>
                <w:szCs w:val="24"/>
              </w:rPr>
            </w:pPr>
            <w:r w:rsidRPr="001D3677">
              <w:rPr>
                <w:rFonts w:eastAsia="Times New Roman" w:cs="Arial"/>
                <w:bCs/>
                <w:sz w:val="24"/>
                <w:szCs w:val="24"/>
              </w:rPr>
              <w:t>Specified Child and Family Learning Centre</w:t>
            </w:r>
          </w:p>
        </w:tc>
      </w:tr>
      <w:tr w:rsidR="00FA34DA" w14:paraId="5BAB22F9" w14:textId="77777777" w:rsidTr="060B5042">
        <w:trPr>
          <w:trHeight w:val="362"/>
        </w:trPr>
        <w:tc>
          <w:tcPr>
            <w:tcW w:w="3152" w:type="dxa"/>
          </w:tcPr>
          <w:p w14:paraId="0E7F86CA" w14:textId="77777777" w:rsidR="00FA34DA" w:rsidRPr="00D603EF" w:rsidRDefault="00FA34DA" w:rsidP="00FA34DA">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22846709" w:rsidR="00FA34DA" w:rsidRPr="00BF7FC7" w:rsidRDefault="00FA34DA" w:rsidP="00FA34DA">
            <w:pPr>
              <w:pStyle w:val="TableBodyText"/>
              <w:spacing w:after="120" w:line="240" w:lineRule="auto"/>
              <w:jc w:val="both"/>
              <w:rPr>
                <w:sz w:val="24"/>
                <w:szCs w:val="24"/>
              </w:rPr>
            </w:pPr>
            <w:r w:rsidRPr="001D3677">
              <w:rPr>
                <w:rFonts w:eastAsia="Times New Roman" w:cs="Arial"/>
                <w:bCs/>
                <w:sz w:val="24"/>
                <w:szCs w:val="24"/>
              </w:rPr>
              <w:t>Centre Leader</w:t>
            </w:r>
          </w:p>
        </w:tc>
      </w:tr>
      <w:tr w:rsidR="00FA34DA" w14:paraId="3A6512C7" w14:textId="77777777" w:rsidTr="060B5042">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1EE4F1E" w14:textId="633F0324" w:rsidR="00FA34DA" w:rsidRPr="00D603EF" w:rsidRDefault="00FA34DA" w:rsidP="00FA34DA">
            <w:pPr>
              <w:pStyle w:val="TableBodyText"/>
              <w:spacing w:after="120" w:line="240" w:lineRule="auto"/>
              <w:jc w:val="both"/>
              <w:rPr>
                <w:sz w:val="24"/>
                <w:szCs w:val="24"/>
              </w:rPr>
            </w:pPr>
            <w:r>
              <w:rPr>
                <w:sz w:val="24"/>
                <w:szCs w:val="24"/>
              </w:rPr>
              <w:t>Agreement</w:t>
            </w:r>
          </w:p>
        </w:tc>
        <w:tc>
          <w:tcPr>
            <w:tcW w:w="6540" w:type="dxa"/>
            <w:gridSpan w:val="2"/>
          </w:tcPr>
          <w:sdt>
            <w:sdtPr>
              <w:rPr>
                <w:rFonts w:eastAsia="Times New Roman" w:cs="Arial"/>
                <w:bCs/>
                <w:sz w:val="24"/>
                <w:szCs w:val="24"/>
              </w:rPr>
              <w:id w:val="1977405192"/>
              <w:placeholder>
                <w:docPart w:val="5103D04F22E74D50B381FCEB9FF55F10"/>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3E5E1554" w14:textId="6FFB4E70" w:rsidR="00FA34DA" w:rsidRDefault="00FA34DA" w:rsidP="00FA34DA">
                <w:pPr>
                  <w:pStyle w:val="TableBodyText"/>
                  <w:spacing w:after="120" w:line="240" w:lineRule="auto"/>
                  <w:jc w:val="both"/>
                  <w:rPr>
                    <w:rFonts w:eastAsia="Times New Roman" w:cs="Arial"/>
                    <w:bCs/>
                    <w:color w:val="ED7D31"/>
                    <w:sz w:val="24"/>
                    <w:szCs w:val="24"/>
                  </w:rPr>
                </w:pPr>
                <w:r w:rsidRPr="001D3677">
                  <w:rPr>
                    <w:rFonts w:eastAsia="Times New Roman" w:cs="Arial"/>
                    <w:bCs/>
                    <w:sz w:val="24"/>
                    <w:szCs w:val="24"/>
                  </w:rPr>
                  <w:t>Tasmanian State Service Award</w:t>
                </w:r>
              </w:p>
            </w:sdtContent>
          </w:sdt>
        </w:tc>
      </w:tr>
      <w:tr w:rsidR="00FA34DA" w14:paraId="01225039" w14:textId="77777777" w:rsidTr="060B5042">
        <w:trPr>
          <w:trHeight w:val="362"/>
        </w:trPr>
        <w:tc>
          <w:tcPr>
            <w:tcW w:w="3152" w:type="dxa"/>
          </w:tcPr>
          <w:p w14:paraId="569AFEE9" w14:textId="77777777" w:rsidR="00FA34DA" w:rsidRPr="00D603EF" w:rsidRDefault="00FA34DA" w:rsidP="00FA34DA">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137D26DA" w:rsidR="00FA34DA" w:rsidRPr="00BF7FC7" w:rsidRDefault="001F3CC3" w:rsidP="00FA34DA">
            <w:pPr>
              <w:pStyle w:val="TableBodyText"/>
              <w:spacing w:after="120" w:line="240" w:lineRule="auto"/>
              <w:jc w:val="both"/>
              <w:rPr>
                <w:sz w:val="24"/>
                <w:szCs w:val="24"/>
              </w:rPr>
            </w:pPr>
            <w:r w:rsidRPr="001D3677">
              <w:rPr>
                <w:rFonts w:eastAsia="Times New Roman" w:cs="Arial"/>
                <w:bCs/>
                <w:sz w:val="24"/>
                <w:szCs w:val="24"/>
              </w:rPr>
              <w:t>General Stream Band 2</w:t>
            </w:r>
          </w:p>
        </w:tc>
      </w:tr>
      <w:tr w:rsidR="00FA34DA" w14:paraId="1938CD62" w14:textId="77777777" w:rsidTr="00FA34DA">
        <w:trPr>
          <w:cnfStyle w:val="000000010000" w:firstRow="0" w:lastRow="0" w:firstColumn="0" w:lastColumn="0" w:oddVBand="0" w:evenVBand="0" w:oddHBand="0" w:evenHBand="1" w:firstRowFirstColumn="0" w:firstRowLastColumn="0" w:lastRowFirstColumn="0" w:lastRowLastColumn="0"/>
          <w:trHeight w:val="475"/>
        </w:trPr>
        <w:tc>
          <w:tcPr>
            <w:tcW w:w="3152" w:type="dxa"/>
          </w:tcPr>
          <w:p w14:paraId="1C6C5694" w14:textId="77777777" w:rsidR="00FA34DA" w:rsidRPr="00D603EF" w:rsidRDefault="00FA34DA" w:rsidP="00FA34DA">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1B760209" w14:textId="4A114F77" w:rsidR="00FA34DA" w:rsidRPr="00BF7FC7" w:rsidRDefault="001F3CC3" w:rsidP="00FA34DA">
            <w:pPr>
              <w:spacing w:after="120" w:line="240" w:lineRule="auto"/>
              <w:jc w:val="both"/>
              <w:rPr>
                <w:rFonts w:eastAsia="Times New Roman" w:cs="Arial"/>
                <w:color w:val="ED7D31"/>
                <w:sz w:val="24"/>
                <w:szCs w:val="24"/>
              </w:rPr>
            </w:pPr>
            <w:sdt>
              <w:sdtPr>
                <w:rPr>
                  <w:rStyle w:val="PlaceholderText"/>
                  <w:color w:val="auto"/>
                  <w:sz w:val="24"/>
                  <w:szCs w:val="24"/>
                </w:rPr>
                <w:id w:val="1530219197"/>
                <w:placeholder>
                  <w:docPart w:val="B922471B3A5D4AAFB161EFD9AB429C8D"/>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Content>
                <w:r>
                  <w:rPr>
                    <w:rStyle w:val="PlaceholderText"/>
                    <w:color w:val="auto"/>
                    <w:sz w:val="24"/>
                    <w:szCs w:val="24"/>
                  </w:rPr>
                  <w:t>Permanent/Fixed-term, Full-time/Part-time</w:t>
                </w:r>
              </w:sdtContent>
            </w:sdt>
            <w:r>
              <w:rPr>
                <w:rStyle w:val="PlaceholderText"/>
                <w:color w:val="auto"/>
                <w:sz w:val="24"/>
                <w:szCs w:val="24"/>
              </w:rPr>
              <w:t xml:space="preserve">, up to 73.5 hours per </w:t>
            </w:r>
            <w:r w:rsidRPr="001D3677">
              <w:rPr>
                <w:rStyle w:val="PlaceholderText"/>
                <w:color w:val="auto"/>
                <w:sz w:val="24"/>
                <w:szCs w:val="24"/>
              </w:rPr>
              <w:t>fortnight</w:t>
            </w:r>
            <w:r w:rsidRPr="001D3677">
              <w:rPr>
                <w:rFonts w:eastAsia="Times New Roman" w:cs="Arial"/>
                <w:sz w:val="24"/>
                <w:szCs w:val="24"/>
              </w:rPr>
              <w:t>, 52 weeks per year including 4 weeks annual leave.</w:t>
            </w:r>
          </w:p>
        </w:tc>
      </w:tr>
      <w:tr w:rsidR="00FA34DA" w14:paraId="154E0BB6" w14:textId="77777777" w:rsidTr="060B5042">
        <w:trPr>
          <w:trHeight w:val="362"/>
        </w:trPr>
        <w:tc>
          <w:tcPr>
            <w:tcW w:w="3152" w:type="dxa"/>
          </w:tcPr>
          <w:p w14:paraId="332BDA9E" w14:textId="77777777" w:rsidR="00FA34DA" w:rsidRPr="00D603EF" w:rsidRDefault="00FA34DA" w:rsidP="00FA34DA">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3DC29A13" w:rsidR="00FA34DA" w:rsidRPr="00BF7FC7" w:rsidRDefault="001F3CC3" w:rsidP="00FA34DA">
            <w:pPr>
              <w:pStyle w:val="TableBodyText"/>
              <w:spacing w:after="120" w:line="240" w:lineRule="auto"/>
              <w:jc w:val="both"/>
              <w:rPr>
                <w:sz w:val="24"/>
                <w:szCs w:val="24"/>
              </w:rPr>
            </w:pPr>
            <w:r>
              <w:rPr>
                <w:rFonts w:eastAsia="Times New Roman" w:cs="Arial"/>
                <w:bCs/>
                <w:sz w:val="24"/>
                <w:szCs w:val="24"/>
              </w:rPr>
              <w:t>Statewide</w:t>
            </w:r>
          </w:p>
        </w:tc>
      </w:tr>
    </w:tbl>
    <w:p w14:paraId="386F530F" w14:textId="77777777" w:rsidR="00D2771F" w:rsidRDefault="00D2771F" w:rsidP="00F87871">
      <w:pPr>
        <w:pStyle w:val="Heading2"/>
        <w:spacing w:line="288" w:lineRule="auto"/>
        <w:jc w:val="both"/>
      </w:pPr>
      <w:r>
        <w:t>Context</w:t>
      </w:r>
    </w:p>
    <w:p w14:paraId="5C1454F4" w14:textId="77777777" w:rsidR="0062535B" w:rsidRPr="00E93296" w:rsidRDefault="0062535B" w:rsidP="0062535B">
      <w:pPr>
        <w:jc w:val="both"/>
        <w:rPr>
          <w:rFonts w:eastAsia="Times New Roman"/>
          <w:sz w:val="24"/>
          <w:szCs w:val="24"/>
        </w:rPr>
      </w:pPr>
      <w:r w:rsidRPr="00E93296">
        <w:rPr>
          <w:rFonts w:eastAsia="Times New Roman"/>
          <w:sz w:val="24"/>
          <w:szCs w:val="24"/>
        </w:rPr>
        <w:t>Child and Family Learning Centres (CFLCs) are for children, and their families, from pregnancy to five years. The purpose of CFLCs is to improve the health and wellbeing, education and care of Tasmania’s very young children by supporting parents and enhancing accessibility of services in the local community.</w:t>
      </w:r>
    </w:p>
    <w:p w14:paraId="195DEF8A" w14:textId="77777777" w:rsidR="009D6E8A" w:rsidRPr="00190B67" w:rsidRDefault="009D6E8A" w:rsidP="00F87871">
      <w:pPr>
        <w:pStyle w:val="Heading2"/>
        <w:spacing w:line="288" w:lineRule="auto"/>
        <w:jc w:val="both"/>
      </w:pPr>
      <w:r w:rsidRPr="00190B67">
        <w:t>Primary Purpose</w:t>
      </w:r>
    </w:p>
    <w:p w14:paraId="5B87831E" w14:textId="77777777" w:rsidR="00F61B3E" w:rsidRPr="00E93296" w:rsidRDefault="00F61B3E" w:rsidP="00F61B3E">
      <w:pPr>
        <w:jc w:val="both"/>
        <w:rPr>
          <w:rFonts w:eastAsia="Times New Roman" w:cs="Arial"/>
          <w:sz w:val="24"/>
          <w:szCs w:val="24"/>
        </w:rPr>
      </w:pPr>
      <w:r w:rsidRPr="00E93296">
        <w:rPr>
          <w:rFonts w:eastAsia="Times New Roman" w:cs="Arial"/>
          <w:sz w:val="24"/>
          <w:szCs w:val="24"/>
        </w:rPr>
        <w:t xml:space="preserve">Provide operation and administrative assistance to the Child and Family Learning Centre (CFLC) team to improve access, participation and engagement of children and their families with a range of integrated CFLC programs and services. </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209CF1A3" w14:textId="77777777" w:rsidR="00D71204" w:rsidRPr="00D129F0" w:rsidRDefault="00D71204" w:rsidP="00D71204">
      <w:pPr>
        <w:rPr>
          <w:rFonts w:eastAsia="Times New Roman"/>
          <w:sz w:val="24"/>
          <w:szCs w:val="20"/>
        </w:rPr>
      </w:pPr>
      <w:bookmarkStart w:id="1" w:name="_Hlk127543251"/>
      <w:r w:rsidRPr="00D129F0">
        <w:rPr>
          <w:rFonts w:eastAsia="Times New Roman"/>
          <w:sz w:val="24"/>
          <w:szCs w:val="20"/>
        </w:rPr>
        <w:t xml:space="preserve">Responsible for liaising with families and service providers and the efficient completion of tasks, under the direction of the Centre Leader (or other person as designated). May assist staff in supporting the physical and emotional wellbeing of children and their families. </w:t>
      </w:r>
      <w:r w:rsidRPr="00D129F0">
        <w:rPr>
          <w:rFonts w:eastAsia="Times New Roman"/>
          <w:sz w:val="24"/>
          <w:szCs w:val="20"/>
        </w:rPr>
        <w:lastRenderedPageBreak/>
        <w:t>General supervision of day-to-day work is provided, with closer direction and guidance for specific or new tasks.</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58240"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8E0492"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A797E69" w14:textId="77777777" w:rsidR="00213E61" w:rsidRPr="00A24D9A" w:rsidRDefault="00213E61" w:rsidP="00213E6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Assist the CFLC team with a range of routine tasks to improve child and family engagement, participation and access to CFLCs and support services. These may include, but are not limited to:</w:t>
      </w:r>
    </w:p>
    <w:p w14:paraId="21F381C0" w14:textId="77777777" w:rsidR="00213E61" w:rsidRPr="00A24D9A" w:rsidRDefault="00213E61" w:rsidP="00213E6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 xml:space="preserve">liaising with families and service providers to support the delivery of high-quality integrated services </w:t>
      </w:r>
    </w:p>
    <w:p w14:paraId="15C5631E" w14:textId="77777777" w:rsidR="00213E61" w:rsidRPr="00A24D9A" w:rsidRDefault="00213E61" w:rsidP="00213E6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scheduling activities and setting up safe, welcoming and accessible play spaces and learning environments</w:t>
      </w:r>
    </w:p>
    <w:p w14:paraId="50782A7F" w14:textId="77777777" w:rsidR="00213E61" w:rsidRPr="00A24D9A" w:rsidRDefault="00213E61" w:rsidP="00213E6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providing core support for early learning and adult learning sessions, including child supervision</w:t>
      </w:r>
    </w:p>
    <w:p w14:paraId="2D03379C" w14:textId="77777777" w:rsidR="00213E61" w:rsidRPr="00A24D9A" w:rsidRDefault="00213E61" w:rsidP="00213E6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assisting with transport (as required) to increase child and family participation in scheduled activities.</w:t>
      </w:r>
    </w:p>
    <w:p w14:paraId="6F791D9B" w14:textId="77777777" w:rsidR="00213E61" w:rsidRPr="00A24D9A" w:rsidRDefault="00213E61" w:rsidP="00213E6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Build positive relationships to guide, assist and support children and families to access a range of integrated Early Years services.</w:t>
      </w:r>
    </w:p>
    <w:p w14:paraId="1471BD85" w14:textId="77777777" w:rsidR="00213E61" w:rsidRPr="00A24D9A" w:rsidRDefault="00213E61" w:rsidP="00213E6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Provide administrative assistance to the team, including but not limited to word processing, basic data processing, laminating, photocopying and printing.</w:t>
      </w:r>
    </w:p>
    <w:p w14:paraId="6A8054AE" w14:textId="521BF9E0" w:rsidR="00213E61" w:rsidRPr="00A24D9A" w:rsidRDefault="00213E61" w:rsidP="00213E6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 xml:space="preserve">Prepare (as directed) teaching and learning </w:t>
      </w:r>
      <w:r w:rsidR="001F3CC3" w:rsidRPr="00A24D9A">
        <w:rPr>
          <w:sz w:val="24"/>
          <w:szCs w:val="24"/>
        </w:rPr>
        <w:t>materials, and</w:t>
      </w:r>
      <w:r w:rsidRPr="00A24D9A">
        <w:rPr>
          <w:sz w:val="24"/>
          <w:szCs w:val="24"/>
        </w:rPr>
        <w:t xml:space="preserve"> support the delivery of individual and group educational programs.</w:t>
      </w:r>
    </w:p>
    <w:p w14:paraId="583D8E59" w14:textId="77777777" w:rsidR="00213E61" w:rsidRPr="00A24D9A" w:rsidRDefault="00213E61" w:rsidP="00213E6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Maintain high standards of hygiene in the handling, preparation, serving and storage of food.</w:t>
      </w:r>
    </w:p>
    <w:p w14:paraId="4C8ABED4" w14:textId="77777777" w:rsidR="00213E61" w:rsidRPr="00A24D9A" w:rsidRDefault="00213E61" w:rsidP="00213E6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24D9A">
        <w:rPr>
          <w:sz w:val="24"/>
          <w:szCs w:val="24"/>
        </w:rPr>
        <w:t>Maintain stores and equipment and ensure appropriate standards of cleaning are adhered to for kitchen and play equipment.</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lastRenderedPageBreak/>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8241"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87F89A"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25179E2" w14:textId="77777777" w:rsidR="00C95401" w:rsidRPr="004B6411" w:rsidRDefault="00C95401" w:rsidP="00C9540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B6411">
        <w:rPr>
          <w:sz w:val="24"/>
          <w:szCs w:val="24"/>
        </w:rPr>
        <w:t>Proven effective communication and interpersonal skills with both adults and children.</w:t>
      </w:r>
    </w:p>
    <w:p w14:paraId="3ABDD999" w14:textId="77777777" w:rsidR="00C95401" w:rsidRPr="004B6411" w:rsidRDefault="00C95401" w:rsidP="00C9540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B6411">
        <w:rPr>
          <w:sz w:val="24"/>
          <w:szCs w:val="24"/>
        </w:rPr>
        <w:t>Proven capacity to work as part of a team and be adaptable and flexible.</w:t>
      </w:r>
    </w:p>
    <w:p w14:paraId="20519E39" w14:textId="77777777" w:rsidR="00C95401" w:rsidRPr="004B6411" w:rsidRDefault="00C95401" w:rsidP="00C9540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B6411">
        <w:rPr>
          <w:sz w:val="24"/>
          <w:szCs w:val="24"/>
        </w:rPr>
        <w:t>Proven administrative and organisational skills and a capacity to act independently within established guidelines, using initiative, discretion and sound judgement.</w:t>
      </w:r>
    </w:p>
    <w:p w14:paraId="762FA9CD" w14:textId="77777777" w:rsidR="00C95401" w:rsidRPr="004B6411" w:rsidRDefault="00C95401" w:rsidP="00C9540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B6411">
        <w:rPr>
          <w:sz w:val="24"/>
          <w:szCs w:val="24"/>
        </w:rPr>
        <w:t>A good standard of numeracy and literacy, including digital literacy, with personal skills of accuracy, precision and creativity.</w:t>
      </w:r>
    </w:p>
    <w:p w14:paraId="1D92070D" w14:textId="77777777" w:rsidR="00C95401" w:rsidRPr="004B6411" w:rsidRDefault="00C95401" w:rsidP="00C9540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B6411">
        <w:rPr>
          <w:sz w:val="24"/>
          <w:szCs w:val="24"/>
        </w:rPr>
        <w:t>Knowledge, or the ability to acquire knowledge, of the Early Years Learning Framework.</w:t>
      </w:r>
    </w:p>
    <w:p w14:paraId="06252EA8" w14:textId="77777777" w:rsidR="00C95401" w:rsidRPr="001D3677" w:rsidRDefault="00C95401" w:rsidP="00C9540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4B6411">
        <w:rPr>
          <w:sz w:val="24"/>
          <w:szCs w:val="24"/>
        </w:rPr>
        <w:t>An understanding of general health and safety requirements.</w:t>
      </w:r>
    </w:p>
    <w:p w14:paraId="5B7B8798" w14:textId="77777777" w:rsidR="00C95401" w:rsidRPr="00B732A4" w:rsidRDefault="00C95401" w:rsidP="00C9540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Pr="009C0CF5">
        <w:rPr>
          <w:sz w:val="24"/>
          <w:szCs w:val="24"/>
        </w:rPr>
        <w:t xml:space="preserve">commit to the Department’s values, with the </w:t>
      </w:r>
      <w:r>
        <w:rPr>
          <w:sz w:val="24"/>
          <w:szCs w:val="24"/>
        </w:rPr>
        <w:t xml:space="preserve">ability </w:t>
      </w:r>
      <w:r w:rsidRPr="009C0CF5">
        <w:rPr>
          <w:sz w:val="24"/>
          <w:szCs w:val="24"/>
        </w:rPr>
        <w:t>to apply the</w:t>
      </w:r>
      <w:r>
        <w:rPr>
          <w:sz w:val="24"/>
          <w:szCs w:val="24"/>
        </w:rPr>
        <w:t xml:space="preserve">m </w:t>
      </w:r>
      <w:r w:rsidRPr="009C0CF5">
        <w:rPr>
          <w:sz w:val="24"/>
          <w:szCs w:val="24"/>
        </w:rPr>
        <w:t xml:space="preserve">through </w:t>
      </w:r>
      <w:r>
        <w:rPr>
          <w:sz w:val="24"/>
          <w:szCs w:val="24"/>
        </w:rPr>
        <w:t xml:space="preserve">individual </w:t>
      </w:r>
      <w:r w:rsidRPr="009C0CF5">
        <w:rPr>
          <w:sz w:val="24"/>
          <w:szCs w:val="24"/>
        </w:rPr>
        <w:t>behaviours and actions.</w:t>
      </w:r>
      <w:r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0FDC97FB" w14:textId="2762B5F9" w:rsidR="00D2771F" w:rsidRPr="00C95401" w:rsidRDefault="00D2771F" w:rsidP="00C95401">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03DD7303" w14:textId="36D8EBE9" w:rsidR="00D2771F" w:rsidRPr="00C13D8F" w:rsidRDefault="001B7D37" w:rsidP="001B7D37">
            <w:pPr>
              <w:pStyle w:val="ListParagraph"/>
              <w:numPr>
                <w:ilvl w:val="0"/>
                <w:numId w:val="34"/>
              </w:numPr>
              <w:tabs>
                <w:tab w:val="clear" w:pos="227"/>
                <w:tab w:val="clear" w:pos="454"/>
                <w:tab w:val="clear" w:pos="680"/>
                <w:tab w:val="left" w:pos="287"/>
              </w:tabs>
              <w:spacing w:before="120" w:after="120" w:line="288" w:lineRule="auto"/>
              <w:ind w:left="287"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1D3677">
              <w:rPr>
                <w:rFonts w:eastAsia="Times New Roman"/>
                <w:sz w:val="24"/>
                <w:szCs w:val="24"/>
              </w:rPr>
              <w:t>Tertiary qualifications and/or experience in child care, community service, health and/or education support</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ultimate goal is to work together to ensure that every child and young person in Tasmania is </w:t>
      </w:r>
      <w:r w:rsidRPr="00CA664C">
        <w:rPr>
          <w:sz w:val="24"/>
          <w:szCs w:val="24"/>
        </w:rPr>
        <w:lastRenderedPageBreak/>
        <w:t>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trPr>
          <w:trHeight w:val="70"/>
          <w:tblHeader/>
        </w:trPr>
        <w:tc>
          <w:tcPr>
            <w:tcW w:w="9026" w:type="dxa"/>
          </w:tcPr>
          <w:p w14:paraId="24D674CE" w14:textId="77777777" w:rsidR="00855690" w:rsidRDefault="00855690" w:rsidP="00855690">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Pr="00D720EC">
              <w:rPr>
                <w:rFonts w:cs="Arial"/>
              </w:rPr>
              <w:t>9</w:t>
            </w:r>
            <w:r>
              <w:rPr>
                <w:rFonts w:cs="Arial"/>
              </w:rPr>
              <w:t>64915</w:t>
            </w:r>
            <w:r w:rsidRPr="00D720EC">
              <w:rPr>
                <w:rFonts w:cs="Arial"/>
              </w:rPr>
              <w:t xml:space="preserve"> – </w:t>
            </w:r>
            <w:r>
              <w:rPr>
                <w:rFonts w:cs="Arial"/>
              </w:rPr>
              <w:t xml:space="preserve">Manager Vacancy and Staffing </w:t>
            </w:r>
            <w:proofErr w:type="spellStart"/>
            <w:r>
              <w:rPr>
                <w:rFonts w:cs="Arial"/>
              </w:rPr>
              <w:t>Servcies</w:t>
            </w:r>
            <w:proofErr w:type="spellEnd"/>
            <w:r>
              <w:rPr>
                <w:rFonts w:cs="Arial"/>
              </w:rPr>
              <w:t xml:space="preserve"> – January 2016</w:t>
            </w:r>
          </w:p>
          <w:p w14:paraId="524BCAFE" w14:textId="77777777" w:rsidR="00855690" w:rsidRPr="00D720EC" w:rsidRDefault="00855690" w:rsidP="00855690">
            <w:pPr>
              <w:tabs>
                <w:tab w:val="left" w:pos="180"/>
              </w:tabs>
              <w:rPr>
                <w:rFonts w:cs="Arial"/>
              </w:rPr>
            </w:pPr>
            <w:r w:rsidRPr="00D720EC">
              <w:rPr>
                <w:rFonts w:cs="Arial"/>
              </w:rPr>
              <w:t xml:space="preserve">Request: </w:t>
            </w:r>
          </w:p>
          <w:p w14:paraId="76762638" w14:textId="40B7490A" w:rsidR="00D2771F" w:rsidRPr="00E15432" w:rsidRDefault="00855690" w:rsidP="00855690">
            <w:pPr>
              <w:tabs>
                <w:tab w:val="left" w:pos="180"/>
              </w:tabs>
              <w:spacing w:after="120" w:line="288" w:lineRule="auto"/>
              <w:jc w:val="both"/>
              <w:rPr>
                <w:rFonts w:cs="Arial"/>
              </w:rPr>
            </w:pPr>
            <w:r w:rsidRPr="00D720EC">
              <w:rPr>
                <w:rFonts w:cs="Arial"/>
              </w:rPr>
              <w:t xml:space="preserve">Date Duties and Selection Criteria Last Reviewed:  </w:t>
            </w:r>
            <w:r>
              <w:rPr>
                <w:rFonts w:cs="Arial"/>
              </w:rPr>
              <w:t>03/2022 RG</w:t>
            </w:r>
          </w:p>
        </w:tc>
      </w:tr>
      <w:bookmarkEnd w:id="4"/>
    </w:tbl>
    <w:p w14:paraId="353ABA7D" w14:textId="77777777" w:rsidR="00BF7FC7" w:rsidRPr="00BF7FC7" w:rsidRDefault="00BF7FC7" w:rsidP="00F87871">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5DFF" w14:textId="77777777" w:rsidR="009716E2" w:rsidRDefault="009716E2" w:rsidP="0021185D">
      <w:pPr>
        <w:spacing w:after="0" w:line="240" w:lineRule="auto"/>
      </w:pPr>
      <w:r>
        <w:separator/>
      </w:r>
    </w:p>
    <w:p w14:paraId="61B5C398" w14:textId="77777777" w:rsidR="009716E2" w:rsidRDefault="009716E2"/>
  </w:endnote>
  <w:endnote w:type="continuationSeparator" w:id="0">
    <w:p w14:paraId="2AE09797" w14:textId="77777777" w:rsidR="009716E2" w:rsidRDefault="009716E2" w:rsidP="0021185D">
      <w:pPr>
        <w:spacing w:after="0" w:line="240" w:lineRule="auto"/>
      </w:pPr>
      <w:r>
        <w:continuationSeparator/>
      </w:r>
    </w:p>
    <w:p w14:paraId="05244FC7" w14:textId="77777777" w:rsidR="009716E2" w:rsidRDefault="00971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222FB" w14:textId="77777777" w:rsidR="009716E2" w:rsidRDefault="009716E2" w:rsidP="0021185D">
      <w:pPr>
        <w:spacing w:after="0" w:line="240" w:lineRule="auto"/>
      </w:pPr>
      <w:r>
        <w:separator/>
      </w:r>
    </w:p>
    <w:p w14:paraId="0C14AB0A" w14:textId="77777777" w:rsidR="009716E2" w:rsidRDefault="009716E2"/>
  </w:footnote>
  <w:footnote w:type="continuationSeparator" w:id="0">
    <w:p w14:paraId="5C846204" w14:textId="77777777" w:rsidR="009716E2" w:rsidRDefault="009716E2" w:rsidP="0021185D">
      <w:pPr>
        <w:spacing w:after="0" w:line="240" w:lineRule="auto"/>
      </w:pPr>
      <w:r>
        <w:continuationSeparator/>
      </w:r>
    </w:p>
    <w:p w14:paraId="5DB129EA" w14:textId="77777777" w:rsidR="009716E2" w:rsidRDefault="009716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741773"/>
    <w:multiLevelType w:val="hybridMultilevel"/>
    <w:tmpl w:val="19F41BA0"/>
    <w:lvl w:ilvl="0" w:tplc="FFFFFFFF">
      <w:start w:val="1"/>
      <w:numFmt w:val="bullet"/>
      <w:lvlText w:val=""/>
      <w:lvlJc w:val="left"/>
      <w:pPr>
        <w:ind w:left="720" w:hanging="360"/>
      </w:pPr>
      <w:rPr>
        <w:rFonts w:ascii="Symbol" w:hAnsi="Symbol" w:hint="default"/>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7"/>
  </w:num>
  <w:num w:numId="5" w16cid:durableId="1314144844">
    <w:abstractNumId w:val="13"/>
  </w:num>
  <w:num w:numId="6" w16cid:durableId="1346397344">
    <w:abstractNumId w:val="15"/>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1"/>
  </w:num>
  <w:num w:numId="12" w16cid:durableId="680619599">
    <w:abstractNumId w:val="19"/>
  </w:num>
  <w:num w:numId="13" w16cid:durableId="2100369805">
    <w:abstractNumId w:val="27"/>
  </w:num>
  <w:num w:numId="14" w16cid:durableId="1671323240">
    <w:abstractNumId w:val="4"/>
  </w:num>
  <w:num w:numId="15" w16cid:durableId="1858543762">
    <w:abstractNumId w:val="16"/>
  </w:num>
  <w:num w:numId="16" w16cid:durableId="57754739">
    <w:abstractNumId w:val="21"/>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10"/>
  </w:num>
  <w:num w:numId="33" w16cid:durableId="457382409">
    <w:abstractNumId w:val="8"/>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17174990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75F1C"/>
    <w:rsid w:val="00083CA6"/>
    <w:rsid w:val="00083EED"/>
    <w:rsid w:val="000A6D2A"/>
    <w:rsid w:val="000B12D1"/>
    <w:rsid w:val="000B1E4D"/>
    <w:rsid w:val="000E161A"/>
    <w:rsid w:val="000F44F6"/>
    <w:rsid w:val="00117D4C"/>
    <w:rsid w:val="001305A1"/>
    <w:rsid w:val="00133A95"/>
    <w:rsid w:val="00145063"/>
    <w:rsid w:val="001543EA"/>
    <w:rsid w:val="0016296A"/>
    <w:rsid w:val="00163800"/>
    <w:rsid w:val="00167EA1"/>
    <w:rsid w:val="0017164A"/>
    <w:rsid w:val="001733FD"/>
    <w:rsid w:val="0019596D"/>
    <w:rsid w:val="001A3B3F"/>
    <w:rsid w:val="001A4CB2"/>
    <w:rsid w:val="001B7D37"/>
    <w:rsid w:val="001C1052"/>
    <w:rsid w:val="001D5377"/>
    <w:rsid w:val="001E7F11"/>
    <w:rsid w:val="001F3CC3"/>
    <w:rsid w:val="00200C4A"/>
    <w:rsid w:val="0021185D"/>
    <w:rsid w:val="00213E61"/>
    <w:rsid w:val="00216D6E"/>
    <w:rsid w:val="002229B6"/>
    <w:rsid w:val="002550C7"/>
    <w:rsid w:val="00256B79"/>
    <w:rsid w:val="00264614"/>
    <w:rsid w:val="0027130E"/>
    <w:rsid w:val="00274CC1"/>
    <w:rsid w:val="00280ED9"/>
    <w:rsid w:val="00281661"/>
    <w:rsid w:val="00281CE6"/>
    <w:rsid w:val="00291AFF"/>
    <w:rsid w:val="002A609F"/>
    <w:rsid w:val="002A761C"/>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8427A"/>
    <w:rsid w:val="00394B1B"/>
    <w:rsid w:val="00395538"/>
    <w:rsid w:val="003A1D10"/>
    <w:rsid w:val="003A536B"/>
    <w:rsid w:val="003A66C0"/>
    <w:rsid w:val="003B4B23"/>
    <w:rsid w:val="003D675E"/>
    <w:rsid w:val="0040727E"/>
    <w:rsid w:val="0042558A"/>
    <w:rsid w:val="0042594C"/>
    <w:rsid w:val="00430343"/>
    <w:rsid w:val="004561FC"/>
    <w:rsid w:val="004609BB"/>
    <w:rsid w:val="004610DC"/>
    <w:rsid w:val="00464388"/>
    <w:rsid w:val="0049364F"/>
    <w:rsid w:val="004C277B"/>
    <w:rsid w:val="004C4F86"/>
    <w:rsid w:val="004C5B52"/>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5BF2"/>
    <w:rsid w:val="005A63D5"/>
    <w:rsid w:val="005C26ED"/>
    <w:rsid w:val="005E5F72"/>
    <w:rsid w:val="005F0AB1"/>
    <w:rsid w:val="00611319"/>
    <w:rsid w:val="00611AD3"/>
    <w:rsid w:val="00620233"/>
    <w:rsid w:val="0062535B"/>
    <w:rsid w:val="006458C0"/>
    <w:rsid w:val="00680938"/>
    <w:rsid w:val="00697DE2"/>
    <w:rsid w:val="006B5ED6"/>
    <w:rsid w:val="006C2F21"/>
    <w:rsid w:val="006D4872"/>
    <w:rsid w:val="006D5BBC"/>
    <w:rsid w:val="006D7008"/>
    <w:rsid w:val="006D7169"/>
    <w:rsid w:val="006E7034"/>
    <w:rsid w:val="007010C2"/>
    <w:rsid w:val="007074C0"/>
    <w:rsid w:val="00721947"/>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35463"/>
    <w:rsid w:val="00853810"/>
    <w:rsid w:val="00855690"/>
    <w:rsid w:val="0086173D"/>
    <w:rsid w:val="00867075"/>
    <w:rsid w:val="008929BA"/>
    <w:rsid w:val="008A4A15"/>
    <w:rsid w:val="008C241C"/>
    <w:rsid w:val="008D29AE"/>
    <w:rsid w:val="008E08BD"/>
    <w:rsid w:val="008E4295"/>
    <w:rsid w:val="008E504D"/>
    <w:rsid w:val="008F2041"/>
    <w:rsid w:val="008F2FCD"/>
    <w:rsid w:val="009135F2"/>
    <w:rsid w:val="00935713"/>
    <w:rsid w:val="00935E94"/>
    <w:rsid w:val="00941EB5"/>
    <w:rsid w:val="0094746F"/>
    <w:rsid w:val="009514D5"/>
    <w:rsid w:val="00963D71"/>
    <w:rsid w:val="009716E2"/>
    <w:rsid w:val="00980A86"/>
    <w:rsid w:val="00980B47"/>
    <w:rsid w:val="00984C70"/>
    <w:rsid w:val="009A7920"/>
    <w:rsid w:val="009B3B5A"/>
    <w:rsid w:val="009B48A8"/>
    <w:rsid w:val="009C08F6"/>
    <w:rsid w:val="009C30D4"/>
    <w:rsid w:val="009D0306"/>
    <w:rsid w:val="009D6E8A"/>
    <w:rsid w:val="009D77A5"/>
    <w:rsid w:val="009F275A"/>
    <w:rsid w:val="009F56AC"/>
    <w:rsid w:val="00A1632A"/>
    <w:rsid w:val="00A219C9"/>
    <w:rsid w:val="00A233DC"/>
    <w:rsid w:val="00A26A93"/>
    <w:rsid w:val="00A31064"/>
    <w:rsid w:val="00A47E72"/>
    <w:rsid w:val="00A67A6E"/>
    <w:rsid w:val="00A81B75"/>
    <w:rsid w:val="00A85286"/>
    <w:rsid w:val="00A90FD6"/>
    <w:rsid w:val="00AB3F67"/>
    <w:rsid w:val="00AC1750"/>
    <w:rsid w:val="00AD47C0"/>
    <w:rsid w:val="00AE04F2"/>
    <w:rsid w:val="00AE1B13"/>
    <w:rsid w:val="00AE2074"/>
    <w:rsid w:val="00B02B5C"/>
    <w:rsid w:val="00B070F8"/>
    <w:rsid w:val="00B2387C"/>
    <w:rsid w:val="00B26E57"/>
    <w:rsid w:val="00B35976"/>
    <w:rsid w:val="00B419A8"/>
    <w:rsid w:val="00B4338D"/>
    <w:rsid w:val="00B5117E"/>
    <w:rsid w:val="00B620D5"/>
    <w:rsid w:val="00B66506"/>
    <w:rsid w:val="00B66AB7"/>
    <w:rsid w:val="00B741A8"/>
    <w:rsid w:val="00B74AF3"/>
    <w:rsid w:val="00B7509B"/>
    <w:rsid w:val="00B93ADF"/>
    <w:rsid w:val="00B9468D"/>
    <w:rsid w:val="00BA3C7A"/>
    <w:rsid w:val="00BD076D"/>
    <w:rsid w:val="00BD2AAD"/>
    <w:rsid w:val="00BE1A22"/>
    <w:rsid w:val="00BF3564"/>
    <w:rsid w:val="00BF7FC7"/>
    <w:rsid w:val="00C13D8F"/>
    <w:rsid w:val="00C200D1"/>
    <w:rsid w:val="00C247A8"/>
    <w:rsid w:val="00C26D9D"/>
    <w:rsid w:val="00C35A22"/>
    <w:rsid w:val="00C41DB7"/>
    <w:rsid w:val="00C42925"/>
    <w:rsid w:val="00C44AA7"/>
    <w:rsid w:val="00C4706C"/>
    <w:rsid w:val="00C5488F"/>
    <w:rsid w:val="00C560D0"/>
    <w:rsid w:val="00C673DA"/>
    <w:rsid w:val="00C74145"/>
    <w:rsid w:val="00C8261F"/>
    <w:rsid w:val="00C8792B"/>
    <w:rsid w:val="00C95401"/>
    <w:rsid w:val="00CB5931"/>
    <w:rsid w:val="00CC067E"/>
    <w:rsid w:val="00CC4248"/>
    <w:rsid w:val="00CD2F65"/>
    <w:rsid w:val="00CE3DB6"/>
    <w:rsid w:val="00CF1D18"/>
    <w:rsid w:val="00D06C44"/>
    <w:rsid w:val="00D21B73"/>
    <w:rsid w:val="00D26002"/>
    <w:rsid w:val="00D2771F"/>
    <w:rsid w:val="00D377F8"/>
    <w:rsid w:val="00D42731"/>
    <w:rsid w:val="00D44AA7"/>
    <w:rsid w:val="00D50737"/>
    <w:rsid w:val="00D5450E"/>
    <w:rsid w:val="00D603EF"/>
    <w:rsid w:val="00D70A45"/>
    <w:rsid w:val="00D71204"/>
    <w:rsid w:val="00D82155"/>
    <w:rsid w:val="00D963D0"/>
    <w:rsid w:val="00D965A0"/>
    <w:rsid w:val="00DB369F"/>
    <w:rsid w:val="00DD22D0"/>
    <w:rsid w:val="00DD7B0A"/>
    <w:rsid w:val="00DE5CC9"/>
    <w:rsid w:val="00E069E9"/>
    <w:rsid w:val="00E14C45"/>
    <w:rsid w:val="00E15432"/>
    <w:rsid w:val="00E25C7B"/>
    <w:rsid w:val="00E3103F"/>
    <w:rsid w:val="00E3133B"/>
    <w:rsid w:val="00E36F56"/>
    <w:rsid w:val="00E441F1"/>
    <w:rsid w:val="00E50FF8"/>
    <w:rsid w:val="00E61456"/>
    <w:rsid w:val="00E65B35"/>
    <w:rsid w:val="00E7126F"/>
    <w:rsid w:val="00E8310E"/>
    <w:rsid w:val="00E8482A"/>
    <w:rsid w:val="00E92BDF"/>
    <w:rsid w:val="00E9525A"/>
    <w:rsid w:val="00EA368E"/>
    <w:rsid w:val="00EB0331"/>
    <w:rsid w:val="00EC20FF"/>
    <w:rsid w:val="00EC7BED"/>
    <w:rsid w:val="00EE2CB4"/>
    <w:rsid w:val="00EF0022"/>
    <w:rsid w:val="00F000B3"/>
    <w:rsid w:val="00F00402"/>
    <w:rsid w:val="00F00C5A"/>
    <w:rsid w:val="00F05076"/>
    <w:rsid w:val="00F25D12"/>
    <w:rsid w:val="00F32565"/>
    <w:rsid w:val="00F43D4F"/>
    <w:rsid w:val="00F45B2A"/>
    <w:rsid w:val="00F52F3C"/>
    <w:rsid w:val="00F61B3E"/>
    <w:rsid w:val="00F73052"/>
    <w:rsid w:val="00F87871"/>
    <w:rsid w:val="00F87EB5"/>
    <w:rsid w:val="00FA34DA"/>
    <w:rsid w:val="00FA4301"/>
    <w:rsid w:val="00FC6165"/>
    <w:rsid w:val="00FE016D"/>
    <w:rsid w:val="00FF1431"/>
    <w:rsid w:val="00FF5808"/>
    <w:rsid w:val="00FF63FA"/>
    <w:rsid w:val="05149D9B"/>
    <w:rsid w:val="060B5042"/>
    <w:rsid w:val="08B0FEC3"/>
    <w:rsid w:val="17419D98"/>
    <w:rsid w:val="24730766"/>
    <w:rsid w:val="33173431"/>
    <w:rsid w:val="3647B0FB"/>
    <w:rsid w:val="369CB830"/>
    <w:rsid w:val="3E0DC84A"/>
    <w:rsid w:val="3EF8082A"/>
    <w:rsid w:val="4472DC7C"/>
    <w:rsid w:val="4976B451"/>
    <w:rsid w:val="5D7BE4CB"/>
    <w:rsid w:val="6461BB82"/>
    <w:rsid w:val="7222156D"/>
    <w:rsid w:val="7C4A9F09"/>
    <w:rsid w:val="7FDD8DE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57FCDE41-58E8-47BA-9D62-2364924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FFA97D47C46F4189B57E4DA7FFF8AF26"/>
        <w:category>
          <w:name w:val="General"/>
          <w:gallery w:val="placeholder"/>
        </w:category>
        <w:types>
          <w:type w:val="bbPlcHdr"/>
        </w:types>
        <w:behaviors>
          <w:behavior w:val="content"/>
        </w:behaviors>
        <w:guid w:val="{FEC358F0-93A7-4F90-9473-349505F60F35}"/>
      </w:docPartPr>
      <w:docPartBody>
        <w:p w:rsidR="00000000" w:rsidRDefault="00323973" w:rsidP="00323973">
          <w:pPr>
            <w:pStyle w:val="FFA97D47C46F4189B57E4DA7FFF8AF26"/>
          </w:pPr>
          <w:r w:rsidRPr="00A11DEF">
            <w:rPr>
              <w:rStyle w:val="PlaceholderText"/>
            </w:rPr>
            <w:t>Choose an item.</w:t>
          </w:r>
        </w:p>
      </w:docPartBody>
    </w:docPart>
    <w:docPart>
      <w:docPartPr>
        <w:name w:val="5103D04F22E74D50B381FCEB9FF55F10"/>
        <w:category>
          <w:name w:val="General"/>
          <w:gallery w:val="placeholder"/>
        </w:category>
        <w:types>
          <w:type w:val="bbPlcHdr"/>
        </w:types>
        <w:behaviors>
          <w:behavior w:val="content"/>
        </w:behaviors>
        <w:guid w:val="{03D0EF6B-0601-4DDD-994B-9A65BEF39E12}"/>
      </w:docPartPr>
      <w:docPartBody>
        <w:p w:rsidR="00000000" w:rsidRDefault="00323973" w:rsidP="00323973">
          <w:pPr>
            <w:pStyle w:val="5103D04F22E74D50B381FCEB9FF55F10"/>
          </w:pPr>
          <w:r w:rsidRPr="00A11DEF">
            <w:rPr>
              <w:rStyle w:val="PlaceholderText"/>
            </w:rPr>
            <w:t>Choose an item.</w:t>
          </w:r>
        </w:p>
      </w:docPartBody>
    </w:docPart>
    <w:docPart>
      <w:docPartPr>
        <w:name w:val="B922471B3A5D4AAFB161EFD9AB429C8D"/>
        <w:category>
          <w:name w:val="General"/>
          <w:gallery w:val="placeholder"/>
        </w:category>
        <w:types>
          <w:type w:val="bbPlcHdr"/>
        </w:types>
        <w:behaviors>
          <w:behavior w:val="content"/>
        </w:behaviors>
        <w:guid w:val="{91191523-5770-4877-A376-9AA8A42DA23A}"/>
      </w:docPartPr>
      <w:docPartBody>
        <w:p w:rsidR="00000000" w:rsidRDefault="00323973" w:rsidP="00323973">
          <w:pPr>
            <w:pStyle w:val="B922471B3A5D4AAFB161EFD9AB429C8D"/>
          </w:pPr>
          <w:r w:rsidRPr="00727CD6">
            <w:rPr>
              <w:rStyle w:val="PlaceholderText"/>
            </w:rPr>
            <w:t>Choose an item</w:t>
          </w:r>
          <w:r>
            <w:rPr>
              <w:rStyle w:val="PlaceholderText"/>
            </w:rPr>
            <w:t xml:space="preserve"> below</w:t>
          </w:r>
          <w:r w:rsidRPr="00727CD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16685A"/>
    <w:rsid w:val="00291AFF"/>
    <w:rsid w:val="00323973"/>
    <w:rsid w:val="003411ED"/>
    <w:rsid w:val="0049364F"/>
    <w:rsid w:val="00581B0C"/>
    <w:rsid w:val="005A5BF2"/>
    <w:rsid w:val="006B5ED6"/>
    <w:rsid w:val="007010C2"/>
    <w:rsid w:val="007938C2"/>
    <w:rsid w:val="00841CEE"/>
    <w:rsid w:val="008D29AE"/>
    <w:rsid w:val="008F2041"/>
    <w:rsid w:val="00A47E72"/>
    <w:rsid w:val="00B165AF"/>
    <w:rsid w:val="00B4338D"/>
    <w:rsid w:val="00B74AF3"/>
    <w:rsid w:val="00EC20FF"/>
    <w:rsid w:val="00F43D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973"/>
    <w:rPr>
      <w:color w:val="808080"/>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 w:type="paragraph" w:customStyle="1" w:styleId="509BAF89E7B44CE780AAA197F01836C0">
    <w:name w:val="509BAF89E7B44CE780AAA197F01836C0"/>
    <w:rsid w:val="00323973"/>
  </w:style>
  <w:style w:type="paragraph" w:customStyle="1" w:styleId="FFA97D47C46F4189B57E4DA7FFF8AF26">
    <w:name w:val="FFA97D47C46F4189B57E4DA7FFF8AF26"/>
    <w:rsid w:val="00323973"/>
  </w:style>
  <w:style w:type="paragraph" w:customStyle="1" w:styleId="5103D04F22E74D50B381FCEB9FF55F10">
    <w:name w:val="5103D04F22E74D50B381FCEB9FF55F10"/>
    <w:rsid w:val="00323973"/>
  </w:style>
  <w:style w:type="paragraph" w:customStyle="1" w:styleId="1770A9B98CCC4BF8A73559ADF249269B">
    <w:name w:val="1770A9B98CCC4BF8A73559ADF249269B"/>
    <w:rsid w:val="00323973"/>
  </w:style>
  <w:style w:type="paragraph" w:customStyle="1" w:styleId="4749BFB480CB4A1094F096DE3BD07843">
    <w:name w:val="4749BFB480CB4A1094F096DE3BD07843"/>
    <w:rsid w:val="00323973"/>
  </w:style>
  <w:style w:type="paragraph" w:customStyle="1" w:styleId="4501AECB56D04984A2CDEFD21583642E">
    <w:name w:val="4501AECB56D04984A2CDEFD21583642E"/>
    <w:rsid w:val="00323973"/>
  </w:style>
  <w:style w:type="paragraph" w:customStyle="1" w:styleId="B922471B3A5D4AAFB161EFD9AB429C8D">
    <w:name w:val="B922471B3A5D4AAFB161EFD9AB429C8D"/>
    <w:rsid w:val="0032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6" ma:contentTypeDescription="Create a new document." ma:contentTypeScope="" ma:versionID="2db9e5584c5c6f406d65e05b653a6c7c">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10183e239c3fd6034d90b509fafa7b7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 ma:index="23" nillable="true" ma:displayName="Note" ma:description="Initial enquiry"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Note xmlns="2d64ee2f-da05-46fd-962f-fa029d0171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CCE70-4F71-4AD8-B1C7-BDDB47B8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7</TotalTime>
  <Pages>5</Pages>
  <Words>1363</Words>
  <Characters>8239</Characters>
  <Application>Microsoft Office Word</Application>
  <DocSecurity>0</DocSecurity>
  <Lines>149</Lines>
  <Paragraphs>69</Paragraphs>
  <ScaleCrop>false</ScaleCrop>
  <Manager/>
  <Company>Tasmanian Government - Department for Education, Children and Young People</Company>
  <LinksUpToDate>false</LinksUpToDate>
  <CharactersWithSpaces>9533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Assistant</dc:title>
  <dc:subject/>
  <dc:creator>Warr, Shell</dc:creator>
  <cp:keywords/>
  <dc:description/>
  <cp:lastModifiedBy>Rye, Erin</cp:lastModifiedBy>
  <cp:revision>13</cp:revision>
  <cp:lastPrinted>2026-05-05T02:33:00Z</cp:lastPrinted>
  <dcterms:created xsi:type="dcterms:W3CDTF">2026-05-05T02:28:00Z</dcterms:created>
  <dcterms:modified xsi:type="dcterms:W3CDTF">2026-05-05T02:33:00Z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