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bookmarkStart w:id="1" w:name="_Toc30502210"/>
    <w:p w14:paraId="305C623A" w14:textId="73002090" w:rsidR="00D75FE2" w:rsidRDefault="00000000" w:rsidP="005D7BB1">
      <w:pPr>
        <w:pStyle w:val="MainTitleHeading"/>
        <w:framePr w:wrap="around"/>
      </w:pPr>
      <w:sdt>
        <w:sdtPr>
          <w:alias w:val="Title"/>
          <w:tag w:val=""/>
          <w:id w:val="1694955488"/>
          <w:placeholder>
            <w:docPart w:val="CF6372683ED848F7B101024EC48B74D2"/>
          </w:placeholder>
          <w:dataBinding w:prefixMappings="xmlns:ns0='http://purl.org/dc/elements/1.1/' xmlns:ns1='http://schemas.openxmlformats.org/package/2006/metadata/core-properties' " w:xpath="/ns1:coreProperties[1]/ns0:title[1]" w:storeItemID="{6C3C8BC8-F283-45AE-878A-BAB7291924A1}"/>
          <w:text/>
        </w:sdtPr>
        <w:sdtContent>
          <w:r w:rsidR="00F315C2">
            <w:t>VET Student Loans Student Entry Procedure</w:t>
          </w:r>
        </w:sdtContent>
      </w:sdt>
    </w:p>
    <w:p w14:paraId="6BEF5804" w14:textId="77777777" w:rsidR="00202330" w:rsidRDefault="00202330" w:rsidP="005D7BB1">
      <w:pPr>
        <w:pStyle w:val="Heading1"/>
      </w:pPr>
      <w:r w:rsidRPr="000067DB">
        <w:t>Audience</w:t>
      </w:r>
    </w:p>
    <w:p w14:paraId="0B0D212A" w14:textId="266C85E3" w:rsidR="00E500A5" w:rsidRPr="00E500A5" w:rsidRDefault="00E500A5" w:rsidP="00E500A5">
      <w:r>
        <w:t>All TasTAFE Employees and VET Student Loan Students.</w:t>
      </w:r>
    </w:p>
    <w:p w14:paraId="5810A961" w14:textId="77777777" w:rsidR="00202330" w:rsidRDefault="00202330" w:rsidP="005D7BB1">
      <w:pPr>
        <w:pStyle w:val="Heading1"/>
      </w:pPr>
      <w:r w:rsidRPr="00592DB3">
        <w:t>Purpose</w:t>
      </w:r>
    </w:p>
    <w:p w14:paraId="14B1C249" w14:textId="7EDDADA4" w:rsidR="00E500A5" w:rsidRPr="00E500A5" w:rsidRDefault="00E500A5" w:rsidP="00E500A5">
      <w:r>
        <w:t xml:space="preserve">The purpose of this procedure is to provide information to both </w:t>
      </w:r>
      <w:r w:rsidR="004C09A1">
        <w:t xml:space="preserve">TasTAFE </w:t>
      </w:r>
      <w:r>
        <w:t xml:space="preserve">employees and students on </w:t>
      </w:r>
      <w:r w:rsidR="00484DC7">
        <w:t xml:space="preserve">eligibility </w:t>
      </w:r>
      <w:r w:rsidR="004C09A1">
        <w:t xml:space="preserve">and how to apply for a VET Student Loan. </w:t>
      </w:r>
    </w:p>
    <w:p w14:paraId="76516ADD" w14:textId="77777777" w:rsidR="00202330" w:rsidRDefault="00202330" w:rsidP="005D7BB1">
      <w:pPr>
        <w:pStyle w:val="Heading1"/>
      </w:pPr>
      <w:r>
        <w:t xml:space="preserve">Procedure </w:t>
      </w:r>
      <w:r w:rsidR="007244FD">
        <w:t>statement/</w:t>
      </w:r>
      <w:r w:rsidR="007244FD" w:rsidRPr="000C41F1">
        <w:t>details</w:t>
      </w:r>
    </w:p>
    <w:p w14:paraId="619F1DFA" w14:textId="77777777" w:rsidR="00891655" w:rsidRPr="0082517D" w:rsidRDefault="00891655" w:rsidP="00891655">
      <w:pPr>
        <w:rPr>
          <w:rFonts w:eastAsia="Times New Roman" w:cs="Times New Roman"/>
          <w:lang w:val="en" w:eastAsia="en-AU"/>
        </w:rPr>
      </w:pPr>
      <w:r w:rsidRPr="0082517D">
        <w:rPr>
          <w:rFonts w:eastAsia="Times New Roman" w:cs="Times New Roman"/>
          <w:lang w:val="en" w:eastAsia="en-AU"/>
        </w:rPr>
        <w:t>To be eligible to apply for a VET Student Loan, you must meet the academic suitability requirements as a new student commencing study at TasTAFE.</w:t>
      </w:r>
    </w:p>
    <w:p w14:paraId="304DF1CA" w14:textId="77777777" w:rsidR="00891655" w:rsidRPr="0096265A" w:rsidRDefault="00891655" w:rsidP="00891655">
      <w:pPr>
        <w:pStyle w:val="Heading2"/>
        <w:rPr>
          <w:lang w:val="en" w:eastAsia="en-AU"/>
        </w:rPr>
      </w:pPr>
      <w:r w:rsidRPr="0096265A">
        <w:rPr>
          <w:lang w:val="en" w:eastAsia="en-AU"/>
        </w:rPr>
        <w:t>Academic Suitability</w:t>
      </w:r>
    </w:p>
    <w:p w14:paraId="3941906D" w14:textId="77777777" w:rsidR="00891655" w:rsidRPr="0082517D" w:rsidRDefault="00891655" w:rsidP="00891655">
      <w:pPr>
        <w:rPr>
          <w:rFonts w:eastAsia="Times New Roman" w:cs="Times New Roman"/>
          <w:lang w:val="en" w:eastAsia="en-AU"/>
        </w:rPr>
      </w:pPr>
      <w:r w:rsidRPr="0082517D">
        <w:rPr>
          <w:rFonts w:eastAsia="Times New Roman" w:cs="Times New Roman"/>
          <w:lang w:val="en" w:eastAsia="en-AU"/>
        </w:rPr>
        <w:t>To meet academic suitability requirements, you need to successfully complete any TasTAFE course entry procedures and you also need to:</w:t>
      </w:r>
    </w:p>
    <w:p w14:paraId="234E685C" w14:textId="77777777" w:rsidR="00891655" w:rsidRPr="0082517D" w:rsidRDefault="00891655" w:rsidP="000C636D">
      <w:pPr>
        <w:pStyle w:val="ListParagraph"/>
        <w:numPr>
          <w:ilvl w:val="0"/>
          <w:numId w:val="7"/>
        </w:numPr>
        <w:shd w:val="clear" w:color="auto" w:fill="FFFFFF"/>
        <w:spacing w:before="100" w:beforeAutospacing="1" w:after="100" w:afterAutospacing="1"/>
        <w:contextualSpacing/>
        <w:rPr>
          <w:rFonts w:eastAsia="Times New Roman" w:cs="Times New Roman"/>
          <w:lang w:val="en" w:eastAsia="en-AU"/>
        </w:rPr>
      </w:pPr>
      <w:r w:rsidRPr="0082517D">
        <w:rPr>
          <w:rFonts w:eastAsia="Times New Roman" w:cs="Times New Roman"/>
          <w:lang w:val="en" w:eastAsia="en-AU"/>
        </w:rPr>
        <w:t>Have completed year 12 and provide TasTAFE with a copy of your Australian Senior Secondary Certificate of Education awarded to you by an agency or authority of a State or Territory; OR,</w:t>
      </w:r>
    </w:p>
    <w:p w14:paraId="12066532" w14:textId="77777777" w:rsidR="00891655" w:rsidRPr="0082517D" w:rsidRDefault="00891655" w:rsidP="000C636D">
      <w:pPr>
        <w:pStyle w:val="ListParagraph"/>
        <w:numPr>
          <w:ilvl w:val="0"/>
          <w:numId w:val="7"/>
        </w:numPr>
        <w:shd w:val="clear" w:color="auto" w:fill="FFFFFF"/>
        <w:spacing w:before="100" w:beforeAutospacing="1" w:after="100" w:afterAutospacing="1"/>
        <w:contextualSpacing/>
        <w:rPr>
          <w:rFonts w:eastAsia="Times New Roman" w:cs="Times New Roman"/>
          <w:lang w:val="en" w:eastAsia="en-AU"/>
        </w:rPr>
      </w:pPr>
      <w:r w:rsidRPr="0082517D">
        <w:rPr>
          <w:rFonts w:eastAsia="Times New Roman" w:cs="Times New Roman"/>
          <w:lang w:val="en" w:eastAsia="en-AU"/>
        </w:rPr>
        <w:t>Provide TasTAFE with a copy of a qualification at Level 4 or above in the Australian Qualifications Framework that was awarded to you. This qualification must have been delivered in English; OR,</w:t>
      </w:r>
    </w:p>
    <w:p w14:paraId="1A64E57D" w14:textId="77777777" w:rsidR="00891655" w:rsidRPr="0082517D" w:rsidRDefault="00891655" w:rsidP="000C636D">
      <w:pPr>
        <w:pStyle w:val="ListParagraph"/>
        <w:numPr>
          <w:ilvl w:val="0"/>
          <w:numId w:val="7"/>
        </w:numPr>
        <w:shd w:val="clear" w:color="auto" w:fill="FFFFFF"/>
        <w:spacing w:before="100" w:beforeAutospacing="1" w:after="100" w:afterAutospacing="1"/>
        <w:contextualSpacing/>
        <w:rPr>
          <w:rFonts w:eastAsia="Times New Roman" w:cs="Times New Roman"/>
          <w:lang w:val="en" w:eastAsia="en-AU"/>
        </w:rPr>
      </w:pPr>
      <w:r w:rsidRPr="0082517D">
        <w:rPr>
          <w:rFonts w:eastAsia="Times New Roman" w:cs="Times New Roman"/>
          <w:lang w:val="en" w:eastAsia="en-AU"/>
        </w:rPr>
        <w:t xml:space="preserve">Provide TasTAFE with </w:t>
      </w:r>
      <w:r>
        <w:rPr>
          <w:rFonts w:eastAsia="Times New Roman" w:cs="Times New Roman"/>
          <w:lang w:val="en" w:eastAsia="en-AU"/>
        </w:rPr>
        <w:t>a</w:t>
      </w:r>
      <w:r w:rsidRPr="0082517D">
        <w:rPr>
          <w:rFonts w:eastAsia="Times New Roman" w:cs="Times New Roman"/>
          <w:lang w:val="en" w:eastAsia="en-AU"/>
        </w:rPr>
        <w:t xml:space="preserve"> copy of your International Baccalaureate Diploma </w:t>
      </w:r>
      <w:proofErr w:type="spellStart"/>
      <w:r w:rsidRPr="0082517D">
        <w:rPr>
          <w:rFonts w:eastAsia="Times New Roman" w:cs="Times New Roman"/>
          <w:lang w:val="en" w:eastAsia="en-AU"/>
        </w:rPr>
        <w:t>Programme</w:t>
      </w:r>
      <w:proofErr w:type="spellEnd"/>
      <w:r w:rsidRPr="0082517D">
        <w:rPr>
          <w:rFonts w:eastAsia="Times New Roman" w:cs="Times New Roman"/>
          <w:lang w:val="en" w:eastAsia="en-AU"/>
        </w:rPr>
        <w:t xml:space="preserve"> (IB) diploma; OR</w:t>
      </w:r>
    </w:p>
    <w:p w14:paraId="2BC4BA56" w14:textId="77777777" w:rsidR="00891655" w:rsidRPr="0082517D" w:rsidRDefault="00891655" w:rsidP="000C636D">
      <w:pPr>
        <w:pStyle w:val="ListParagraph"/>
        <w:numPr>
          <w:ilvl w:val="0"/>
          <w:numId w:val="7"/>
        </w:numPr>
        <w:shd w:val="clear" w:color="auto" w:fill="FFFFFF"/>
        <w:spacing w:before="100" w:beforeAutospacing="1" w:after="100" w:afterAutospacing="1"/>
        <w:contextualSpacing/>
      </w:pPr>
      <w:r w:rsidRPr="0082517D">
        <w:rPr>
          <w:rFonts w:eastAsia="Times New Roman" w:cs="Times New Roman"/>
          <w:lang w:val="en" w:eastAsia="en-AU"/>
        </w:rPr>
        <w:t xml:space="preserve">Complete an approved language, literacy and numeracy (LLN) assessment and display competence at or above Exit Level 3 in the </w:t>
      </w:r>
      <w:bookmarkStart w:id="2" w:name="_Hlk119923140"/>
      <w:r w:rsidRPr="0082517D">
        <w:rPr>
          <w:rFonts w:eastAsia="Times New Roman" w:cs="Times New Roman"/>
          <w:lang w:val="en" w:eastAsia="en-AU"/>
        </w:rPr>
        <w:t xml:space="preserve">Australian Core Skills Framework (ACSF) </w:t>
      </w:r>
      <w:bookmarkEnd w:id="2"/>
      <w:r w:rsidRPr="0082517D">
        <w:rPr>
          <w:rFonts w:eastAsia="Times New Roman" w:cs="Times New Roman"/>
          <w:lang w:val="en" w:eastAsia="en-AU"/>
        </w:rPr>
        <w:t>in both reading and numeracy.</w:t>
      </w:r>
    </w:p>
    <w:p w14:paraId="352D4B7C" w14:textId="77777777" w:rsidR="00891655" w:rsidRPr="0082517D" w:rsidRDefault="00891655" w:rsidP="00891655">
      <w:pPr>
        <w:shd w:val="clear" w:color="auto" w:fill="FFFFFF"/>
        <w:spacing w:before="100" w:beforeAutospacing="1" w:after="100" w:afterAutospacing="1"/>
      </w:pPr>
      <w:r w:rsidRPr="0082517D">
        <w:rPr>
          <w:rFonts w:eastAsia="Times New Roman" w:cs="Times New Roman"/>
          <w:lang w:val="en" w:eastAsia="en-AU"/>
        </w:rPr>
        <w:t>TasTAFE uses the Basic Key Skills Builder (BKSB) to validly and reliably assess a student’s competence in reading and numeracy against the Australian Core Skills Framework. TasTAFE will provide you with your log-in details and instructions to access the BKSB assessment. Tas</w:t>
      </w:r>
      <w:r w:rsidRPr="0082517D">
        <w:t xml:space="preserve">TAFE must be confident that you complete this test independently and with honesty and integrity. </w:t>
      </w:r>
      <w:r w:rsidRPr="00EE231F">
        <w:t>TasTAFE will inform you of your results as soon as practicable after the assessment.</w:t>
      </w:r>
    </w:p>
    <w:p w14:paraId="25B5B083" w14:textId="46050E84" w:rsidR="00891655" w:rsidRPr="0082517D" w:rsidRDefault="00891655" w:rsidP="00891655">
      <w:pPr>
        <w:shd w:val="clear" w:color="auto" w:fill="FFFFFF"/>
        <w:spacing w:before="100" w:beforeAutospacing="1" w:after="100" w:afterAutospacing="1"/>
        <w:rPr>
          <w:rFonts w:eastAsia="Times New Roman" w:cs="Times New Roman"/>
          <w:lang w:val="en" w:eastAsia="en-AU"/>
        </w:rPr>
      </w:pPr>
      <w:r w:rsidRPr="0082517D">
        <w:rPr>
          <w:rFonts w:eastAsia="Times New Roman" w:cs="Times New Roman"/>
          <w:lang w:val="en" w:eastAsia="en-AU"/>
        </w:rPr>
        <w:t xml:space="preserve">A copy of your certificate or LLN assessment results will be retained by TasTAFE for 5 years after you </w:t>
      </w:r>
      <w:r w:rsidR="002D05B8" w:rsidRPr="0082517D">
        <w:rPr>
          <w:rFonts w:eastAsia="Times New Roman" w:cs="Times New Roman"/>
          <w:lang w:val="en" w:eastAsia="en-AU"/>
        </w:rPr>
        <w:t>enroll</w:t>
      </w:r>
      <w:r w:rsidRPr="0082517D">
        <w:rPr>
          <w:rFonts w:eastAsia="Times New Roman" w:cs="Times New Roman"/>
          <w:lang w:val="en" w:eastAsia="en-AU"/>
        </w:rPr>
        <w:t xml:space="preserve"> and will be made available to the Australian Government on request.</w:t>
      </w:r>
    </w:p>
    <w:p w14:paraId="4D1F97DD" w14:textId="77777777" w:rsidR="0047506D" w:rsidRDefault="0047506D" w:rsidP="0047506D">
      <w:pPr>
        <w:pStyle w:val="Heading2"/>
        <w:rPr>
          <w:lang w:val="en" w:eastAsia="en-AU"/>
        </w:rPr>
      </w:pPr>
      <w:r w:rsidRPr="0096265A">
        <w:rPr>
          <w:lang w:val="en" w:eastAsia="en-AU"/>
        </w:rPr>
        <w:lastRenderedPageBreak/>
        <w:t>VET Student Loans Eligibilities</w:t>
      </w:r>
    </w:p>
    <w:p w14:paraId="5011DDB0" w14:textId="77777777" w:rsidR="0047506D" w:rsidRPr="0082517D" w:rsidRDefault="0047506D" w:rsidP="0047506D">
      <w:pPr>
        <w:shd w:val="clear" w:color="auto" w:fill="FFFFFF"/>
        <w:spacing w:before="100" w:beforeAutospacing="1" w:after="100" w:afterAutospacing="1"/>
        <w:rPr>
          <w:rFonts w:eastAsia="Times New Roman" w:cs="Times New Roman"/>
          <w:lang w:val="en" w:eastAsia="en-AU"/>
        </w:rPr>
      </w:pPr>
      <w:r w:rsidRPr="0082517D">
        <w:rPr>
          <w:rFonts w:eastAsia="Times New Roman" w:cs="Times New Roman"/>
          <w:lang w:val="en" w:eastAsia="en-AU"/>
        </w:rPr>
        <w:t xml:space="preserve">When you meet the above academic criterion, you are eligible to apply for a VET Student Loan up to a </w:t>
      </w:r>
      <w:hyperlink r:id="rId11" w:tgtFrame="_blank" w:history="1">
        <w:r w:rsidRPr="0082517D">
          <w:rPr>
            <w:rFonts w:eastAsia="Times New Roman" w:cs="Times New Roman"/>
            <w:lang w:val="en" w:eastAsia="en-AU"/>
          </w:rPr>
          <w:t>capped amount</w:t>
        </w:r>
      </w:hyperlink>
      <w:r w:rsidRPr="0082517D">
        <w:rPr>
          <w:rFonts w:eastAsia="Times New Roman" w:cs="Times New Roman"/>
          <w:lang w:val="en" w:eastAsia="en-AU"/>
        </w:rPr>
        <w:t xml:space="preserve"> in an </w:t>
      </w:r>
      <w:hyperlink r:id="rId12" w:tgtFrame="_blank" w:history="1">
        <w:r w:rsidRPr="0082517D">
          <w:rPr>
            <w:rFonts w:eastAsia="Times New Roman" w:cs="Times New Roman"/>
            <w:lang w:val="en" w:eastAsia="en-AU"/>
          </w:rPr>
          <w:t>approved course</w:t>
        </w:r>
      </w:hyperlink>
      <w:r w:rsidRPr="0082517D">
        <w:rPr>
          <w:rFonts w:eastAsia="Times New Roman" w:cs="Times New Roman"/>
          <w:lang w:val="en" w:eastAsia="en-AU"/>
        </w:rPr>
        <w:t xml:space="preserve"> at the Diploma or Advanced Diploma level if you:</w:t>
      </w:r>
    </w:p>
    <w:p w14:paraId="58729210"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Are an Australian Citizen; OR,</w:t>
      </w:r>
    </w:p>
    <w:p w14:paraId="3E5A4395"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A Permanent Humanitarian Visa holder</w:t>
      </w:r>
    </w:p>
    <w:p w14:paraId="27DF87D1"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Are over 18 years of age, students under 18 years of age must provide evidence of independence or have a parent complete the VET Student Loans Parental Consent Form</w:t>
      </w:r>
    </w:p>
    <w:p w14:paraId="456A2ADA"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bookmarkStart w:id="3" w:name="_Hlk119660650"/>
      <w:r w:rsidRPr="0082517D">
        <w:t>Meet Tax File Number (TFN) requirements</w:t>
      </w:r>
    </w:p>
    <w:p w14:paraId="14FAC371"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Have a Unique Student Identifier (USI)</w:t>
      </w:r>
    </w:p>
    <w:bookmarkEnd w:id="3"/>
    <w:p w14:paraId="73287C25"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Have not exceeded your FEE-HELP limit</w:t>
      </w:r>
    </w:p>
    <w:p w14:paraId="732F9D30"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 xml:space="preserve">Applied using the approved online Government </w:t>
      </w:r>
      <w:proofErr w:type="spellStart"/>
      <w:r w:rsidRPr="0082517D">
        <w:t>eCAF</w:t>
      </w:r>
      <w:proofErr w:type="spellEnd"/>
      <w:r w:rsidRPr="0082517D">
        <w:t xml:space="preserve"> form</w:t>
      </w:r>
    </w:p>
    <w:p w14:paraId="04AE1D1F"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Agree to confirm engagement and progression throughout the course</w:t>
      </w:r>
    </w:p>
    <w:p w14:paraId="269FEA48"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Provide proof of your Australian citizenship</w:t>
      </w:r>
    </w:p>
    <w:p w14:paraId="5FEB9296" w14:textId="77777777" w:rsidR="0047506D" w:rsidRPr="0082517D" w:rsidRDefault="0047506D" w:rsidP="0047506D">
      <w:pPr>
        <w:shd w:val="clear" w:color="auto" w:fill="FFFFFF"/>
        <w:spacing w:before="100" w:beforeAutospacing="1" w:after="100" w:afterAutospacing="1"/>
        <w:rPr>
          <w:rFonts w:cs="Arial"/>
          <w:lang w:val="en"/>
        </w:rPr>
      </w:pPr>
      <w:r w:rsidRPr="0082517D">
        <w:rPr>
          <w:rFonts w:cs="Arial"/>
          <w:lang w:val="en"/>
        </w:rPr>
        <w:t>If you are a New Zealand Citizen who holds a Special Category Visa (SCV) you must meet the below criteria:</w:t>
      </w:r>
    </w:p>
    <w:p w14:paraId="6B637ACD"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First entered Australia at least 10 years ago as a dependent child aged under 18 years</w:t>
      </w:r>
    </w:p>
    <w:p w14:paraId="626B0368" w14:textId="77777777" w:rsidR="0047506D" w:rsidRPr="0082517D" w:rsidRDefault="0047506D" w:rsidP="000C636D">
      <w:pPr>
        <w:pStyle w:val="ListParagraph"/>
        <w:numPr>
          <w:ilvl w:val="0"/>
          <w:numId w:val="8"/>
        </w:numPr>
        <w:shd w:val="clear" w:color="auto" w:fill="FFFFFF"/>
        <w:spacing w:before="100" w:beforeAutospacing="1" w:after="100" w:afterAutospacing="1"/>
        <w:contextualSpacing/>
      </w:pPr>
      <w:r w:rsidRPr="0082517D">
        <w:t>Have been ordinarily a resident in Australia for the previous 10 years (that is, have been physically present in Australia for at least eight to of the past 10 years) and 18 months out of the last two years at the time of application for the loan, and</w:t>
      </w:r>
    </w:p>
    <w:p w14:paraId="3E6E8D37" w14:textId="77777777" w:rsidR="0047506D" w:rsidRPr="0082517D" w:rsidRDefault="0047506D" w:rsidP="0047506D">
      <w:pPr>
        <w:shd w:val="clear" w:color="auto" w:fill="FFFFFF"/>
        <w:spacing w:before="100" w:beforeAutospacing="1" w:after="100" w:afterAutospacing="1"/>
      </w:pPr>
      <w:r w:rsidRPr="0082517D">
        <w:t>New Zealand Special Category Visa (SCV) VET Student Loans applicants will need to provide an International Movement Record from the Department of Immigration to prove that they meet citizenship requirements as well as the above criteria.</w:t>
      </w:r>
    </w:p>
    <w:p w14:paraId="322C480E" w14:textId="77777777" w:rsidR="0047506D" w:rsidRPr="00FA0AEC" w:rsidRDefault="0047506D" w:rsidP="0047506D">
      <w:pPr>
        <w:shd w:val="clear" w:color="auto" w:fill="FFFFFF"/>
        <w:spacing w:before="100" w:beforeAutospacing="1" w:after="100" w:afterAutospacing="1"/>
        <w:rPr>
          <w:rFonts w:ascii="inherit" w:eastAsia="Times New Roman" w:hAnsi="inherit" w:cs="Arial"/>
          <w:color w:val="363B51"/>
          <w:szCs w:val="24"/>
          <w:lang w:val="en" w:eastAsia="en-AU"/>
        </w:rPr>
      </w:pPr>
      <w:r w:rsidRPr="0082517D">
        <w:rPr>
          <w:b/>
        </w:rPr>
        <w:t>Please note:</w:t>
      </w:r>
      <w:r w:rsidRPr="0082517D">
        <w:rPr>
          <w:rFonts w:eastAsia="Times New Roman" w:cs="Arial"/>
          <w:color w:val="363B51"/>
          <w:lang w:val="en" w:eastAsia="en-AU"/>
        </w:rPr>
        <w:t xml:space="preserve"> </w:t>
      </w:r>
      <w:r w:rsidRPr="0082517D">
        <w:t>Permanent residents are not eligible to access VET Student Loans.</w:t>
      </w:r>
    </w:p>
    <w:p w14:paraId="31E9E803" w14:textId="77777777" w:rsidR="000D0EA6" w:rsidRPr="00FA0AEC" w:rsidRDefault="000D0EA6" w:rsidP="000D0EA6">
      <w:pPr>
        <w:pStyle w:val="Heading2"/>
        <w:rPr>
          <w:lang w:val="en" w:eastAsia="en-AU"/>
        </w:rPr>
      </w:pPr>
      <w:r w:rsidRPr="00FA0AEC">
        <w:rPr>
          <w:lang w:val="en" w:eastAsia="en-AU"/>
        </w:rPr>
        <w:t>Proof of Australian Citizenship:</w:t>
      </w:r>
    </w:p>
    <w:p w14:paraId="75767A8D" w14:textId="77777777" w:rsidR="000D0EA6" w:rsidRPr="0082517D" w:rsidRDefault="000D0EA6" w:rsidP="000D0EA6">
      <w:pPr>
        <w:shd w:val="clear" w:color="auto" w:fill="FFFFFF"/>
        <w:spacing w:before="100" w:beforeAutospacing="1" w:after="100" w:afterAutospacing="1"/>
      </w:pPr>
      <w:r w:rsidRPr="0082517D">
        <w:t>Acceptable forms of evidence include:</w:t>
      </w:r>
    </w:p>
    <w:p w14:paraId="5D486DA7" w14:textId="77777777" w:rsidR="000D0EA6" w:rsidRPr="0082517D" w:rsidRDefault="000D0EA6" w:rsidP="000C636D">
      <w:pPr>
        <w:pStyle w:val="ListParagraph"/>
        <w:numPr>
          <w:ilvl w:val="0"/>
          <w:numId w:val="8"/>
        </w:numPr>
        <w:shd w:val="clear" w:color="auto" w:fill="FFFFFF"/>
        <w:spacing w:before="100" w:beforeAutospacing="1" w:after="100" w:afterAutospacing="1"/>
        <w:contextualSpacing/>
      </w:pPr>
      <w:r w:rsidRPr="0082517D">
        <w:t>Current Australian Passport;</w:t>
      </w:r>
      <w:r>
        <w:t xml:space="preserve"> OR</w:t>
      </w:r>
    </w:p>
    <w:p w14:paraId="3EA39861" w14:textId="77777777" w:rsidR="000D0EA6" w:rsidRPr="0082517D" w:rsidRDefault="000D0EA6" w:rsidP="000C636D">
      <w:pPr>
        <w:pStyle w:val="ListParagraph"/>
        <w:numPr>
          <w:ilvl w:val="0"/>
          <w:numId w:val="8"/>
        </w:numPr>
        <w:shd w:val="clear" w:color="auto" w:fill="FFFFFF"/>
        <w:spacing w:before="100" w:beforeAutospacing="1" w:after="100" w:afterAutospacing="1"/>
        <w:contextualSpacing/>
      </w:pPr>
      <w:r w:rsidRPr="00EE231F">
        <w:t>Australian Birth Certificate - Students born on or after 20 August 1986 will also be required to provide a copy of one of their parents birth certificate or citizenship certificate if the students birth certificate does not indicate at least one parent was born in Australia; OR,</w:t>
      </w:r>
    </w:p>
    <w:p w14:paraId="25198C9E" w14:textId="77777777" w:rsidR="000D0EA6" w:rsidRPr="0082517D" w:rsidRDefault="000D0EA6" w:rsidP="000C636D">
      <w:pPr>
        <w:pStyle w:val="ListParagraph"/>
        <w:numPr>
          <w:ilvl w:val="0"/>
          <w:numId w:val="8"/>
        </w:numPr>
        <w:shd w:val="clear" w:color="auto" w:fill="FFFFFF"/>
        <w:spacing w:before="100" w:beforeAutospacing="1" w:after="100" w:afterAutospacing="1"/>
        <w:contextualSpacing/>
      </w:pPr>
      <w:r w:rsidRPr="0082517D">
        <w:t>Australian Citizenship Certificate</w:t>
      </w:r>
    </w:p>
    <w:p w14:paraId="603458E5" w14:textId="77777777" w:rsidR="000D0EA6" w:rsidRDefault="000D0EA6" w:rsidP="000D0EA6">
      <w:pPr>
        <w:shd w:val="clear" w:color="auto" w:fill="FFFFFF"/>
        <w:spacing w:before="100" w:beforeAutospacing="1" w:after="100" w:afterAutospacing="1"/>
      </w:pPr>
      <w:r w:rsidRPr="0082517D">
        <w:t>TasTAFE is required to collect, verify and retain copies of all documentation provided by students requesting a VET Student Loan for a period of 5 years after they enrol. TasTAFE will provide this documentation to the Australian Government if requested.</w:t>
      </w:r>
    </w:p>
    <w:p w14:paraId="05CF86F5" w14:textId="77777777" w:rsidR="00722B58" w:rsidRDefault="00722B58" w:rsidP="00722B58">
      <w:pPr>
        <w:pStyle w:val="Heading2"/>
        <w:rPr>
          <w:lang w:val="en" w:eastAsia="en-AU"/>
        </w:rPr>
      </w:pPr>
      <w:r w:rsidRPr="003C5AF4">
        <w:rPr>
          <w:lang w:val="en" w:eastAsia="en-AU"/>
        </w:rPr>
        <w:lastRenderedPageBreak/>
        <w:t>Cooling off Period</w:t>
      </w:r>
    </w:p>
    <w:p w14:paraId="05791A22" w14:textId="77777777" w:rsidR="00722B58" w:rsidRPr="0082517D" w:rsidRDefault="00722B58" w:rsidP="00722B58">
      <w:pPr>
        <w:shd w:val="clear" w:color="auto" w:fill="FFFFFF"/>
        <w:spacing w:before="100" w:beforeAutospacing="1" w:after="100" w:afterAutospacing="1"/>
      </w:pPr>
      <w:r w:rsidRPr="0082517D">
        <w:t>TasTAFE can only process your VET Student Loan request two business days after you have enrolled in your studies. This allows you time to think about the full impacts of taking on a student loan. During the two days you may consider other course options or work out how the debt will affect your circumstances. This is a mandatory requirement of all TAFE and private training providers.</w:t>
      </w:r>
    </w:p>
    <w:p w14:paraId="11EC3583" w14:textId="77777777" w:rsidR="00722B58" w:rsidRPr="00194222" w:rsidRDefault="00722B58" w:rsidP="00722B58">
      <w:pPr>
        <w:pStyle w:val="Heading2"/>
        <w:rPr>
          <w:lang w:val="en" w:eastAsia="en-AU"/>
        </w:rPr>
      </w:pPr>
      <w:r w:rsidRPr="00194222">
        <w:rPr>
          <w:lang w:val="en" w:eastAsia="en-AU"/>
        </w:rPr>
        <w:t>Invoice Notice</w:t>
      </w:r>
    </w:p>
    <w:p w14:paraId="627F652F" w14:textId="35FD7BC6" w:rsidR="007C05C3" w:rsidRPr="007C05C3" w:rsidRDefault="00722B58" w:rsidP="00DA7401">
      <w:pPr>
        <w:shd w:val="clear" w:color="auto" w:fill="FFFFFF"/>
        <w:spacing w:before="100" w:beforeAutospacing="1" w:after="100" w:afterAutospacing="1"/>
      </w:pPr>
      <w:r w:rsidRPr="0082517D">
        <w:t xml:space="preserve">TasTAFE must issue an invoice notice to all students requesting a loan at least 14 days prior to each census date.  Therefore, students must ensure they complete the </w:t>
      </w:r>
      <w:proofErr w:type="spellStart"/>
      <w:r w:rsidRPr="0082517D">
        <w:t>eCAF</w:t>
      </w:r>
      <w:proofErr w:type="spellEnd"/>
      <w:r w:rsidRPr="0082517D">
        <w:t xml:space="preserve"> by a date that will allow TasTAFE to meet this requirement for their first census date. Failure to complete the </w:t>
      </w:r>
      <w:proofErr w:type="spellStart"/>
      <w:r w:rsidRPr="0082517D">
        <w:t>eCAF</w:t>
      </w:r>
      <w:proofErr w:type="spellEnd"/>
      <w:r w:rsidRPr="0082517D">
        <w:t xml:space="preserve"> by the required date will result in the student being unable to receive a loan for their first unit of study period. Students will then be able to request a loan for remaining units of study once all requirements are met.</w:t>
      </w:r>
    </w:p>
    <w:p w14:paraId="4CD90A37" w14:textId="77777777" w:rsidR="00202330" w:rsidRDefault="00202330" w:rsidP="005D7BB1">
      <w:pPr>
        <w:pStyle w:val="Heading1"/>
      </w:pPr>
      <w:r w:rsidRPr="00806FF7">
        <w:t>Responsibilities</w:t>
      </w:r>
    </w:p>
    <w:p w14:paraId="4DE00D60" w14:textId="5BD7DD80" w:rsidR="004C09A1" w:rsidRPr="007A2C1D" w:rsidRDefault="004C09A1" w:rsidP="004C09A1">
      <w:pPr>
        <w:rPr>
          <w:b/>
          <w:bCs/>
        </w:rPr>
      </w:pPr>
      <w:r w:rsidRPr="007A2C1D">
        <w:rPr>
          <w:b/>
          <w:bCs/>
        </w:rPr>
        <w:t>Student</w:t>
      </w:r>
      <w:r w:rsidR="00235F9E">
        <w:rPr>
          <w:b/>
          <w:bCs/>
        </w:rPr>
        <w:t>:</w:t>
      </w:r>
    </w:p>
    <w:p w14:paraId="21992CBF" w14:textId="136D9B17" w:rsidR="00575F49" w:rsidRDefault="00575F49" w:rsidP="000C636D">
      <w:pPr>
        <w:pStyle w:val="ListParagraph"/>
        <w:numPr>
          <w:ilvl w:val="0"/>
          <w:numId w:val="9"/>
        </w:numPr>
      </w:pPr>
      <w:r>
        <w:t xml:space="preserve">To supply correct documentation to support their VSL request. </w:t>
      </w:r>
    </w:p>
    <w:p w14:paraId="710B2B23" w14:textId="7B09F5E6" w:rsidR="00973F81" w:rsidRDefault="00351025" w:rsidP="000C636D">
      <w:pPr>
        <w:pStyle w:val="ListParagraph"/>
        <w:numPr>
          <w:ilvl w:val="0"/>
          <w:numId w:val="9"/>
        </w:numPr>
      </w:pPr>
      <w:r>
        <w:t xml:space="preserve">To register and complete </w:t>
      </w:r>
      <w:proofErr w:type="spellStart"/>
      <w:r>
        <w:t>eCAF</w:t>
      </w:r>
      <w:proofErr w:type="spellEnd"/>
      <w:r>
        <w:t xml:space="preserve"> by required dates, to ensure they </w:t>
      </w:r>
      <w:r w:rsidR="00575F49">
        <w:t>fulfill</w:t>
      </w:r>
      <w:r>
        <w:t xml:space="preserve"> legislated requirements for the duration of their study. </w:t>
      </w:r>
    </w:p>
    <w:p w14:paraId="334A3387" w14:textId="77777777" w:rsidR="00235F9E" w:rsidRDefault="00235F9E" w:rsidP="00255316">
      <w:pPr>
        <w:ind w:left="360"/>
      </w:pPr>
    </w:p>
    <w:p w14:paraId="3BD4C8AF" w14:textId="77777777" w:rsidR="00235F9E" w:rsidRPr="007A2C1D" w:rsidRDefault="00235F9E" w:rsidP="00235F9E">
      <w:pPr>
        <w:rPr>
          <w:b/>
          <w:bCs/>
        </w:rPr>
      </w:pPr>
      <w:r w:rsidRPr="007A2C1D">
        <w:rPr>
          <w:b/>
          <w:bCs/>
        </w:rPr>
        <w:t>VET Student Loan Coordinator (</w:t>
      </w:r>
      <w:proofErr w:type="spellStart"/>
      <w:r w:rsidRPr="007A2C1D">
        <w:rPr>
          <w:b/>
          <w:bCs/>
        </w:rPr>
        <w:t>TasTAFE’s</w:t>
      </w:r>
      <w:proofErr w:type="spellEnd"/>
      <w:r w:rsidRPr="007A2C1D">
        <w:rPr>
          <w:b/>
          <w:bCs/>
        </w:rPr>
        <w:t xml:space="preserve"> Business Systems Officer) </w:t>
      </w:r>
    </w:p>
    <w:p w14:paraId="6D23A36F" w14:textId="04B9D953" w:rsidR="00235F9E" w:rsidRPr="00164514" w:rsidRDefault="00235F9E" w:rsidP="000C636D">
      <w:pPr>
        <w:pStyle w:val="ListParagraph"/>
        <w:numPr>
          <w:ilvl w:val="0"/>
          <w:numId w:val="10"/>
        </w:numPr>
        <w:rPr>
          <w:b/>
          <w:bCs/>
        </w:rPr>
      </w:pPr>
      <w:r>
        <w:t>Manage, report and administer all systems to ensure compliance with relevant legislation.</w:t>
      </w:r>
    </w:p>
    <w:p w14:paraId="68D2E7D8" w14:textId="77777777" w:rsidR="00235F9E" w:rsidRPr="00255316" w:rsidRDefault="00235F9E" w:rsidP="00255316">
      <w:pPr>
        <w:ind w:left="360"/>
        <w:rPr>
          <w:b/>
          <w:bCs/>
        </w:rPr>
      </w:pPr>
    </w:p>
    <w:p w14:paraId="53C47E2D" w14:textId="21E2377E" w:rsidR="00914290" w:rsidRPr="007A2C1D" w:rsidRDefault="00235F9E" w:rsidP="004C09A1">
      <w:pPr>
        <w:rPr>
          <w:b/>
          <w:bCs/>
        </w:rPr>
      </w:pPr>
      <w:r>
        <w:rPr>
          <w:b/>
          <w:bCs/>
        </w:rPr>
        <w:t xml:space="preserve">Admissions Team </w:t>
      </w:r>
      <w:r w:rsidR="00914290" w:rsidRPr="007A2C1D">
        <w:rPr>
          <w:b/>
          <w:bCs/>
        </w:rPr>
        <w:t xml:space="preserve"> </w:t>
      </w:r>
    </w:p>
    <w:p w14:paraId="2280051B" w14:textId="6C836675" w:rsidR="00235F9E" w:rsidRPr="003602F5" w:rsidRDefault="00235F9E" w:rsidP="000C636D">
      <w:pPr>
        <w:pStyle w:val="ListParagraph"/>
        <w:numPr>
          <w:ilvl w:val="0"/>
          <w:numId w:val="11"/>
        </w:numPr>
        <w:rPr>
          <w:b/>
          <w:bCs/>
        </w:rPr>
      </w:pPr>
      <w:r>
        <w:t>Ensure Students application adheres to suitability</w:t>
      </w:r>
      <w:r w:rsidR="00575F49">
        <w:t xml:space="preserve"> and eligibility </w:t>
      </w:r>
      <w:r>
        <w:t>requirements</w:t>
      </w:r>
      <w:r w:rsidR="00575F49">
        <w:t xml:space="preserve"> </w:t>
      </w:r>
      <w:r>
        <w:t>to</w:t>
      </w:r>
      <w:r w:rsidR="00351025">
        <w:t xml:space="preserve"> ensure compliance with relevant </w:t>
      </w:r>
      <w:r>
        <w:t>legislation.</w:t>
      </w:r>
    </w:p>
    <w:p w14:paraId="07FE846D" w14:textId="05185EC0" w:rsidR="00BC41D1" w:rsidRDefault="00BC41D1" w:rsidP="00BC41D1">
      <w:pPr>
        <w:rPr>
          <w:b/>
          <w:bCs/>
        </w:rPr>
      </w:pPr>
    </w:p>
    <w:p w14:paraId="12F7AA9E" w14:textId="1FC58EE3" w:rsidR="00BC41D1" w:rsidRDefault="00C34C5D" w:rsidP="00BC41D1">
      <w:pPr>
        <w:rPr>
          <w:b/>
          <w:bCs/>
        </w:rPr>
      </w:pPr>
      <w:r>
        <w:rPr>
          <w:b/>
          <w:bCs/>
        </w:rPr>
        <w:t>Manager, Digital Services</w:t>
      </w:r>
    </w:p>
    <w:p w14:paraId="7D9706FF" w14:textId="0EE616B9" w:rsidR="00C34C5D" w:rsidRPr="00BC41D1" w:rsidRDefault="00C34C5D" w:rsidP="00BC41D1">
      <w:pPr>
        <w:pStyle w:val="ListParagraph"/>
        <w:numPr>
          <w:ilvl w:val="0"/>
          <w:numId w:val="11"/>
        </w:numPr>
      </w:pPr>
      <w:r>
        <w:t xml:space="preserve">Ensure appropriate </w:t>
      </w:r>
      <w:r w:rsidR="001B5DF4">
        <w:t>staff</w:t>
      </w:r>
      <w:r>
        <w:t xml:space="preserve"> </w:t>
      </w:r>
      <w:r w:rsidR="001B5DF4">
        <w:t xml:space="preserve">are assigned throughout the year </w:t>
      </w:r>
      <w:r>
        <w:t xml:space="preserve">to </w:t>
      </w:r>
      <w:r w:rsidR="001B5DF4">
        <w:t>work across PRODA</w:t>
      </w:r>
      <w:r>
        <w:t xml:space="preserve"> </w:t>
      </w:r>
      <w:r w:rsidR="001B5DF4" w:rsidRPr="003B35EC">
        <w:t xml:space="preserve">to </w:t>
      </w:r>
      <w:r w:rsidR="001B5DF4">
        <w:t xml:space="preserve">get information on VET reporting requirements, </w:t>
      </w:r>
      <w:r w:rsidR="001822D0">
        <w:t>validations</w:t>
      </w:r>
      <w:r w:rsidR="001B5DF4">
        <w:t xml:space="preserve"> and data elements.</w:t>
      </w:r>
    </w:p>
    <w:p w14:paraId="06DCFB45" w14:textId="278648D2" w:rsidR="00202330" w:rsidRDefault="00235F9E" w:rsidP="005D7BB1">
      <w:pPr>
        <w:pStyle w:val="Heading1"/>
      </w:pPr>
      <w:r w:rsidRPr="00235F9E">
        <w:rPr>
          <w:bCs/>
        </w:rPr>
        <w:t xml:space="preserve"> </w:t>
      </w:r>
      <w:r w:rsidR="00202330" w:rsidRPr="00693C89">
        <w:t xml:space="preserve">Associated </w:t>
      </w:r>
      <w:r w:rsidR="007244FD" w:rsidRPr="00693C89">
        <w:t>legislation/documents</w:t>
      </w:r>
    </w:p>
    <w:p w14:paraId="452D8D3E" w14:textId="6E340727" w:rsidR="0009646D" w:rsidRDefault="00000000" w:rsidP="0009646D">
      <w:hyperlink r:id="rId13" w:history="1">
        <w:r w:rsidR="0009646D" w:rsidRPr="0063263C">
          <w:rPr>
            <w:rStyle w:val="Hyperlink"/>
          </w:rPr>
          <w:t>VET Student Loans Act 2016</w:t>
        </w:r>
      </w:hyperlink>
    </w:p>
    <w:p w14:paraId="2DD7AFC8" w14:textId="3710F9ED" w:rsidR="0009646D" w:rsidRDefault="00000000" w:rsidP="0009646D">
      <w:hyperlink r:id="rId14" w:history="1">
        <w:r w:rsidR="0009646D" w:rsidRPr="00233092">
          <w:rPr>
            <w:rStyle w:val="Hyperlink"/>
          </w:rPr>
          <w:t>VET Student Loans Rules 2016</w:t>
        </w:r>
      </w:hyperlink>
    </w:p>
    <w:p w14:paraId="2150BE55" w14:textId="5DA3E916" w:rsidR="00BE67C8" w:rsidRDefault="00000000" w:rsidP="0009646D">
      <w:hyperlink r:id="rId15" w:history="1">
        <w:r w:rsidR="00BE67C8" w:rsidRPr="00A86D9E">
          <w:rPr>
            <w:rStyle w:val="Hyperlink"/>
          </w:rPr>
          <w:t>TasTAFE Student Entry Procedure</w:t>
        </w:r>
      </w:hyperlink>
    </w:p>
    <w:p w14:paraId="36A511CB" w14:textId="79E2FF1A" w:rsidR="00122311" w:rsidRPr="0009646D" w:rsidRDefault="00000000" w:rsidP="0009646D">
      <w:hyperlink r:id="rId16" w:history="1">
        <w:r w:rsidR="00122311" w:rsidRPr="00255316">
          <w:rPr>
            <w:rStyle w:val="Hyperlink"/>
          </w:rPr>
          <w:t>L</w:t>
        </w:r>
        <w:r w:rsidR="00255316" w:rsidRPr="00255316">
          <w:rPr>
            <w:rStyle w:val="Hyperlink"/>
          </w:rPr>
          <w:t>iteracy and Numeracy</w:t>
        </w:r>
        <w:r w:rsidR="00122311" w:rsidRPr="00255316">
          <w:rPr>
            <w:rStyle w:val="Hyperlink"/>
          </w:rPr>
          <w:t xml:space="preserve"> Skills Assessment Procedure</w:t>
        </w:r>
      </w:hyperlink>
    </w:p>
    <w:p w14:paraId="1B424079" w14:textId="77777777" w:rsidR="00202330" w:rsidRPr="00693C89" w:rsidRDefault="00202330" w:rsidP="005D7BB1">
      <w:pPr>
        <w:pStyle w:val="Heading1"/>
      </w:pPr>
      <w:r w:rsidRPr="00693C89">
        <w:t xml:space="preserve">Measure </w:t>
      </w:r>
      <w:r w:rsidR="007244FD" w:rsidRPr="00693C89">
        <w:t>of procedure effectiveness</w:t>
      </w:r>
    </w:p>
    <w:p w14:paraId="758A34CB" w14:textId="5F860043" w:rsidR="002D05B8" w:rsidRPr="009F157C" w:rsidRDefault="0081150F" w:rsidP="009F157C">
      <w:r>
        <w:t xml:space="preserve">Students are able to successfully apply for Vet Student Loans </w:t>
      </w:r>
      <w:r w:rsidR="00B8712C" w:rsidRPr="00905181">
        <w:t>and any necessary assistance is provided in line with this procedure</w:t>
      </w:r>
      <w:r w:rsidR="00BA3AB1">
        <w:t xml:space="preserve"> and associated policies</w:t>
      </w:r>
      <w:r w:rsidR="00B8712C" w:rsidRPr="00905181">
        <w:t>. No adverse audit findings.</w:t>
      </w:r>
    </w:p>
    <w:p w14:paraId="1B1E9EE2" w14:textId="4B0AB9E4" w:rsidR="00202330" w:rsidRPr="00EA3235" w:rsidRDefault="00202330" w:rsidP="005D7BB1">
      <w:pPr>
        <w:pStyle w:val="Heading1"/>
      </w:pPr>
      <w:r w:rsidRPr="00EA3235">
        <w:lastRenderedPageBreak/>
        <w:t>Definitions/</w:t>
      </w:r>
      <w:r w:rsidR="007244FD" w:rsidRPr="00EA3235">
        <w:t>acronyms</w:t>
      </w:r>
    </w:p>
    <w:p w14:paraId="73E26428" w14:textId="4AF60984" w:rsidR="00575F49" w:rsidRDefault="00575F49" w:rsidP="001101FB">
      <w:pPr>
        <w:rPr>
          <w:b/>
          <w:bCs/>
        </w:rPr>
      </w:pPr>
      <w:r w:rsidRPr="00164514">
        <w:rPr>
          <w:rFonts w:eastAsia="Times New Roman" w:cs="Times New Roman"/>
          <w:b/>
          <w:bCs/>
          <w:lang w:val="en" w:eastAsia="en-AU"/>
        </w:rPr>
        <w:t>ACSF</w:t>
      </w:r>
      <w:r>
        <w:rPr>
          <w:rFonts w:eastAsia="Times New Roman" w:cs="Times New Roman"/>
          <w:lang w:val="en" w:eastAsia="en-AU"/>
        </w:rPr>
        <w:t xml:space="preserve"> -</w:t>
      </w:r>
      <w:r w:rsidR="0040246F">
        <w:rPr>
          <w:rFonts w:eastAsia="Times New Roman" w:cs="Times New Roman"/>
          <w:lang w:val="en" w:eastAsia="en-AU"/>
        </w:rPr>
        <w:t xml:space="preserve"> </w:t>
      </w:r>
      <w:r w:rsidRPr="0082517D">
        <w:rPr>
          <w:rFonts w:eastAsia="Times New Roman" w:cs="Times New Roman"/>
          <w:lang w:val="en" w:eastAsia="en-AU"/>
        </w:rPr>
        <w:t xml:space="preserve">Australian Core Skills Framework </w:t>
      </w:r>
    </w:p>
    <w:p w14:paraId="3407321A" w14:textId="0EB293F2" w:rsidR="00FD2F16" w:rsidRDefault="00FD2F16" w:rsidP="001101FB">
      <w:pPr>
        <w:rPr>
          <w:rFonts w:eastAsia="Times New Roman" w:cs="Times New Roman"/>
          <w:lang w:val="en" w:eastAsia="en-AU"/>
        </w:rPr>
      </w:pPr>
      <w:r w:rsidRPr="00FC070E">
        <w:rPr>
          <w:b/>
          <w:bCs/>
        </w:rPr>
        <w:t>BKSB</w:t>
      </w:r>
      <w:r>
        <w:t xml:space="preserve"> – </w:t>
      </w:r>
      <w:r w:rsidR="00825DE2" w:rsidRPr="0082517D">
        <w:rPr>
          <w:rFonts w:eastAsia="Times New Roman" w:cs="Times New Roman"/>
          <w:lang w:val="en" w:eastAsia="en-AU"/>
        </w:rPr>
        <w:t>Basic Key Skills Builder</w:t>
      </w:r>
    </w:p>
    <w:p w14:paraId="1A6B2D59" w14:textId="77777777" w:rsidR="003F6BD8" w:rsidRDefault="003F6BD8" w:rsidP="001101FB">
      <w:proofErr w:type="spellStart"/>
      <w:r w:rsidRPr="00FC070E">
        <w:rPr>
          <w:b/>
          <w:bCs/>
        </w:rPr>
        <w:t>eCAF</w:t>
      </w:r>
      <w:proofErr w:type="spellEnd"/>
      <w:r>
        <w:t xml:space="preserve"> – Electronic Commonwealth Assistance Form</w:t>
      </w:r>
    </w:p>
    <w:p w14:paraId="76199457" w14:textId="18673630" w:rsidR="003F6BD8" w:rsidRDefault="003F6BD8" w:rsidP="001101FB">
      <w:r w:rsidRPr="00FC070E">
        <w:rPr>
          <w:b/>
          <w:bCs/>
        </w:rPr>
        <w:t>LLN</w:t>
      </w:r>
      <w:r>
        <w:t xml:space="preserve"> – </w:t>
      </w:r>
      <w:r w:rsidR="00575F49">
        <w:t xml:space="preserve">Language </w:t>
      </w:r>
      <w:r>
        <w:rPr>
          <w:rFonts w:eastAsia="Times New Roman" w:cs="Times New Roman"/>
          <w:lang w:val="en" w:eastAsia="en-AU"/>
        </w:rPr>
        <w:t>L</w:t>
      </w:r>
      <w:r w:rsidRPr="0082517D">
        <w:rPr>
          <w:rFonts w:eastAsia="Times New Roman" w:cs="Times New Roman"/>
          <w:lang w:val="en" w:eastAsia="en-AU"/>
        </w:rPr>
        <w:t xml:space="preserve">iteracy and </w:t>
      </w:r>
      <w:r>
        <w:rPr>
          <w:rFonts w:eastAsia="Times New Roman" w:cs="Times New Roman"/>
          <w:lang w:val="en" w:eastAsia="en-AU"/>
        </w:rPr>
        <w:t>N</w:t>
      </w:r>
      <w:r w:rsidRPr="0082517D">
        <w:rPr>
          <w:rFonts w:eastAsia="Times New Roman" w:cs="Times New Roman"/>
          <w:lang w:val="en" w:eastAsia="en-AU"/>
        </w:rPr>
        <w:t>umeracy</w:t>
      </w:r>
    </w:p>
    <w:p w14:paraId="45E3FB50" w14:textId="554F9A41" w:rsidR="00825DE2" w:rsidRDefault="003F6BD8" w:rsidP="001101FB">
      <w:r w:rsidRPr="00FC070E">
        <w:rPr>
          <w:b/>
          <w:bCs/>
        </w:rPr>
        <w:t>TFN</w:t>
      </w:r>
      <w:r>
        <w:t xml:space="preserve"> - T</w:t>
      </w:r>
      <w:r w:rsidR="00825DE2">
        <w:t>ax File Number</w:t>
      </w:r>
    </w:p>
    <w:p w14:paraId="58B448B7" w14:textId="6FBB78A6" w:rsidR="00825DE2" w:rsidRDefault="003F6BD8" w:rsidP="001101FB">
      <w:r w:rsidRPr="00FC070E">
        <w:rPr>
          <w:b/>
          <w:bCs/>
        </w:rPr>
        <w:t>USI</w:t>
      </w:r>
      <w:r>
        <w:t xml:space="preserve"> - </w:t>
      </w:r>
      <w:r w:rsidR="00825DE2">
        <w:t>Unique Student Identifier</w:t>
      </w:r>
    </w:p>
    <w:p w14:paraId="00685A17" w14:textId="665173C2" w:rsidR="00494B14" w:rsidRDefault="00575F49" w:rsidP="001101FB">
      <w:r w:rsidRPr="00164514">
        <w:rPr>
          <w:b/>
          <w:bCs/>
        </w:rPr>
        <w:t>VET</w:t>
      </w:r>
      <w:r>
        <w:t xml:space="preserve"> – Vocational Education Training</w:t>
      </w:r>
    </w:p>
    <w:p w14:paraId="5DD2C7C5" w14:textId="5468C644" w:rsidR="00575F49" w:rsidRDefault="00575F49" w:rsidP="001101FB">
      <w:r w:rsidRPr="00164514">
        <w:rPr>
          <w:b/>
          <w:bCs/>
        </w:rPr>
        <w:t>VSL</w:t>
      </w:r>
      <w:r>
        <w:t xml:space="preserve"> – Vet Student Loan</w:t>
      </w:r>
    </w:p>
    <w:p w14:paraId="77DE0D44" w14:textId="77777777" w:rsidR="00202330" w:rsidRDefault="00202330" w:rsidP="005D7BB1">
      <w:pPr>
        <w:pStyle w:val="Heading1"/>
      </w:pPr>
      <w:r w:rsidRPr="00EA3235">
        <w:t xml:space="preserve">Policy </w:t>
      </w:r>
      <w:r w:rsidR="007244FD">
        <w:t>c</w:t>
      </w:r>
      <w:r w:rsidRPr="00EA3235">
        <w:t>ontrol</w:t>
      </w:r>
      <w:r>
        <w:t xml:space="preserve"> </w:t>
      </w:r>
    </w:p>
    <w:p w14:paraId="1CAFE6B0" w14:textId="77777777" w:rsidR="00202330" w:rsidRPr="0026513D" w:rsidRDefault="00202330" w:rsidP="00B237E8">
      <w:pPr>
        <w:pStyle w:val="Heading2"/>
      </w:pPr>
      <w:r>
        <w:t>Contact points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447"/>
        <w:gridCol w:w="2578"/>
        <w:gridCol w:w="2210"/>
        <w:gridCol w:w="2393"/>
      </w:tblGrid>
      <w:tr w:rsidR="00202330" w:rsidRPr="00990B95" w14:paraId="5680A3CF" w14:textId="77777777" w:rsidTr="00D070E9">
        <w:trPr>
          <w:trHeight w:val="454"/>
          <w:tblHeader/>
        </w:trPr>
        <w:tc>
          <w:tcPr>
            <w:tcW w:w="2447" w:type="dxa"/>
            <w:shd w:val="clear" w:color="auto" w:fill="F2F2F2" w:themeFill="background1" w:themeFillShade="F2"/>
            <w:vAlign w:val="center"/>
          </w:tcPr>
          <w:p w14:paraId="2331A084" w14:textId="77777777" w:rsidR="00202330" w:rsidRPr="00990B95" w:rsidRDefault="00202330" w:rsidP="00846883">
            <w:pPr>
              <w:rPr>
                <w:b/>
              </w:rPr>
            </w:pPr>
            <w:r w:rsidRPr="00990B95">
              <w:rPr>
                <w:b/>
              </w:rPr>
              <w:t>Responsibility</w:t>
            </w:r>
          </w:p>
        </w:tc>
        <w:tc>
          <w:tcPr>
            <w:tcW w:w="2578" w:type="dxa"/>
            <w:shd w:val="clear" w:color="auto" w:fill="F2F2F2" w:themeFill="background1" w:themeFillShade="F2"/>
            <w:vAlign w:val="center"/>
            <w:hideMark/>
          </w:tcPr>
          <w:p w14:paraId="41E7B2BB" w14:textId="77777777" w:rsidR="00202330" w:rsidRPr="00990B95" w:rsidRDefault="007244FD" w:rsidP="00846883">
            <w:pPr>
              <w:rPr>
                <w:b/>
              </w:rPr>
            </w:pPr>
            <w:bookmarkStart w:id="4" w:name="Row_Title_Position_Title"/>
            <w:bookmarkEnd w:id="4"/>
            <w:r w:rsidRPr="00990B95">
              <w:rPr>
                <w:b/>
              </w:rPr>
              <w:t>Position title</w:t>
            </w:r>
          </w:p>
        </w:tc>
        <w:tc>
          <w:tcPr>
            <w:tcW w:w="2210" w:type="dxa"/>
            <w:shd w:val="clear" w:color="auto" w:fill="F2F2F2" w:themeFill="background1" w:themeFillShade="F2"/>
            <w:vAlign w:val="center"/>
            <w:hideMark/>
          </w:tcPr>
          <w:p w14:paraId="70C09469" w14:textId="77777777" w:rsidR="00202330" w:rsidRPr="00990B95" w:rsidRDefault="007244FD" w:rsidP="00846883">
            <w:pPr>
              <w:rPr>
                <w:b/>
              </w:rPr>
            </w:pPr>
            <w:bookmarkStart w:id="5" w:name="Row_Title_Contact_Person"/>
            <w:bookmarkEnd w:id="5"/>
            <w:r w:rsidRPr="00990B95">
              <w:rPr>
                <w:b/>
              </w:rPr>
              <w:t>Contact person</w:t>
            </w:r>
          </w:p>
        </w:tc>
        <w:tc>
          <w:tcPr>
            <w:tcW w:w="2393" w:type="dxa"/>
            <w:shd w:val="clear" w:color="auto" w:fill="F2F2F2" w:themeFill="background1" w:themeFillShade="F2"/>
            <w:vAlign w:val="center"/>
            <w:hideMark/>
          </w:tcPr>
          <w:p w14:paraId="270A703D" w14:textId="77777777" w:rsidR="00202330" w:rsidRPr="00990B95" w:rsidRDefault="00202330" w:rsidP="00846883">
            <w:pPr>
              <w:rPr>
                <w:b/>
              </w:rPr>
            </w:pPr>
            <w:bookmarkStart w:id="6" w:name="Row_Title_Contact_number"/>
            <w:bookmarkEnd w:id="6"/>
            <w:r w:rsidRPr="00990B95">
              <w:rPr>
                <w:b/>
              </w:rPr>
              <w:t>Contact number</w:t>
            </w:r>
          </w:p>
        </w:tc>
      </w:tr>
      <w:tr w:rsidR="002E51C9" w:rsidRPr="00EA3235" w14:paraId="3FF17FBB" w14:textId="77777777" w:rsidTr="00835F51">
        <w:trPr>
          <w:trHeight w:val="454"/>
        </w:trPr>
        <w:tc>
          <w:tcPr>
            <w:tcW w:w="2447" w:type="dxa"/>
            <w:vAlign w:val="bottom"/>
            <w:hideMark/>
          </w:tcPr>
          <w:p w14:paraId="20191943" w14:textId="77777777" w:rsidR="002E51C9" w:rsidRPr="00202330" w:rsidRDefault="002E51C9" w:rsidP="002E51C9">
            <w:pPr>
              <w:rPr>
                <w:b/>
                <w:bCs/>
              </w:rPr>
            </w:pPr>
            <w:r w:rsidRPr="00202330">
              <w:rPr>
                <w:b/>
                <w:bCs/>
              </w:rPr>
              <w:t xml:space="preserve">Executive </w:t>
            </w:r>
            <w:r>
              <w:rPr>
                <w:b/>
                <w:bCs/>
              </w:rPr>
              <w:t>o</w:t>
            </w:r>
            <w:r w:rsidRPr="00202330">
              <w:rPr>
                <w:b/>
                <w:bCs/>
              </w:rPr>
              <w:t>wner</w:t>
            </w:r>
          </w:p>
        </w:tc>
        <w:tc>
          <w:tcPr>
            <w:tcW w:w="2578" w:type="dxa"/>
            <w:tcBorders>
              <w:top w:val="single" w:sz="8" w:space="0" w:color="A3A3A3"/>
              <w:left w:val="single" w:sz="8" w:space="0" w:color="A3A3A3"/>
              <w:bottom w:val="single" w:sz="8" w:space="0" w:color="A3A3A3"/>
              <w:right w:val="single" w:sz="8" w:space="0" w:color="A3A3A3"/>
            </w:tcBorders>
            <w:vAlign w:val="center"/>
          </w:tcPr>
          <w:p w14:paraId="7DEAE9BD" w14:textId="3E4C5AAF" w:rsidR="002E51C9" w:rsidRPr="00835F51" w:rsidRDefault="002E51C9" w:rsidP="002E51C9">
            <w:pPr>
              <w:rPr>
                <w:rFonts w:cs="Arial"/>
              </w:rPr>
            </w:pPr>
            <w:r>
              <w:rPr>
                <w:rFonts w:cs="Arial"/>
              </w:rPr>
              <w:t>Chief Financial Officer</w:t>
            </w:r>
          </w:p>
        </w:tc>
        <w:tc>
          <w:tcPr>
            <w:tcW w:w="2210" w:type="dxa"/>
            <w:tcBorders>
              <w:top w:val="single" w:sz="8" w:space="0" w:color="A3A3A3"/>
              <w:left w:val="single" w:sz="8" w:space="0" w:color="A3A3A3"/>
              <w:bottom w:val="single" w:sz="8" w:space="0" w:color="A3A3A3"/>
              <w:right w:val="single" w:sz="8" w:space="0" w:color="A3A3A3"/>
            </w:tcBorders>
            <w:vAlign w:val="center"/>
          </w:tcPr>
          <w:p w14:paraId="38160606" w14:textId="56DCB184" w:rsidR="002E51C9" w:rsidRPr="00835F51" w:rsidRDefault="002E51C9" w:rsidP="002E51C9">
            <w:pPr>
              <w:rPr>
                <w:rFonts w:cs="Arial"/>
              </w:rPr>
            </w:pPr>
            <w:r>
              <w:rPr>
                <w:rFonts w:cs="Arial"/>
              </w:rPr>
              <w:t>Will McShane</w:t>
            </w:r>
          </w:p>
        </w:tc>
        <w:tc>
          <w:tcPr>
            <w:tcW w:w="2393" w:type="dxa"/>
            <w:tcBorders>
              <w:top w:val="single" w:sz="8" w:space="0" w:color="A3A3A3"/>
              <w:left w:val="single" w:sz="8" w:space="0" w:color="A3A3A3"/>
              <w:bottom w:val="single" w:sz="8" w:space="0" w:color="A3A3A3"/>
              <w:right w:val="single" w:sz="8" w:space="0" w:color="A3A3A3"/>
            </w:tcBorders>
            <w:vAlign w:val="center"/>
          </w:tcPr>
          <w:p w14:paraId="3FF1F284" w14:textId="51F593C5" w:rsidR="002E51C9" w:rsidRPr="00835F51" w:rsidRDefault="002E51C9" w:rsidP="002E51C9">
            <w:pPr>
              <w:rPr>
                <w:rFonts w:cs="Arial"/>
              </w:rPr>
            </w:pPr>
            <w:r>
              <w:rPr>
                <w:rFonts w:cs="Arial"/>
              </w:rPr>
              <w:t>0437 192 635</w:t>
            </w:r>
          </w:p>
        </w:tc>
      </w:tr>
      <w:tr w:rsidR="002E51C9" w:rsidRPr="00EA3235" w14:paraId="794D6026" w14:textId="77777777" w:rsidTr="00D070E9">
        <w:trPr>
          <w:trHeight w:val="454"/>
        </w:trPr>
        <w:tc>
          <w:tcPr>
            <w:tcW w:w="2447" w:type="dxa"/>
            <w:vAlign w:val="bottom"/>
            <w:hideMark/>
          </w:tcPr>
          <w:p w14:paraId="2EBDF13E" w14:textId="77777777" w:rsidR="002E51C9" w:rsidRPr="00202330" w:rsidRDefault="002E51C9" w:rsidP="002E51C9">
            <w:pPr>
              <w:rPr>
                <w:b/>
                <w:bCs/>
              </w:rPr>
            </w:pPr>
            <w:r w:rsidRPr="00202330">
              <w:rPr>
                <w:b/>
                <w:bCs/>
              </w:rPr>
              <w:t xml:space="preserve">Policy </w:t>
            </w:r>
            <w:r>
              <w:rPr>
                <w:b/>
                <w:bCs/>
              </w:rPr>
              <w:t>o</w:t>
            </w:r>
            <w:r w:rsidRPr="00202330">
              <w:rPr>
                <w:b/>
                <w:bCs/>
              </w:rPr>
              <w:t>wner</w:t>
            </w:r>
          </w:p>
        </w:tc>
        <w:tc>
          <w:tcPr>
            <w:tcW w:w="2578" w:type="dxa"/>
            <w:vAlign w:val="center"/>
          </w:tcPr>
          <w:p w14:paraId="47DC95DD" w14:textId="12530D47" w:rsidR="002E51C9" w:rsidRPr="00EA3235" w:rsidRDefault="002E51C9" w:rsidP="002E51C9">
            <w:r>
              <w:t xml:space="preserve">Manager Digital Services </w:t>
            </w:r>
          </w:p>
        </w:tc>
        <w:tc>
          <w:tcPr>
            <w:tcW w:w="2210" w:type="dxa"/>
            <w:vAlign w:val="center"/>
          </w:tcPr>
          <w:p w14:paraId="746E1DEB" w14:textId="42B7220A" w:rsidR="002E51C9" w:rsidRPr="00EA3235" w:rsidRDefault="002E51C9" w:rsidP="002E51C9">
            <w:r>
              <w:t xml:space="preserve">Andrew Stevens </w:t>
            </w:r>
          </w:p>
        </w:tc>
        <w:tc>
          <w:tcPr>
            <w:tcW w:w="2393" w:type="dxa"/>
            <w:vAlign w:val="center"/>
          </w:tcPr>
          <w:p w14:paraId="3F7EAA05" w14:textId="55FB33C4" w:rsidR="002E51C9" w:rsidRPr="00EA3235" w:rsidRDefault="002E51C9" w:rsidP="002E51C9">
            <w:r>
              <w:t>6270 5471</w:t>
            </w:r>
          </w:p>
        </w:tc>
      </w:tr>
      <w:tr w:rsidR="002E51C9" w:rsidRPr="00EA3235" w14:paraId="6C097E53" w14:textId="77777777" w:rsidTr="00D070E9">
        <w:trPr>
          <w:trHeight w:val="454"/>
        </w:trPr>
        <w:tc>
          <w:tcPr>
            <w:tcW w:w="2447" w:type="dxa"/>
            <w:vAlign w:val="bottom"/>
            <w:hideMark/>
          </w:tcPr>
          <w:p w14:paraId="286E85F2" w14:textId="77777777" w:rsidR="002E51C9" w:rsidRPr="00202330" w:rsidRDefault="002E51C9" w:rsidP="002E51C9">
            <w:pPr>
              <w:rPr>
                <w:b/>
                <w:bCs/>
              </w:rPr>
            </w:pPr>
            <w:r w:rsidRPr="00202330">
              <w:rPr>
                <w:b/>
                <w:bCs/>
              </w:rPr>
              <w:t xml:space="preserve">Contact </w:t>
            </w:r>
            <w:r>
              <w:rPr>
                <w:b/>
                <w:bCs/>
              </w:rPr>
              <w:t>p</w:t>
            </w:r>
            <w:r w:rsidRPr="00202330">
              <w:rPr>
                <w:b/>
                <w:bCs/>
              </w:rPr>
              <w:t>erson</w:t>
            </w:r>
          </w:p>
        </w:tc>
        <w:tc>
          <w:tcPr>
            <w:tcW w:w="2578" w:type="dxa"/>
            <w:vAlign w:val="center"/>
          </w:tcPr>
          <w:p w14:paraId="33155D5F" w14:textId="14617AB7" w:rsidR="002E51C9" w:rsidRPr="00EA3235" w:rsidRDefault="002E51C9" w:rsidP="002E51C9">
            <w:pPr>
              <w:spacing w:line="276" w:lineRule="auto"/>
            </w:pPr>
            <w:r>
              <w:t>Vet Student Loan Coordinator</w:t>
            </w:r>
          </w:p>
        </w:tc>
        <w:tc>
          <w:tcPr>
            <w:tcW w:w="2210" w:type="dxa"/>
            <w:vAlign w:val="center"/>
          </w:tcPr>
          <w:p w14:paraId="55ABD1CA" w14:textId="41D926E6" w:rsidR="002E51C9" w:rsidRPr="00EA3235" w:rsidRDefault="000C37EB" w:rsidP="002E51C9">
            <w:pPr>
              <w:spacing w:line="276" w:lineRule="auto"/>
            </w:pPr>
            <w:r>
              <w:t>Casey Harwood</w:t>
            </w:r>
          </w:p>
        </w:tc>
        <w:tc>
          <w:tcPr>
            <w:tcW w:w="2393" w:type="dxa"/>
            <w:vAlign w:val="center"/>
          </w:tcPr>
          <w:p w14:paraId="3B9C08C7" w14:textId="72B3B35C" w:rsidR="002E51C9" w:rsidRPr="00EA3235" w:rsidRDefault="00594688" w:rsidP="002E51C9">
            <w:pPr>
              <w:spacing w:line="276" w:lineRule="auto"/>
            </w:pPr>
            <w:r w:rsidRPr="00594688">
              <w:t>6232</w:t>
            </w:r>
            <w:r>
              <w:t xml:space="preserve"> </w:t>
            </w:r>
            <w:r w:rsidRPr="00594688">
              <w:t>7546</w:t>
            </w:r>
          </w:p>
        </w:tc>
      </w:tr>
    </w:tbl>
    <w:p w14:paraId="434033A8" w14:textId="77777777" w:rsidR="005D3D74" w:rsidRDefault="005D3D74" w:rsidP="00D070E9">
      <w:pPr>
        <w:pStyle w:val="Heading2"/>
        <w:rPr>
          <w:sz w:val="24"/>
          <w:szCs w:val="24"/>
        </w:rPr>
      </w:pPr>
      <w:r w:rsidRPr="005D3D74">
        <w:t>Consultation</w:t>
      </w:r>
      <w:r>
        <w:rPr>
          <w:sz w:val="24"/>
          <w:szCs w:val="24"/>
        </w:rPr>
        <w:t xml:space="preserve"> </w:t>
      </w:r>
    </w:p>
    <w:p w14:paraId="110A9777" w14:textId="77777777" w:rsidR="00504F98" w:rsidRDefault="00232B05" w:rsidP="005D3D74">
      <w:r w:rsidRPr="00232B05">
        <w:t>The following teams/positions should be consulted during the development/review of this Procedure</w:t>
      </w:r>
      <w:r w:rsidR="00D070E9" w:rsidRPr="00E2507C">
        <w:t>:</w:t>
      </w:r>
    </w:p>
    <w:p w14:paraId="22464178" w14:textId="529AEAD9" w:rsidR="00D65808" w:rsidRDefault="00AF4126" w:rsidP="00D65808">
      <w:pPr>
        <w:pStyle w:val="ListBullet"/>
      </w:pPr>
      <w:r>
        <w:t>Digital Services</w:t>
      </w:r>
    </w:p>
    <w:p w14:paraId="4591F1F9" w14:textId="0BB565C3" w:rsidR="00D65808" w:rsidRDefault="00AF4126" w:rsidP="001101FB">
      <w:pPr>
        <w:pStyle w:val="ListBullet"/>
      </w:pPr>
      <w:r>
        <w:t>Heads of Centres</w:t>
      </w:r>
    </w:p>
    <w:p w14:paraId="732D52E8" w14:textId="77777777" w:rsidR="00202330" w:rsidRDefault="00202330" w:rsidP="00202330">
      <w:pPr>
        <w:pStyle w:val="Heading2"/>
      </w:pPr>
      <w:r>
        <w:t>Endorsement required by:</w:t>
      </w:r>
    </w:p>
    <w:p w14:paraId="2CD289FD" w14:textId="5CDCAD17" w:rsidR="00202330" w:rsidRDefault="00000000" w:rsidP="00202330">
      <w:sdt>
        <w:sdtPr>
          <w:alias w:val="Internal Committee"/>
          <w:tag w:val="Internal Committee"/>
          <w:id w:val="1721178429"/>
          <w:placeholder>
            <w:docPart w:val="5D49D5615AE24CA9B620F1357620B0C0"/>
          </w:placeholder>
          <w:dropDownList>
            <w:listItem w:displayText="Executive" w:value="Executive"/>
            <w:listItem w:displayText="Health, Safety and Wellbeing Committee" w:value="Health, Safety and Wellbeing Committee"/>
            <w:listItem w:displayText="Procurement Review Committee" w:value="Procurement Review Committee"/>
            <w:listItem w:displayText="Not Applicable" w:value="Not Applicable"/>
            <w:listItem w:displayText="Education and Training Committee" w:value="Education and Training Committee"/>
          </w:dropDownList>
        </w:sdtPr>
        <w:sdtContent>
          <w:r w:rsidR="009D7ABA">
            <w:t>Not Applicable</w:t>
          </w:r>
        </w:sdtContent>
      </w:sdt>
    </w:p>
    <w:p w14:paraId="2404848E" w14:textId="77777777" w:rsidR="00202330" w:rsidRPr="00FF349C" w:rsidRDefault="00202330" w:rsidP="007244FD">
      <w:pPr>
        <w:pStyle w:val="Heading2"/>
      </w:pPr>
      <w:r w:rsidRPr="00FF349C">
        <w:t>Dates:</w:t>
      </w:r>
    </w:p>
    <w:p w14:paraId="1E3281C0" w14:textId="4F86A176" w:rsidR="00202330" w:rsidRDefault="00202330" w:rsidP="00202330">
      <w:r w:rsidRPr="00202330">
        <w:rPr>
          <w:b/>
          <w:bCs/>
        </w:rPr>
        <w:t>Last approved:</w:t>
      </w:r>
      <w:r w:rsidR="007244FD">
        <w:rPr>
          <w:b/>
          <w:bCs/>
        </w:rPr>
        <w:tab/>
      </w:r>
      <w:r w:rsidRPr="00EA3235">
        <w:t xml:space="preserve"> </w:t>
      </w:r>
      <w:sdt>
        <w:sdtPr>
          <w:id w:val="-536199251"/>
          <w:placeholder>
            <w:docPart w:val="26439D91EA53424DBB5F85BF400AADDC"/>
          </w:placeholder>
          <w:date w:fullDate="2022-11-22T00:00:00Z">
            <w:dateFormat w:val="d/MM/yyyy"/>
            <w:lid w:val="en-AU"/>
            <w:storeMappedDataAs w:val="dateTime"/>
            <w:calendar w:val="gregorian"/>
          </w:date>
        </w:sdtPr>
        <w:sdtContent>
          <w:r w:rsidR="002D05B8">
            <w:t>22/11/2022</w:t>
          </w:r>
        </w:sdtContent>
      </w:sdt>
      <w:r w:rsidRPr="00EA3235">
        <w:tab/>
      </w:r>
    </w:p>
    <w:p w14:paraId="12A85C00" w14:textId="04EF909A" w:rsidR="00202330" w:rsidRPr="00EA3235" w:rsidRDefault="00202330" w:rsidP="00202330">
      <w:pPr>
        <w:rPr>
          <w:color w:val="D9D9D9" w:themeColor="background1" w:themeShade="D9"/>
          <w:szCs w:val="24"/>
        </w:rPr>
      </w:pPr>
      <w:r w:rsidRPr="00202330">
        <w:rPr>
          <w:b/>
          <w:bCs/>
          <w:szCs w:val="24"/>
        </w:rPr>
        <w:t>Next review</w:t>
      </w:r>
      <w:r w:rsidRPr="00EA3235">
        <w:rPr>
          <w:szCs w:val="24"/>
        </w:rPr>
        <w:t>:</w:t>
      </w:r>
      <w:r w:rsidR="00070E5A">
        <w:rPr>
          <w:szCs w:val="24"/>
        </w:rPr>
        <w:tab/>
      </w:r>
      <w:sdt>
        <w:sdtPr>
          <w:rPr>
            <w:szCs w:val="24"/>
          </w:rPr>
          <w:id w:val="699513002"/>
          <w:placeholder>
            <w:docPart w:val="26439D91EA53424DBB5F85BF400AADDC"/>
          </w:placeholder>
          <w:date w:fullDate="2024-11-22T00:00:00Z">
            <w:dateFormat w:val="d/MM/yyyy"/>
            <w:lid w:val="en-AU"/>
            <w:storeMappedDataAs w:val="dateTime"/>
            <w:calendar w:val="gregorian"/>
          </w:date>
        </w:sdtPr>
        <w:sdtContent>
          <w:r w:rsidR="002D05B8">
            <w:rPr>
              <w:szCs w:val="24"/>
            </w:rPr>
            <w:t>22/11/2024</w:t>
          </w:r>
        </w:sdtContent>
      </w:sdt>
    </w:p>
    <w:p w14:paraId="5FDE16C8" w14:textId="77777777" w:rsidR="00202330" w:rsidRPr="00EA3235" w:rsidRDefault="00202330" w:rsidP="007244FD">
      <w:pPr>
        <w:pStyle w:val="Heading2"/>
      </w:pPr>
      <w:r w:rsidRPr="00EA3235">
        <w:t xml:space="preserve">Version </w:t>
      </w:r>
      <w:r>
        <w:t>h</w:t>
      </w:r>
      <w:r w:rsidRPr="00EA3235">
        <w:t>istory</w:t>
      </w:r>
    </w:p>
    <w:tbl>
      <w:tblPr>
        <w:tblStyle w:val="TableGrid"/>
        <w:tblW w:w="9918" w:type="dxa"/>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129"/>
        <w:gridCol w:w="1701"/>
        <w:gridCol w:w="7088"/>
      </w:tblGrid>
      <w:tr w:rsidR="00202330" w:rsidRPr="007318DC" w14:paraId="5EB4807F" w14:textId="77777777" w:rsidTr="00835F51">
        <w:trPr>
          <w:tblHeader/>
        </w:trPr>
        <w:tc>
          <w:tcPr>
            <w:tcW w:w="1129" w:type="dxa"/>
            <w:shd w:val="clear" w:color="auto" w:fill="F2F2F2" w:themeFill="background1" w:themeFillShade="F2"/>
          </w:tcPr>
          <w:p w14:paraId="661CEBFE" w14:textId="77777777" w:rsidR="00202330" w:rsidRPr="00202330" w:rsidRDefault="00202330" w:rsidP="00202330">
            <w:pPr>
              <w:rPr>
                <w:b/>
                <w:bCs/>
              </w:rPr>
            </w:pPr>
            <w:bookmarkStart w:id="7" w:name="Row_Title_Version"/>
            <w:bookmarkEnd w:id="7"/>
            <w:r w:rsidRPr="00202330">
              <w:rPr>
                <w:b/>
                <w:bCs/>
              </w:rPr>
              <w:t>Version</w:t>
            </w:r>
          </w:p>
        </w:tc>
        <w:tc>
          <w:tcPr>
            <w:tcW w:w="1701" w:type="dxa"/>
            <w:shd w:val="clear" w:color="auto" w:fill="F2F2F2" w:themeFill="background1" w:themeFillShade="F2"/>
          </w:tcPr>
          <w:p w14:paraId="7E965A58" w14:textId="77777777" w:rsidR="00202330" w:rsidRPr="00202330" w:rsidRDefault="00202330" w:rsidP="00202330">
            <w:pPr>
              <w:rPr>
                <w:b/>
                <w:bCs/>
              </w:rPr>
            </w:pPr>
            <w:bookmarkStart w:id="8" w:name="Row_Title_Date"/>
            <w:bookmarkEnd w:id="8"/>
            <w:r w:rsidRPr="00202330">
              <w:rPr>
                <w:b/>
                <w:bCs/>
              </w:rPr>
              <w:t>Date</w:t>
            </w:r>
          </w:p>
        </w:tc>
        <w:tc>
          <w:tcPr>
            <w:tcW w:w="7088" w:type="dxa"/>
            <w:shd w:val="clear" w:color="auto" w:fill="F2F2F2" w:themeFill="background1" w:themeFillShade="F2"/>
          </w:tcPr>
          <w:p w14:paraId="6914D176" w14:textId="77777777" w:rsidR="00202330" w:rsidRPr="00202330" w:rsidRDefault="00202330" w:rsidP="00202330">
            <w:pPr>
              <w:rPr>
                <w:b/>
                <w:bCs/>
              </w:rPr>
            </w:pPr>
            <w:bookmarkStart w:id="9" w:name="Row_Title_Description_of_changes"/>
            <w:bookmarkEnd w:id="9"/>
            <w:r w:rsidRPr="00202330">
              <w:rPr>
                <w:b/>
                <w:bCs/>
              </w:rPr>
              <w:t>Description of changes</w:t>
            </w:r>
          </w:p>
        </w:tc>
      </w:tr>
      <w:tr w:rsidR="00202330" w:rsidRPr="00EA3235" w14:paraId="509D5F9A" w14:textId="77777777" w:rsidTr="00835F51">
        <w:tc>
          <w:tcPr>
            <w:tcW w:w="1129" w:type="dxa"/>
          </w:tcPr>
          <w:p w14:paraId="4DB25FCD" w14:textId="60ECC41A" w:rsidR="00202330" w:rsidRPr="000067DB" w:rsidRDefault="00914290" w:rsidP="00202330">
            <w:r>
              <w:t>2</w:t>
            </w:r>
            <w:r w:rsidR="00202330" w:rsidRPr="000067DB">
              <w:t>.0</w:t>
            </w:r>
          </w:p>
        </w:tc>
        <w:tc>
          <w:tcPr>
            <w:tcW w:w="1701" w:type="dxa"/>
          </w:tcPr>
          <w:p w14:paraId="4F12293E" w14:textId="73C0EAA1" w:rsidR="00202330" w:rsidRPr="000067DB" w:rsidRDefault="0040246F" w:rsidP="00202330">
            <w:r>
              <w:t>21.11.2022</w:t>
            </w:r>
          </w:p>
        </w:tc>
        <w:tc>
          <w:tcPr>
            <w:tcW w:w="7088" w:type="dxa"/>
          </w:tcPr>
          <w:p w14:paraId="06C50D56" w14:textId="19131DC5" w:rsidR="00202330" w:rsidRPr="00B03034" w:rsidRDefault="00914290" w:rsidP="00202330">
            <w:pPr>
              <w:rPr>
                <w:sz w:val="22"/>
              </w:rPr>
            </w:pPr>
            <w:r w:rsidRPr="00B03034">
              <w:rPr>
                <w:sz w:val="22"/>
              </w:rPr>
              <w:t>Updated to new template with clearer information provided</w:t>
            </w:r>
            <w:r w:rsidR="002B773F" w:rsidRPr="00B03034">
              <w:rPr>
                <w:sz w:val="22"/>
              </w:rPr>
              <w:t xml:space="preserve"> on the assessment of competence in reading and numeracy</w:t>
            </w:r>
            <w:r w:rsidR="005E175B" w:rsidRPr="00B03034">
              <w:rPr>
                <w:sz w:val="22"/>
              </w:rPr>
              <w:t xml:space="preserve"> 80(2)(b). </w:t>
            </w:r>
          </w:p>
        </w:tc>
      </w:tr>
      <w:tr w:rsidR="00346304" w:rsidRPr="00EA3235" w14:paraId="4B740986" w14:textId="77777777" w:rsidTr="00835F51">
        <w:tc>
          <w:tcPr>
            <w:tcW w:w="1129" w:type="dxa"/>
          </w:tcPr>
          <w:p w14:paraId="460651CD" w14:textId="3F56D55A" w:rsidR="00346304" w:rsidRDefault="00346304" w:rsidP="00202330">
            <w:r>
              <w:t>3.0</w:t>
            </w:r>
          </w:p>
        </w:tc>
        <w:tc>
          <w:tcPr>
            <w:tcW w:w="1701" w:type="dxa"/>
          </w:tcPr>
          <w:p w14:paraId="7B7D0035" w14:textId="377DA2C6" w:rsidR="00346304" w:rsidRDefault="00346304" w:rsidP="00202330">
            <w:r>
              <w:t>16.</w:t>
            </w:r>
            <w:r w:rsidR="00AF4126">
              <w:t>0</w:t>
            </w:r>
            <w:r>
              <w:t>5.2023</w:t>
            </w:r>
          </w:p>
        </w:tc>
        <w:tc>
          <w:tcPr>
            <w:tcW w:w="7088" w:type="dxa"/>
          </w:tcPr>
          <w:p w14:paraId="057DF030" w14:textId="490D9E37" w:rsidR="00346304" w:rsidRPr="00B03034" w:rsidRDefault="00346304" w:rsidP="00202330">
            <w:pPr>
              <w:rPr>
                <w:sz w:val="22"/>
              </w:rPr>
            </w:pPr>
            <w:r w:rsidRPr="00B03034">
              <w:rPr>
                <w:sz w:val="22"/>
              </w:rPr>
              <w:t>Added PRODA requirement to Responsibilities section.</w:t>
            </w:r>
            <w:r w:rsidR="00AF4126" w:rsidRPr="00B03034">
              <w:rPr>
                <w:sz w:val="22"/>
              </w:rPr>
              <w:t xml:space="preserve"> Within Consultation section replaced Business Systems &amp; Reporting with Digital Services and Managers of Education &amp; Training with Heads of Centres.</w:t>
            </w:r>
          </w:p>
        </w:tc>
      </w:tr>
      <w:tr w:rsidR="00835F51" w:rsidRPr="00EA3235" w14:paraId="12890F7B" w14:textId="77777777" w:rsidTr="00835F51">
        <w:tc>
          <w:tcPr>
            <w:tcW w:w="1129" w:type="dxa"/>
          </w:tcPr>
          <w:p w14:paraId="5029C2D1" w14:textId="2C82077E" w:rsidR="00835F51" w:rsidRDefault="00835F51" w:rsidP="00202330">
            <w:r>
              <w:t>4.0</w:t>
            </w:r>
          </w:p>
        </w:tc>
        <w:tc>
          <w:tcPr>
            <w:tcW w:w="1701" w:type="dxa"/>
          </w:tcPr>
          <w:p w14:paraId="6D23A610" w14:textId="43DC5314" w:rsidR="00835F51" w:rsidRDefault="00835F51" w:rsidP="00202330">
            <w:r>
              <w:t>26.06.2023</w:t>
            </w:r>
          </w:p>
        </w:tc>
        <w:tc>
          <w:tcPr>
            <w:tcW w:w="7088" w:type="dxa"/>
          </w:tcPr>
          <w:p w14:paraId="0BA6A15C" w14:textId="48F441A9" w:rsidR="00835F51" w:rsidRPr="00B03034" w:rsidRDefault="00835F51" w:rsidP="00202330">
            <w:pPr>
              <w:rPr>
                <w:sz w:val="22"/>
              </w:rPr>
            </w:pPr>
            <w:r w:rsidRPr="00835F51">
              <w:rPr>
                <w:sz w:val="22"/>
              </w:rPr>
              <w:t>Updated Executive Owner from Chief Operating Officer to Director Quality and Academic Services</w:t>
            </w:r>
            <w:r>
              <w:rPr>
                <w:sz w:val="22"/>
              </w:rPr>
              <w:t>.</w:t>
            </w:r>
          </w:p>
        </w:tc>
      </w:tr>
      <w:tr w:rsidR="003D54E9" w:rsidRPr="00EA3235" w14:paraId="36AF84C2" w14:textId="77777777" w:rsidTr="00835F51">
        <w:tc>
          <w:tcPr>
            <w:tcW w:w="1129" w:type="dxa"/>
          </w:tcPr>
          <w:p w14:paraId="66246B89" w14:textId="32552C3A" w:rsidR="003D54E9" w:rsidRDefault="003D54E9" w:rsidP="00202330">
            <w:r>
              <w:lastRenderedPageBreak/>
              <w:t>5.</w:t>
            </w:r>
            <w:r w:rsidR="00FF0964">
              <w:t>0</w:t>
            </w:r>
          </w:p>
        </w:tc>
        <w:tc>
          <w:tcPr>
            <w:tcW w:w="1701" w:type="dxa"/>
          </w:tcPr>
          <w:p w14:paraId="1E3E5178" w14:textId="7AC29330" w:rsidR="003D54E9" w:rsidRDefault="00FF0964" w:rsidP="00202330">
            <w:r>
              <w:t>1</w:t>
            </w:r>
            <w:r w:rsidR="0043137E">
              <w:t>7.10.2023</w:t>
            </w:r>
          </w:p>
        </w:tc>
        <w:tc>
          <w:tcPr>
            <w:tcW w:w="7088" w:type="dxa"/>
          </w:tcPr>
          <w:p w14:paraId="57C8353F" w14:textId="23E30344" w:rsidR="003D54E9" w:rsidRPr="00835F51" w:rsidRDefault="0043137E" w:rsidP="00202330">
            <w:pPr>
              <w:rPr>
                <w:sz w:val="22"/>
              </w:rPr>
            </w:pPr>
            <w:r>
              <w:rPr>
                <w:sz w:val="22"/>
              </w:rPr>
              <w:t>Updated Executive Owner from Director Quality and Academic Services to Chief Financial Officer.</w:t>
            </w:r>
            <w:r w:rsidR="00594688">
              <w:rPr>
                <w:sz w:val="22"/>
              </w:rPr>
              <w:t xml:space="preserve"> Updated </w:t>
            </w:r>
            <w:r w:rsidR="00AA458E">
              <w:rPr>
                <w:sz w:val="22"/>
              </w:rPr>
              <w:t xml:space="preserve">Contact Person. </w:t>
            </w:r>
          </w:p>
        </w:tc>
      </w:tr>
    </w:tbl>
    <w:p w14:paraId="40697C19" w14:textId="77777777" w:rsidR="00202330" w:rsidRPr="003D54E9" w:rsidRDefault="00202330" w:rsidP="00202330">
      <w:pPr>
        <w:spacing w:before="240"/>
        <w:rPr>
          <w:sz w:val="16"/>
          <w:szCs w:val="16"/>
        </w:rPr>
      </w:pPr>
      <w:r w:rsidRPr="003D54E9">
        <w:rPr>
          <w:sz w:val="16"/>
          <w:szCs w:val="16"/>
        </w:rPr>
        <w:t>This document is uncontrolled when printed. Please check the TasTAFE Policy and Procedure Hub for the current version of this document.</w:t>
      </w:r>
    </w:p>
    <w:p w14:paraId="29CAAD2A" w14:textId="01FA70F8" w:rsidR="00202330" w:rsidRPr="003D54E9" w:rsidRDefault="00202330" w:rsidP="00202330">
      <w:pPr>
        <w:rPr>
          <w:sz w:val="16"/>
          <w:szCs w:val="16"/>
        </w:rPr>
      </w:pPr>
      <w:r w:rsidRPr="003D54E9">
        <w:rPr>
          <w:sz w:val="16"/>
          <w:szCs w:val="16"/>
        </w:rPr>
        <w:t xml:space="preserve">Record number: </w:t>
      </w:r>
      <w:bookmarkEnd w:id="0"/>
      <w:bookmarkEnd w:id="1"/>
      <w:r w:rsidR="00346304" w:rsidRPr="003D54E9">
        <w:rPr>
          <w:sz w:val="16"/>
          <w:szCs w:val="16"/>
        </w:rPr>
        <w:t>DOC/19/89107[v</w:t>
      </w:r>
      <w:r w:rsidR="003D54E9" w:rsidRPr="003D54E9">
        <w:rPr>
          <w:sz w:val="16"/>
          <w:szCs w:val="16"/>
        </w:rPr>
        <w:t>6</w:t>
      </w:r>
      <w:r w:rsidR="00346304" w:rsidRPr="003D54E9">
        <w:rPr>
          <w:sz w:val="16"/>
          <w:szCs w:val="16"/>
        </w:rPr>
        <w:t>]</w:t>
      </w:r>
    </w:p>
    <w:sectPr w:rsidR="00202330" w:rsidRPr="003D54E9" w:rsidSect="0061344A">
      <w:headerReference w:type="even" r:id="rId17"/>
      <w:headerReference w:type="default" r:id="rId18"/>
      <w:footerReference w:type="even" r:id="rId19"/>
      <w:footerReference w:type="default" r:id="rId20"/>
      <w:headerReference w:type="first" r:id="rId21"/>
      <w:footerReference w:type="first" r:id="rId22"/>
      <w:pgSz w:w="11906" w:h="16838" w:code="9"/>
      <w:pgMar w:top="1134" w:right="1134" w:bottom="113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17593" w14:textId="77777777" w:rsidR="00946969" w:rsidRDefault="00946969" w:rsidP="00C37A29">
      <w:r>
        <w:separator/>
      </w:r>
    </w:p>
  </w:endnote>
  <w:endnote w:type="continuationSeparator" w:id="0">
    <w:p w14:paraId="0DE80D2A" w14:textId="77777777" w:rsidR="00946969" w:rsidRDefault="00946969" w:rsidP="00C3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9F78F" w14:textId="578A69EE"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3E698C49" wp14:editId="72379C51">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70C3D26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E698C49"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70C3D260"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F315C2">
          <w:rPr>
            <w:rStyle w:val="Strong"/>
          </w:rPr>
          <w:t>VET Student Loans Student Entry Procedure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BF78" w14:textId="70FAA6B8" w:rsidR="00885045" w:rsidRDefault="00885045" w:rsidP="00BD1437">
    <w:pPr>
      <w:pStyle w:val="Footer"/>
      <w:tabs>
        <w:tab w:val="clear" w:pos="4513"/>
        <w:tab w:val="clear" w:pos="9026"/>
      </w:tabs>
      <w:ind w:right="849"/>
    </w:pPr>
    <w:r>
      <w:rPr>
        <w:noProof/>
      </w:rPr>
      <w:drawing>
        <wp:anchor distT="0" distB="0" distL="114300" distR="114300" simplePos="0" relativeHeight="251683840" behindDoc="1" locked="1" layoutInCell="1" allowOverlap="1" wp14:anchorId="5A74BA6C" wp14:editId="4B20A9C2">
          <wp:simplePos x="0" y="0"/>
          <wp:positionH relativeFrom="page">
            <wp:posOffset>5680710</wp:posOffset>
          </wp:positionH>
          <wp:positionV relativeFrom="page">
            <wp:posOffset>8389620</wp:posOffset>
          </wp:positionV>
          <wp:extent cx="1868170" cy="2282190"/>
          <wp:effectExtent l="0" t="0" r="0" b="381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F315C2">
          <w:rPr>
            <w:rStyle w:val="Strong"/>
          </w:rPr>
          <w:t>VET Student Loans Student Entry Procedure</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2B7C53">
          <w:rPr>
            <w:b/>
            <w:bCs/>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6D4A" w14:textId="77777777" w:rsidR="0061344A" w:rsidRDefault="0061344A" w:rsidP="00B552DF">
    <w:pPr>
      <w:pStyle w:val="Footer-Left"/>
      <w:spacing w:before="120"/>
      <w:ind w:firstLine="993"/>
      <w:rPr>
        <w:rStyle w:val="Strong"/>
        <w:szCs w:val="18"/>
      </w:rPr>
    </w:pPr>
  </w:p>
  <w:p w14:paraId="25E282FB" w14:textId="77777777" w:rsidR="0061344A" w:rsidRDefault="0061344A" w:rsidP="00B552DF">
    <w:pPr>
      <w:pStyle w:val="Footer-Left"/>
      <w:spacing w:before="120"/>
      <w:ind w:firstLine="993"/>
      <w:rPr>
        <w:rStyle w:val="Strong"/>
        <w:szCs w:val="18"/>
      </w:rPr>
    </w:pPr>
  </w:p>
  <w:p w14:paraId="7DC79B84" w14:textId="77777777" w:rsidR="0061344A" w:rsidRDefault="0061344A" w:rsidP="00B552DF">
    <w:pPr>
      <w:pStyle w:val="Footer-Left"/>
      <w:spacing w:before="120"/>
      <w:ind w:firstLine="993"/>
      <w:rPr>
        <w:rStyle w:val="Strong"/>
        <w:szCs w:val="18"/>
      </w:rPr>
    </w:pPr>
  </w:p>
  <w:p w14:paraId="6DA609F7" w14:textId="1A31D886"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6501685C" wp14:editId="020D82B8">
              <wp:simplePos x="0" y="0"/>
              <wp:positionH relativeFrom="page">
                <wp:posOffset>6124575</wp:posOffset>
              </wp:positionH>
              <wp:positionV relativeFrom="page">
                <wp:posOffset>9596755</wp:posOffset>
              </wp:positionV>
              <wp:extent cx="1527175" cy="976630"/>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27175" cy="976630"/>
                        <a:chOff x="628804" y="-51828"/>
                        <a:chExt cx="1527550" cy="977259"/>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628804" y="-51828"/>
                          <a:ext cx="1019425" cy="906278"/>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FE8D731" id="Group 23" o:spid="_x0000_s1026" alt="&quot;&quot;" style="position:absolute;margin-left:482.25pt;margin-top:755.65pt;width:120.25pt;height:76.9pt;z-index:251681792;mso-position-horizontal-relative:page;mso-position-vertical-relative:page;mso-width-relative:margin;mso-height-relative:margin" coordorigin="6288,-518" coordsize="15275,97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288;top:-518;width:10194;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5B5C7288" wp14:editId="04A2B343">
          <wp:simplePos x="0" y="0"/>
          <wp:positionH relativeFrom="page">
            <wp:posOffset>0</wp:posOffset>
          </wp:positionH>
          <wp:positionV relativeFrom="page">
            <wp:posOffset>8394700</wp:posOffset>
          </wp:positionV>
          <wp:extent cx="1868170" cy="2282190"/>
          <wp:effectExtent l="0" t="0" r="0" b="381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F315C2">
          <w:rPr>
            <w:rStyle w:val="Strong"/>
            <w:szCs w:val="18"/>
          </w:rPr>
          <w:t>VET Student Loans Student Entry Procedure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7C2D1" w14:textId="77777777" w:rsidR="00946969" w:rsidRDefault="00946969" w:rsidP="00C37A29">
      <w:r>
        <w:separator/>
      </w:r>
    </w:p>
  </w:footnote>
  <w:footnote w:type="continuationSeparator" w:id="0">
    <w:p w14:paraId="42EDCDE7" w14:textId="77777777" w:rsidR="00946969" w:rsidRDefault="00946969" w:rsidP="00C37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98283" w14:textId="2882DCE5" w:rsidR="00D939C7" w:rsidRDefault="00D939C7">
    <w:pPr>
      <w:pStyle w:val="Header"/>
    </w:pPr>
    <w:r>
      <w:rPr>
        <w:noProof/>
      </w:rPr>
      <w:drawing>
        <wp:inline distT="0" distB="0" distL="0" distR="0" wp14:anchorId="143CF782" wp14:editId="01EFED14">
          <wp:extent cx="7560000" cy="10702800"/>
          <wp:effectExtent l="0" t="0" r="3175" b="381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88E1E" w14:textId="3F610C8A"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B51F" w14:textId="7379F397" w:rsidR="00B237E8" w:rsidRDefault="00B237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717199"/>
    <w:multiLevelType w:val="hybridMultilevel"/>
    <w:tmpl w:val="EA80CCC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1087A56"/>
    <w:multiLevelType w:val="hybridMultilevel"/>
    <w:tmpl w:val="3664152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3C24D66"/>
    <w:multiLevelType w:val="hybridMultilevel"/>
    <w:tmpl w:val="01F0C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4E517B"/>
    <w:multiLevelType w:val="hybridMultilevel"/>
    <w:tmpl w:val="688AD452"/>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58B73D84"/>
    <w:multiLevelType w:val="multilevel"/>
    <w:tmpl w:val="50041352"/>
    <w:numStyleLink w:val="ListHeadings"/>
  </w:abstractNum>
  <w:abstractNum w:abstractNumId="8" w15:restartNumberingAfterBreak="0">
    <w:nsid w:val="596A0C8C"/>
    <w:multiLevelType w:val="multilevel"/>
    <w:tmpl w:val="97DAEA0E"/>
    <w:numStyleLink w:val="Numbering"/>
  </w:abstractNum>
  <w:abstractNum w:abstractNumId="9" w15:restartNumberingAfterBreak="0">
    <w:nsid w:val="60E1502C"/>
    <w:multiLevelType w:val="multilevel"/>
    <w:tmpl w:val="63F058E6"/>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0" w15:restartNumberingAfterBreak="0">
    <w:nsid w:val="76934719"/>
    <w:multiLevelType w:val="hybridMultilevel"/>
    <w:tmpl w:val="AE16176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17509346">
    <w:abstractNumId w:val="9"/>
  </w:num>
  <w:num w:numId="2" w16cid:durableId="1661230952">
    <w:abstractNumId w:val="2"/>
  </w:num>
  <w:num w:numId="3" w16cid:durableId="888493031">
    <w:abstractNumId w:val="0"/>
  </w:num>
  <w:num w:numId="4" w16cid:durableId="1268737756">
    <w:abstractNumId w:val="8"/>
  </w:num>
  <w:num w:numId="5" w16cid:durableId="244799667">
    <w:abstractNumId w:val="7"/>
  </w:num>
  <w:num w:numId="6" w16cid:durableId="2083988853">
    <w:abstractNumId w:val="3"/>
  </w:num>
  <w:num w:numId="7" w16cid:durableId="1271283599">
    <w:abstractNumId w:val="5"/>
  </w:num>
  <w:num w:numId="8" w16cid:durableId="1963803422">
    <w:abstractNumId w:val="6"/>
  </w:num>
  <w:num w:numId="9" w16cid:durableId="1631201936">
    <w:abstractNumId w:val="10"/>
  </w:num>
  <w:num w:numId="10" w16cid:durableId="130558454">
    <w:abstractNumId w:val="4"/>
  </w:num>
  <w:num w:numId="11" w16cid:durableId="1098067126">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282"/>
    <w:rsid w:val="000300AF"/>
    <w:rsid w:val="00030EED"/>
    <w:rsid w:val="000319B6"/>
    <w:rsid w:val="000342A4"/>
    <w:rsid w:val="00046BAD"/>
    <w:rsid w:val="00053277"/>
    <w:rsid w:val="00070E5A"/>
    <w:rsid w:val="00071205"/>
    <w:rsid w:val="000724AE"/>
    <w:rsid w:val="0008037D"/>
    <w:rsid w:val="000836C2"/>
    <w:rsid w:val="00086C6C"/>
    <w:rsid w:val="00090227"/>
    <w:rsid w:val="0009646D"/>
    <w:rsid w:val="000B4318"/>
    <w:rsid w:val="000B497F"/>
    <w:rsid w:val="000B78FC"/>
    <w:rsid w:val="000C095E"/>
    <w:rsid w:val="000C37EB"/>
    <w:rsid w:val="000C636D"/>
    <w:rsid w:val="000D0EA6"/>
    <w:rsid w:val="000D5C40"/>
    <w:rsid w:val="000D5D52"/>
    <w:rsid w:val="000E562A"/>
    <w:rsid w:val="00100110"/>
    <w:rsid w:val="00107A69"/>
    <w:rsid w:val="001101FB"/>
    <w:rsid w:val="00112E8F"/>
    <w:rsid w:val="001176B7"/>
    <w:rsid w:val="00122311"/>
    <w:rsid w:val="001268BC"/>
    <w:rsid w:val="00145410"/>
    <w:rsid w:val="00150121"/>
    <w:rsid w:val="00164514"/>
    <w:rsid w:val="0016465B"/>
    <w:rsid w:val="001700F1"/>
    <w:rsid w:val="00170F53"/>
    <w:rsid w:val="00173608"/>
    <w:rsid w:val="001808EC"/>
    <w:rsid w:val="001822D0"/>
    <w:rsid w:val="0019389A"/>
    <w:rsid w:val="0019621F"/>
    <w:rsid w:val="001A0D77"/>
    <w:rsid w:val="001A72E4"/>
    <w:rsid w:val="001B091F"/>
    <w:rsid w:val="001B5487"/>
    <w:rsid w:val="001B5DF4"/>
    <w:rsid w:val="001C7835"/>
    <w:rsid w:val="001D21D7"/>
    <w:rsid w:val="001D612C"/>
    <w:rsid w:val="001E1A19"/>
    <w:rsid w:val="001E5875"/>
    <w:rsid w:val="001E6713"/>
    <w:rsid w:val="001F13C1"/>
    <w:rsid w:val="001F288A"/>
    <w:rsid w:val="001F446D"/>
    <w:rsid w:val="00200E24"/>
    <w:rsid w:val="00201C0F"/>
    <w:rsid w:val="00202330"/>
    <w:rsid w:val="00221AB7"/>
    <w:rsid w:val="002313FF"/>
    <w:rsid w:val="00232B05"/>
    <w:rsid w:val="00233092"/>
    <w:rsid w:val="00235F9E"/>
    <w:rsid w:val="00246435"/>
    <w:rsid w:val="00246BCF"/>
    <w:rsid w:val="00255316"/>
    <w:rsid w:val="002610E7"/>
    <w:rsid w:val="00267845"/>
    <w:rsid w:val="00270834"/>
    <w:rsid w:val="002814E6"/>
    <w:rsid w:val="00282D5E"/>
    <w:rsid w:val="00286A63"/>
    <w:rsid w:val="002A306F"/>
    <w:rsid w:val="002B773F"/>
    <w:rsid w:val="002B7C53"/>
    <w:rsid w:val="002C4498"/>
    <w:rsid w:val="002D05B8"/>
    <w:rsid w:val="002E507D"/>
    <w:rsid w:val="002E51C9"/>
    <w:rsid w:val="002F6C59"/>
    <w:rsid w:val="00301989"/>
    <w:rsid w:val="00305171"/>
    <w:rsid w:val="00306999"/>
    <w:rsid w:val="00310D9C"/>
    <w:rsid w:val="00312EC9"/>
    <w:rsid w:val="003228FB"/>
    <w:rsid w:val="00342A8C"/>
    <w:rsid w:val="00346304"/>
    <w:rsid w:val="0034680A"/>
    <w:rsid w:val="00351025"/>
    <w:rsid w:val="00351243"/>
    <w:rsid w:val="003566F2"/>
    <w:rsid w:val="003602F5"/>
    <w:rsid w:val="00363FF8"/>
    <w:rsid w:val="0037721D"/>
    <w:rsid w:val="00377D49"/>
    <w:rsid w:val="0038102A"/>
    <w:rsid w:val="00392C2F"/>
    <w:rsid w:val="00397AB4"/>
    <w:rsid w:val="003B755F"/>
    <w:rsid w:val="003C344F"/>
    <w:rsid w:val="003D029F"/>
    <w:rsid w:val="003D23A3"/>
    <w:rsid w:val="003D54E9"/>
    <w:rsid w:val="003D5856"/>
    <w:rsid w:val="003D6C1B"/>
    <w:rsid w:val="003E3BD7"/>
    <w:rsid w:val="003F6BD8"/>
    <w:rsid w:val="004015AA"/>
    <w:rsid w:val="0040246F"/>
    <w:rsid w:val="00404E4F"/>
    <w:rsid w:val="004070C1"/>
    <w:rsid w:val="00414E7D"/>
    <w:rsid w:val="0042339A"/>
    <w:rsid w:val="0042508F"/>
    <w:rsid w:val="0043137E"/>
    <w:rsid w:val="00440D83"/>
    <w:rsid w:val="00445B64"/>
    <w:rsid w:val="00451FFA"/>
    <w:rsid w:val="004571B1"/>
    <w:rsid w:val="00461CFA"/>
    <w:rsid w:val="004635FD"/>
    <w:rsid w:val="0047077B"/>
    <w:rsid w:val="0047506D"/>
    <w:rsid w:val="00484DC7"/>
    <w:rsid w:val="00494B14"/>
    <w:rsid w:val="00496AE7"/>
    <w:rsid w:val="00497A35"/>
    <w:rsid w:val="004A439D"/>
    <w:rsid w:val="004B609E"/>
    <w:rsid w:val="004C0765"/>
    <w:rsid w:val="004C09A1"/>
    <w:rsid w:val="004C1757"/>
    <w:rsid w:val="004D0EDB"/>
    <w:rsid w:val="004E0833"/>
    <w:rsid w:val="004E28C6"/>
    <w:rsid w:val="004F1080"/>
    <w:rsid w:val="004F138F"/>
    <w:rsid w:val="004F677A"/>
    <w:rsid w:val="00501DF7"/>
    <w:rsid w:val="00502679"/>
    <w:rsid w:val="00504F98"/>
    <w:rsid w:val="0050670B"/>
    <w:rsid w:val="00511FFE"/>
    <w:rsid w:val="005141E8"/>
    <w:rsid w:val="0052253B"/>
    <w:rsid w:val="00525F8C"/>
    <w:rsid w:val="00542CF7"/>
    <w:rsid w:val="00550C99"/>
    <w:rsid w:val="00553413"/>
    <w:rsid w:val="00562C0D"/>
    <w:rsid w:val="00566812"/>
    <w:rsid w:val="00575F49"/>
    <w:rsid w:val="005762D5"/>
    <w:rsid w:val="00582581"/>
    <w:rsid w:val="0058369E"/>
    <w:rsid w:val="00591D8C"/>
    <w:rsid w:val="00593314"/>
    <w:rsid w:val="00594496"/>
    <w:rsid w:val="00594688"/>
    <w:rsid w:val="005956E1"/>
    <w:rsid w:val="005A3A86"/>
    <w:rsid w:val="005C34F6"/>
    <w:rsid w:val="005C6618"/>
    <w:rsid w:val="005D3D74"/>
    <w:rsid w:val="005D7BB1"/>
    <w:rsid w:val="005E175B"/>
    <w:rsid w:val="005E2D46"/>
    <w:rsid w:val="005E5879"/>
    <w:rsid w:val="005F5397"/>
    <w:rsid w:val="00603FD5"/>
    <w:rsid w:val="00605048"/>
    <w:rsid w:val="0061344A"/>
    <w:rsid w:val="00613955"/>
    <w:rsid w:val="00616DC8"/>
    <w:rsid w:val="0063263C"/>
    <w:rsid w:val="00633BBA"/>
    <w:rsid w:val="006509FA"/>
    <w:rsid w:val="006528C6"/>
    <w:rsid w:val="00653080"/>
    <w:rsid w:val="00655931"/>
    <w:rsid w:val="00655EFE"/>
    <w:rsid w:val="00657FB8"/>
    <w:rsid w:val="006676F4"/>
    <w:rsid w:val="00674486"/>
    <w:rsid w:val="00681976"/>
    <w:rsid w:val="0068235C"/>
    <w:rsid w:val="006858D4"/>
    <w:rsid w:val="0068724F"/>
    <w:rsid w:val="0069113B"/>
    <w:rsid w:val="006A1DEF"/>
    <w:rsid w:val="006A2AB0"/>
    <w:rsid w:val="006A4D83"/>
    <w:rsid w:val="006B1FDA"/>
    <w:rsid w:val="006B627A"/>
    <w:rsid w:val="006C1E89"/>
    <w:rsid w:val="006C4AF4"/>
    <w:rsid w:val="006D3F2F"/>
    <w:rsid w:val="006D56AB"/>
    <w:rsid w:val="006D5D76"/>
    <w:rsid w:val="006E0AF4"/>
    <w:rsid w:val="006E3536"/>
    <w:rsid w:val="006F0E78"/>
    <w:rsid w:val="006F2521"/>
    <w:rsid w:val="006F3712"/>
    <w:rsid w:val="00714488"/>
    <w:rsid w:val="0071658D"/>
    <w:rsid w:val="00722B58"/>
    <w:rsid w:val="007244FD"/>
    <w:rsid w:val="00726871"/>
    <w:rsid w:val="00726AFA"/>
    <w:rsid w:val="00747165"/>
    <w:rsid w:val="00773CFB"/>
    <w:rsid w:val="0077753A"/>
    <w:rsid w:val="00793284"/>
    <w:rsid w:val="00793B0A"/>
    <w:rsid w:val="007A0363"/>
    <w:rsid w:val="007A2C1D"/>
    <w:rsid w:val="007C05C3"/>
    <w:rsid w:val="007C13C9"/>
    <w:rsid w:val="007C1B07"/>
    <w:rsid w:val="007C7236"/>
    <w:rsid w:val="007D14BD"/>
    <w:rsid w:val="007D2606"/>
    <w:rsid w:val="007E47ED"/>
    <w:rsid w:val="00804D3F"/>
    <w:rsid w:val="00807850"/>
    <w:rsid w:val="00807AF3"/>
    <w:rsid w:val="0081150F"/>
    <w:rsid w:val="00813E1A"/>
    <w:rsid w:val="0081533C"/>
    <w:rsid w:val="00815F55"/>
    <w:rsid w:val="00821160"/>
    <w:rsid w:val="00825DE2"/>
    <w:rsid w:val="008303AF"/>
    <w:rsid w:val="00835F51"/>
    <w:rsid w:val="00841C5F"/>
    <w:rsid w:val="0085129D"/>
    <w:rsid w:val="0085439B"/>
    <w:rsid w:val="00857936"/>
    <w:rsid w:val="00882A5C"/>
    <w:rsid w:val="00885045"/>
    <w:rsid w:val="008862CA"/>
    <w:rsid w:val="0088664D"/>
    <w:rsid w:val="00891655"/>
    <w:rsid w:val="008B05C3"/>
    <w:rsid w:val="008B4965"/>
    <w:rsid w:val="008D1ABD"/>
    <w:rsid w:val="008D3B55"/>
    <w:rsid w:val="008E3CF9"/>
    <w:rsid w:val="008E6762"/>
    <w:rsid w:val="008F5D5B"/>
    <w:rsid w:val="008F6172"/>
    <w:rsid w:val="00900F2D"/>
    <w:rsid w:val="0090137A"/>
    <w:rsid w:val="00914290"/>
    <w:rsid w:val="009272CA"/>
    <w:rsid w:val="00936068"/>
    <w:rsid w:val="009419E9"/>
    <w:rsid w:val="00942B67"/>
    <w:rsid w:val="00944F22"/>
    <w:rsid w:val="00946969"/>
    <w:rsid w:val="009517CC"/>
    <w:rsid w:val="00960BA3"/>
    <w:rsid w:val="009615D4"/>
    <w:rsid w:val="009617F6"/>
    <w:rsid w:val="00962C99"/>
    <w:rsid w:val="00973F81"/>
    <w:rsid w:val="00974677"/>
    <w:rsid w:val="0097593B"/>
    <w:rsid w:val="00981B76"/>
    <w:rsid w:val="00991A8A"/>
    <w:rsid w:val="00994FB0"/>
    <w:rsid w:val="009A2F17"/>
    <w:rsid w:val="009C4C9A"/>
    <w:rsid w:val="009D24F5"/>
    <w:rsid w:val="009D4E88"/>
    <w:rsid w:val="009D7ABA"/>
    <w:rsid w:val="009F157C"/>
    <w:rsid w:val="009F56FA"/>
    <w:rsid w:val="00A05F30"/>
    <w:rsid w:val="00A11143"/>
    <w:rsid w:val="00A12778"/>
    <w:rsid w:val="00A13664"/>
    <w:rsid w:val="00A24EF4"/>
    <w:rsid w:val="00A300FE"/>
    <w:rsid w:val="00A3047A"/>
    <w:rsid w:val="00A36B09"/>
    <w:rsid w:val="00A45782"/>
    <w:rsid w:val="00A62113"/>
    <w:rsid w:val="00A63585"/>
    <w:rsid w:val="00A86D9E"/>
    <w:rsid w:val="00A90151"/>
    <w:rsid w:val="00A91CF2"/>
    <w:rsid w:val="00A92B42"/>
    <w:rsid w:val="00A9359B"/>
    <w:rsid w:val="00A9755A"/>
    <w:rsid w:val="00A97702"/>
    <w:rsid w:val="00AA163B"/>
    <w:rsid w:val="00AA458E"/>
    <w:rsid w:val="00AA6660"/>
    <w:rsid w:val="00AA68D0"/>
    <w:rsid w:val="00AB4B33"/>
    <w:rsid w:val="00AC5C32"/>
    <w:rsid w:val="00AD4472"/>
    <w:rsid w:val="00AF2AF5"/>
    <w:rsid w:val="00AF4126"/>
    <w:rsid w:val="00B01B6A"/>
    <w:rsid w:val="00B03034"/>
    <w:rsid w:val="00B23603"/>
    <w:rsid w:val="00B237E8"/>
    <w:rsid w:val="00B2539A"/>
    <w:rsid w:val="00B253FF"/>
    <w:rsid w:val="00B32D6C"/>
    <w:rsid w:val="00B3749D"/>
    <w:rsid w:val="00B44F9B"/>
    <w:rsid w:val="00B52A46"/>
    <w:rsid w:val="00B552DF"/>
    <w:rsid w:val="00B6487B"/>
    <w:rsid w:val="00B65DAA"/>
    <w:rsid w:val="00B65E4C"/>
    <w:rsid w:val="00B66B2F"/>
    <w:rsid w:val="00B74F7F"/>
    <w:rsid w:val="00B7503F"/>
    <w:rsid w:val="00B75B08"/>
    <w:rsid w:val="00B85BDF"/>
    <w:rsid w:val="00B8712C"/>
    <w:rsid w:val="00B87859"/>
    <w:rsid w:val="00B91D47"/>
    <w:rsid w:val="00BA3AB1"/>
    <w:rsid w:val="00BA3CB8"/>
    <w:rsid w:val="00BA7623"/>
    <w:rsid w:val="00BB0D54"/>
    <w:rsid w:val="00BC08CC"/>
    <w:rsid w:val="00BC41D1"/>
    <w:rsid w:val="00BD1437"/>
    <w:rsid w:val="00BE2420"/>
    <w:rsid w:val="00BE67C8"/>
    <w:rsid w:val="00BF68C8"/>
    <w:rsid w:val="00C01E68"/>
    <w:rsid w:val="00C11924"/>
    <w:rsid w:val="00C1250F"/>
    <w:rsid w:val="00C13FF8"/>
    <w:rsid w:val="00C17F76"/>
    <w:rsid w:val="00C326F9"/>
    <w:rsid w:val="00C34C5D"/>
    <w:rsid w:val="00C37A29"/>
    <w:rsid w:val="00C5758A"/>
    <w:rsid w:val="00C70EFC"/>
    <w:rsid w:val="00C72C59"/>
    <w:rsid w:val="00C7480B"/>
    <w:rsid w:val="00C75BFB"/>
    <w:rsid w:val="00C85830"/>
    <w:rsid w:val="00C86234"/>
    <w:rsid w:val="00C932F3"/>
    <w:rsid w:val="00CA03B5"/>
    <w:rsid w:val="00CA6985"/>
    <w:rsid w:val="00CC2049"/>
    <w:rsid w:val="00CD61EB"/>
    <w:rsid w:val="00CF02F0"/>
    <w:rsid w:val="00CF2857"/>
    <w:rsid w:val="00CF5505"/>
    <w:rsid w:val="00D00282"/>
    <w:rsid w:val="00D070E9"/>
    <w:rsid w:val="00D070F2"/>
    <w:rsid w:val="00D16F74"/>
    <w:rsid w:val="00D17703"/>
    <w:rsid w:val="00D34ED6"/>
    <w:rsid w:val="00D36897"/>
    <w:rsid w:val="00D46594"/>
    <w:rsid w:val="00D538F7"/>
    <w:rsid w:val="00D56CF5"/>
    <w:rsid w:val="00D60649"/>
    <w:rsid w:val="00D61E88"/>
    <w:rsid w:val="00D6574D"/>
    <w:rsid w:val="00D65808"/>
    <w:rsid w:val="00D66DC3"/>
    <w:rsid w:val="00D75FE2"/>
    <w:rsid w:val="00D80812"/>
    <w:rsid w:val="00D8323A"/>
    <w:rsid w:val="00D83923"/>
    <w:rsid w:val="00D90E18"/>
    <w:rsid w:val="00D927A2"/>
    <w:rsid w:val="00D939C7"/>
    <w:rsid w:val="00D9419D"/>
    <w:rsid w:val="00DA7401"/>
    <w:rsid w:val="00DB5F15"/>
    <w:rsid w:val="00DC54D7"/>
    <w:rsid w:val="00DD58FD"/>
    <w:rsid w:val="00DE0652"/>
    <w:rsid w:val="00DF47B6"/>
    <w:rsid w:val="00DF4E3E"/>
    <w:rsid w:val="00E0453D"/>
    <w:rsid w:val="00E05FA6"/>
    <w:rsid w:val="00E20A76"/>
    <w:rsid w:val="00E25474"/>
    <w:rsid w:val="00E32F93"/>
    <w:rsid w:val="00E33E1A"/>
    <w:rsid w:val="00E500A5"/>
    <w:rsid w:val="00E51DB2"/>
    <w:rsid w:val="00E51F0D"/>
    <w:rsid w:val="00E54B2B"/>
    <w:rsid w:val="00E604DD"/>
    <w:rsid w:val="00E63534"/>
    <w:rsid w:val="00E65E7D"/>
    <w:rsid w:val="00E704DB"/>
    <w:rsid w:val="00E70E4F"/>
    <w:rsid w:val="00EA1943"/>
    <w:rsid w:val="00EB5085"/>
    <w:rsid w:val="00EC55F5"/>
    <w:rsid w:val="00EC57C6"/>
    <w:rsid w:val="00ED02BE"/>
    <w:rsid w:val="00ED5036"/>
    <w:rsid w:val="00EE095F"/>
    <w:rsid w:val="00EE36A6"/>
    <w:rsid w:val="00EE3BE8"/>
    <w:rsid w:val="00EE6F14"/>
    <w:rsid w:val="00EF3F23"/>
    <w:rsid w:val="00EF3FB1"/>
    <w:rsid w:val="00EF7D73"/>
    <w:rsid w:val="00F02484"/>
    <w:rsid w:val="00F162D4"/>
    <w:rsid w:val="00F315C2"/>
    <w:rsid w:val="00F4010B"/>
    <w:rsid w:val="00F4035F"/>
    <w:rsid w:val="00F4692B"/>
    <w:rsid w:val="00F4701B"/>
    <w:rsid w:val="00F4702C"/>
    <w:rsid w:val="00F505B8"/>
    <w:rsid w:val="00F634F6"/>
    <w:rsid w:val="00F650AF"/>
    <w:rsid w:val="00F87B07"/>
    <w:rsid w:val="00F94880"/>
    <w:rsid w:val="00FA00BC"/>
    <w:rsid w:val="00FB158F"/>
    <w:rsid w:val="00FC070E"/>
    <w:rsid w:val="00FC1543"/>
    <w:rsid w:val="00FC2D27"/>
    <w:rsid w:val="00FC2D8B"/>
    <w:rsid w:val="00FD2F16"/>
    <w:rsid w:val="00FD3306"/>
    <w:rsid w:val="00FD5BF1"/>
    <w:rsid w:val="00FE57D8"/>
    <w:rsid w:val="00FE7FC4"/>
    <w:rsid w:val="00FF096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F6C402"/>
  <w15:chartTrackingRefBased/>
  <w15:docId w15:val="{59EA2991-FE6D-4D4D-BC66-AA869E2BD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0F1"/>
    <w:pPr>
      <w:spacing w:after="0" w:line="240" w:lineRule="auto"/>
    </w:pPr>
    <w:rPr>
      <w:rFonts w:ascii="Arial" w:hAnsi="Arial"/>
      <w:spacing w:val="4"/>
      <w:sz w:val="24"/>
    </w:rPr>
  </w:style>
  <w:style w:type="paragraph" w:styleId="Heading1">
    <w:name w:val="heading 1"/>
    <w:basedOn w:val="Normal"/>
    <w:next w:val="Normal"/>
    <w:link w:val="Heading1Char"/>
    <w:autoRedefine/>
    <w:uiPriority w:val="9"/>
    <w:qFormat/>
    <w:rsid w:val="005D7BB1"/>
    <w:pPr>
      <w:keepNext/>
      <w:keepLines/>
      <w:spacing w:before="360" w:after="6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autoRedefine/>
    <w:uiPriority w:val="9"/>
    <w:unhideWhenUsed/>
    <w:qFormat/>
    <w:rsid w:val="00B237E8"/>
    <w:pPr>
      <w:keepNext/>
      <w:keepLines/>
      <w:spacing w:before="36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B237E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202330"/>
    <w:pPr>
      <w:numPr>
        <w:numId w:val="1"/>
      </w:numPr>
      <w:spacing w:before="80" w:after="8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5D7BB1"/>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B237E8"/>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B237E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pPr>
  </w:style>
  <w:style w:type="paragraph" w:customStyle="1" w:styleId="CoverHeaderGraphic">
    <w:name w:val="Cover Header Graphic"/>
    <w:basedOn w:val="Normal"/>
    <w:rsid w:val="00994FB0"/>
    <w:pPr>
      <w:framePr w:w="4133" w:h="1094" w:hRule="exact" w:wrap="around" w:vAnchor="page" w:hAnchor="page" w:x="6918" w:yAlign="top" w:anchorLock="1"/>
    </w:pPr>
  </w:style>
  <w:style w:type="paragraph" w:customStyle="1" w:styleId="TitleGraphicA">
    <w:name w:val="Title Graphic A"/>
    <w:basedOn w:val="Normal"/>
    <w:rsid w:val="000B78FC"/>
    <w:pPr>
      <w:framePr w:w="6447" w:h="7836" w:hRule="exact" w:wrap="around" w:vAnchor="page" w:hAnchor="page" w:xAlign="right" w:y="2269" w:anchorLock="1"/>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pPr>
  </w:style>
  <w:style w:type="paragraph" w:customStyle="1" w:styleId="MainTitleHeading">
    <w:name w:val="Main Title Heading"/>
    <w:basedOn w:val="Heading1"/>
    <w:uiPriority w:val="8"/>
    <w:qFormat/>
    <w:rsid w:val="005D7BB1"/>
    <w:pPr>
      <w:framePr w:w="10206" w:vSpace="454" w:wrap="around" w:vAnchor="page" w:hAnchor="margin" w:y="710" w:anchorLock="1"/>
      <w:spacing w:before="0" w:after="0"/>
    </w:pPr>
    <w:rPr>
      <w:b w:val="0"/>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line="288" w:lineRule="auto"/>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after="120"/>
    </w:pPr>
    <w:rPr>
      <w:rFonts w:ascii="Gill Sans MT" w:hAnsi="Gill Sans MT"/>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504F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4F98"/>
    <w:rPr>
      <w:rFonts w:ascii="Segoe UI" w:hAnsi="Segoe UI" w:cs="Segoe UI"/>
      <w:spacing w:val="4"/>
      <w:sz w:val="18"/>
      <w:szCs w:val="18"/>
    </w:rPr>
  </w:style>
  <w:style w:type="character" w:styleId="CommentReference">
    <w:name w:val="annotation reference"/>
    <w:basedOn w:val="DefaultParagraphFont"/>
    <w:uiPriority w:val="99"/>
    <w:semiHidden/>
    <w:unhideWhenUsed/>
    <w:rsid w:val="0009646D"/>
    <w:rPr>
      <w:sz w:val="16"/>
      <w:szCs w:val="16"/>
    </w:rPr>
  </w:style>
  <w:style w:type="paragraph" w:styleId="CommentText">
    <w:name w:val="annotation text"/>
    <w:basedOn w:val="Normal"/>
    <w:link w:val="CommentTextChar"/>
    <w:uiPriority w:val="99"/>
    <w:semiHidden/>
    <w:unhideWhenUsed/>
    <w:rsid w:val="0009646D"/>
    <w:rPr>
      <w:sz w:val="20"/>
      <w:szCs w:val="20"/>
    </w:rPr>
  </w:style>
  <w:style w:type="character" w:customStyle="1" w:styleId="CommentTextChar">
    <w:name w:val="Comment Text Char"/>
    <w:basedOn w:val="DefaultParagraphFont"/>
    <w:link w:val="CommentText"/>
    <w:uiPriority w:val="99"/>
    <w:semiHidden/>
    <w:rsid w:val="0009646D"/>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09646D"/>
    <w:rPr>
      <w:b/>
      <w:bCs/>
    </w:rPr>
  </w:style>
  <w:style w:type="character" w:customStyle="1" w:styleId="CommentSubjectChar">
    <w:name w:val="Comment Subject Char"/>
    <w:basedOn w:val="CommentTextChar"/>
    <w:link w:val="CommentSubject"/>
    <w:uiPriority w:val="99"/>
    <w:semiHidden/>
    <w:rsid w:val="0009646D"/>
    <w:rPr>
      <w:rFonts w:ascii="Arial" w:hAnsi="Arial"/>
      <w:b/>
      <w:bCs/>
      <w:spacing w:val="4"/>
      <w:sz w:val="20"/>
      <w:szCs w:val="20"/>
    </w:rPr>
  </w:style>
  <w:style w:type="character" w:styleId="UnresolvedMention">
    <w:name w:val="Unresolved Mention"/>
    <w:basedOn w:val="DefaultParagraphFont"/>
    <w:uiPriority w:val="99"/>
    <w:semiHidden/>
    <w:unhideWhenUsed/>
    <w:rsid w:val="0063263C"/>
    <w:rPr>
      <w:color w:val="605E5C"/>
      <w:shd w:val="clear" w:color="auto" w:fill="E1DFDD"/>
    </w:rPr>
  </w:style>
  <w:style w:type="paragraph" w:styleId="Revision">
    <w:name w:val="Revision"/>
    <w:hidden/>
    <w:uiPriority w:val="99"/>
    <w:semiHidden/>
    <w:rsid w:val="00BC41D1"/>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egislation.gov.au/Details/C2020C00047"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holmesglen.edu.au/__data/assets/pdf_file/0020/280451/Holmesglen_Approved_VET_Student_Loans_Courses_List.pdf"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recordsmanager.education.tas.gov.au/linkgeneratorapi/record/5127486/latestfinalfil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olmesglen.edu.au/__data/assets/pdf_file/0020/280451/Holmesglen_Approved_VET_Student_Loans_Courses_List.pdf"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recordsmanager.education.tas.gov.au/linkgeneratorapi/record/4975055/LatestFinalFil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Series/F2016L02030"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1.jpeg"/><Relationship Id="rId1" Type="http://schemas.openxmlformats.org/officeDocument/2006/relationships/image" Target="media/image4.jpg"/><Relationship Id="rId4" Type="http://schemas.openxmlformats.org/officeDocument/2006/relationships/image" Target="media/image3.sv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erine.rhee\Downloads\DRAFT-TasTAFE%20Procedure%20May%202022%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6372683ED848F7B101024EC48B74D2"/>
        <w:category>
          <w:name w:val="General"/>
          <w:gallery w:val="placeholder"/>
        </w:category>
        <w:types>
          <w:type w:val="bbPlcHdr"/>
        </w:types>
        <w:behaviors>
          <w:behavior w:val="content"/>
        </w:behaviors>
        <w:guid w:val="{5855D9A2-D974-4F93-9400-A445AFB1C1BC}"/>
      </w:docPartPr>
      <w:docPartBody>
        <w:p w:rsidR="00E91A6A" w:rsidRDefault="00D77684">
          <w:pPr>
            <w:pStyle w:val="CF6372683ED848F7B101024EC48B74D2"/>
          </w:pPr>
          <w:r w:rsidRPr="00553FC7">
            <w:rPr>
              <w:rStyle w:val="PlaceholderText"/>
            </w:rPr>
            <w:t>[Title]</w:t>
          </w:r>
        </w:p>
      </w:docPartBody>
    </w:docPart>
    <w:docPart>
      <w:docPartPr>
        <w:name w:val="5D49D5615AE24CA9B620F1357620B0C0"/>
        <w:category>
          <w:name w:val="General"/>
          <w:gallery w:val="placeholder"/>
        </w:category>
        <w:types>
          <w:type w:val="bbPlcHdr"/>
        </w:types>
        <w:behaviors>
          <w:behavior w:val="content"/>
        </w:behaviors>
        <w:guid w:val="{721B9EA5-D425-45F5-A6A7-2B13DA88404B}"/>
      </w:docPartPr>
      <w:docPartBody>
        <w:p w:rsidR="00E91A6A" w:rsidRDefault="00D77684">
          <w:pPr>
            <w:pStyle w:val="5D49D5615AE24CA9B620F1357620B0C0"/>
          </w:pPr>
          <w:r w:rsidRPr="00AE58F7">
            <w:rPr>
              <w:b/>
            </w:rPr>
            <w:t>Choose from dropdown list</w:t>
          </w:r>
        </w:p>
      </w:docPartBody>
    </w:docPart>
    <w:docPart>
      <w:docPartPr>
        <w:name w:val="26439D91EA53424DBB5F85BF400AADDC"/>
        <w:category>
          <w:name w:val="General"/>
          <w:gallery w:val="placeholder"/>
        </w:category>
        <w:types>
          <w:type w:val="bbPlcHdr"/>
        </w:types>
        <w:behaviors>
          <w:behavior w:val="content"/>
        </w:behaviors>
        <w:guid w:val="{042469FE-4935-4650-B1AB-90B287E500B8}"/>
      </w:docPartPr>
      <w:docPartBody>
        <w:p w:rsidR="00E91A6A" w:rsidRDefault="00D77684">
          <w:pPr>
            <w:pStyle w:val="26439D91EA53424DBB5F85BF400AADDC"/>
          </w:pPr>
          <w:r w:rsidRPr="00C8135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684"/>
    <w:rsid w:val="000601C1"/>
    <w:rsid w:val="00114984"/>
    <w:rsid w:val="00410E11"/>
    <w:rsid w:val="006A7CA1"/>
    <w:rsid w:val="006E6BC3"/>
    <w:rsid w:val="00804A6D"/>
    <w:rsid w:val="00BE4FA3"/>
    <w:rsid w:val="00BF6C5C"/>
    <w:rsid w:val="00C97845"/>
    <w:rsid w:val="00D77684"/>
    <w:rsid w:val="00E35460"/>
    <w:rsid w:val="00E91A6A"/>
    <w:rsid w:val="00FD18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F6372683ED848F7B101024EC48B74D2">
    <w:name w:val="CF6372683ED848F7B101024EC48B74D2"/>
  </w:style>
  <w:style w:type="paragraph" w:customStyle="1" w:styleId="5D49D5615AE24CA9B620F1357620B0C0">
    <w:name w:val="5D49D5615AE24CA9B620F1357620B0C0"/>
  </w:style>
  <w:style w:type="paragraph" w:customStyle="1" w:styleId="26439D91EA53424DBB5F85BF400AADDC">
    <w:name w:val="26439D91EA53424DBB5F85BF400AAD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038AAF5FCC114988B0E547687DD975" ma:contentTypeVersion="11" ma:contentTypeDescription="Create a new document." ma:contentTypeScope="" ma:versionID="bf39bc0ec1cc566baeb925f33556b79a">
  <xsd:schema xmlns:xsd="http://www.w3.org/2001/XMLSchema" xmlns:xs="http://www.w3.org/2001/XMLSchema" xmlns:p="http://schemas.microsoft.com/office/2006/metadata/properties" xmlns:ns2="9c4a42da-ad3d-4b79-8d47-0e5d6f56ce35" xmlns:ns3="6fe94d8a-5816-4880-a44a-89ad3a7dde6c" targetNamespace="http://schemas.microsoft.com/office/2006/metadata/properties" ma:root="true" ma:fieldsID="bda157c510731289e3d88730c3d00a95" ns2:_="" ns3:_="">
    <xsd:import namespace="9c4a42da-ad3d-4b79-8d47-0e5d6f56ce35"/>
    <xsd:import namespace="6fe94d8a-5816-4880-a44a-89ad3a7dde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a42da-ad3d-4b79-8d47-0e5d6f56ce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e94d8a-5816-4880-a44a-89ad3a7dde6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7D3B14-F2BF-4CD0-BC5E-D3383E102861}">
  <ds:schemaRefs>
    <ds:schemaRef ds:uri="http://schemas.openxmlformats.org/officeDocument/2006/bibliography"/>
  </ds:schemaRefs>
</ds:datastoreItem>
</file>

<file path=customXml/itemProps2.xml><?xml version="1.0" encoding="utf-8"?>
<ds:datastoreItem xmlns:ds="http://schemas.openxmlformats.org/officeDocument/2006/customXml" ds:itemID="{1E08C809-B24B-4CAD-8421-A0321C87C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a42da-ad3d-4b79-8d47-0e5d6f56ce35"/>
    <ds:schemaRef ds:uri="6fe94d8a-5816-4880-a44a-89ad3a7dd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DRAFT-TasTAFE Procedure May 2022 (4)</Template>
  <TotalTime>59</TotalTime>
  <Pages>5</Pages>
  <Words>1188</Words>
  <Characters>6566</Characters>
  <Application>Microsoft Office Word</Application>
  <DocSecurity>0</DocSecurity>
  <Lines>176</Lines>
  <Paragraphs>112</Paragraphs>
  <ScaleCrop>false</ScaleCrop>
  <HeadingPairs>
    <vt:vector size="2" baseType="variant">
      <vt:variant>
        <vt:lpstr>Title</vt:lpstr>
      </vt:variant>
      <vt:variant>
        <vt:i4>1</vt:i4>
      </vt:variant>
    </vt:vector>
  </HeadingPairs>
  <TitlesOfParts>
    <vt:vector size="1" baseType="lpstr">
      <vt:lpstr>VET Student Loans Student Entry Procedure</vt:lpstr>
    </vt:vector>
  </TitlesOfParts>
  <Company/>
  <LinksUpToDate>false</LinksUpToDate>
  <CharactersWithSpaces>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Student Loans Student Entry Procedure</dc:title>
  <dc:subject/>
  <dc:creator>Rhee, Katherine</dc:creator>
  <cp:keywords/>
  <dc:description/>
  <cp:lastModifiedBy>Kalitsounakis, Myra</cp:lastModifiedBy>
  <cp:revision>17</cp:revision>
  <cp:lastPrinted>2020-12-23T02:30:00Z</cp:lastPrinted>
  <dcterms:created xsi:type="dcterms:W3CDTF">2023-05-16T07:02:00Z</dcterms:created>
  <dcterms:modified xsi:type="dcterms:W3CDTF">2023-10-16T23:59:00Z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0x01010084038AAF5FCC114988B0E547687DD975</vt:lpwstr>
  </property>
  <property fmtid="{D5CDD505-2E9C-101B-9397-08002B2CF9AE}" pid="3" name="GrammarlyDocumentId">
    <vt:lpwstr>4cfc052168c358295741bee518ec7c9a5b952b453211bc096d1a2be829df2ec5</vt:lpwstr>
  </property>
</Properties>
</file>