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69B4E1C0" w14:textId="7D19235D" w:rsidR="00D75FE2" w:rsidRDefault="00000000" w:rsidP="002C5F8D">
      <w:pPr>
        <w:pStyle w:val="MainTitleHeading"/>
        <w:framePr w:wrap="around"/>
      </w:pPr>
      <w:sdt>
        <w:sdtPr>
          <w:alias w:val="Title"/>
          <w:tag w:val=""/>
          <w:id w:val="1694955488"/>
          <w:placeholder>
            <w:docPart w:val="DB87A7570A5E4E19A6C57172F957AC70"/>
          </w:placeholder>
          <w:dataBinding w:prefixMappings="xmlns:ns0='http://purl.org/dc/elements/1.1/' xmlns:ns1='http://schemas.openxmlformats.org/package/2006/metadata/core-properties' " w:xpath="/ns1:coreProperties[1]/ns0:title[1]" w:storeItemID="{6C3C8BC8-F283-45AE-878A-BAB7291924A1}"/>
          <w:text/>
        </w:sdtPr>
        <w:sdtContent>
          <w:r w:rsidR="00D347C5">
            <w:t>Application to Review a VSL Re-credit Decision Form</w:t>
          </w:r>
        </w:sdtContent>
      </w:sdt>
    </w:p>
    <w:p w14:paraId="7C64F7DD" w14:textId="77777777" w:rsidR="00EF1A90" w:rsidRPr="00FF09A0" w:rsidRDefault="00EF1A90" w:rsidP="00EF1A90">
      <w:pPr>
        <w:pStyle w:val="Heading1"/>
      </w:pPr>
      <w:r w:rsidRPr="00FF09A0">
        <w:t>Review Procedures and Instructions for Students</w:t>
      </w:r>
    </w:p>
    <w:p w14:paraId="4885CD6C" w14:textId="77777777" w:rsidR="00EF1A90" w:rsidRPr="00FF09A0" w:rsidRDefault="00EF1A90" w:rsidP="00EF1A90">
      <w:pPr>
        <w:rPr>
          <w:szCs w:val="24"/>
        </w:rPr>
      </w:pPr>
      <w:r w:rsidRPr="00FF09A0">
        <w:rPr>
          <w:szCs w:val="24"/>
        </w:rPr>
        <w:t>Decisions regarding re-crediting a person’s VET Student Loan balance are reviewable. A review of a decision may be requested by any student who is affected by the original decision or without a request if TasTAFE is satisfied that there is sufficient reason to do so.</w:t>
      </w:r>
    </w:p>
    <w:p w14:paraId="5026970D" w14:textId="77777777" w:rsidR="00EF1A90" w:rsidRPr="00FF09A0" w:rsidRDefault="00EF1A90" w:rsidP="00EF1A90">
      <w:pPr>
        <w:pStyle w:val="Heading1"/>
      </w:pPr>
      <w:r w:rsidRPr="00FF09A0">
        <w:t>Who should use this form?</w:t>
      </w:r>
    </w:p>
    <w:p w14:paraId="737DC05C" w14:textId="77777777" w:rsidR="00EF1A90" w:rsidRPr="00FF09A0" w:rsidRDefault="00EF1A90" w:rsidP="00EF1A90">
      <w:pPr>
        <w:rPr>
          <w:szCs w:val="24"/>
        </w:rPr>
      </w:pPr>
      <w:r w:rsidRPr="00FF09A0">
        <w:rPr>
          <w:szCs w:val="24"/>
        </w:rPr>
        <w:t>This form is to be used by students who are requesting a review of a TasTAFE decision not to re-credit or refund unit/s from which the student has withdrawn after Census Date.</w:t>
      </w:r>
    </w:p>
    <w:p w14:paraId="3A49862E" w14:textId="48BDEBAB" w:rsidR="00EF1A90" w:rsidRPr="00FF09A0" w:rsidRDefault="00EF1A90" w:rsidP="00EF1A90">
      <w:pPr>
        <w:rPr>
          <w:szCs w:val="24"/>
        </w:rPr>
      </w:pPr>
      <w:r w:rsidRPr="00FF09A0">
        <w:rPr>
          <w:szCs w:val="24"/>
        </w:rPr>
        <w:t xml:space="preserve">You must have previously </w:t>
      </w:r>
      <w:proofErr w:type="gramStart"/>
      <w:r w:rsidRPr="00FF09A0">
        <w:rPr>
          <w:szCs w:val="24"/>
        </w:rPr>
        <w:t>submitted an Application</w:t>
      </w:r>
      <w:proofErr w:type="gramEnd"/>
      <w:r w:rsidRPr="00FF09A0">
        <w:rPr>
          <w:szCs w:val="24"/>
        </w:rPr>
        <w:t xml:space="preserve"> to Re-credit VSL Form and had this assessed by the VET Student Loan Coordinator.</w:t>
      </w:r>
    </w:p>
    <w:p w14:paraId="31AD56D2" w14:textId="77777777" w:rsidR="00EF1A90" w:rsidRPr="00FF09A0" w:rsidRDefault="00EF1A90" w:rsidP="00EF1A90">
      <w:pPr>
        <w:pStyle w:val="Heading1"/>
      </w:pPr>
      <w:r w:rsidRPr="00FF09A0">
        <w:t>What should I provide?</w:t>
      </w:r>
    </w:p>
    <w:p w14:paraId="61E89466" w14:textId="77777777" w:rsidR="00EF1A90" w:rsidRPr="00FF09A0" w:rsidRDefault="00EF1A90" w:rsidP="00EF1A90">
      <w:pPr>
        <w:rPr>
          <w:szCs w:val="24"/>
        </w:rPr>
      </w:pPr>
      <w:r w:rsidRPr="00FF09A0">
        <w:rPr>
          <w:szCs w:val="24"/>
        </w:rPr>
        <w:t>TasTAFE has stored copies of your original Application to Re-credit VSL Form and supporting documents. These will be considered alongside your application for review.</w:t>
      </w:r>
    </w:p>
    <w:p w14:paraId="3291EC4A" w14:textId="77777777" w:rsidR="00EF1A90" w:rsidRPr="00FF09A0" w:rsidRDefault="00EF1A90" w:rsidP="00EF1A90">
      <w:pPr>
        <w:rPr>
          <w:szCs w:val="24"/>
        </w:rPr>
      </w:pPr>
      <w:r w:rsidRPr="00FF09A0">
        <w:rPr>
          <w:szCs w:val="24"/>
        </w:rPr>
        <w:t>You will need to submit the Application to Review a VSL Re-credit Decision Form along with any additional supporting documentation. This application should provide enough detail for the TasTAFE VSL Review Officer to make an informed decision regarding your case for re-credit.</w:t>
      </w:r>
    </w:p>
    <w:p w14:paraId="2322A78E" w14:textId="77777777" w:rsidR="00EF1A90" w:rsidRPr="00FF09A0" w:rsidRDefault="00EF1A90" w:rsidP="00EF1A90">
      <w:pPr>
        <w:rPr>
          <w:szCs w:val="24"/>
        </w:rPr>
      </w:pPr>
      <w:r w:rsidRPr="00FF09A0">
        <w:rPr>
          <w:szCs w:val="24"/>
        </w:rPr>
        <w:t>If your application has been rejected on the grounds of lack of supporting documentation, it is very important that you provide independent supporting documentation to support your claims. Please review acceptable documentation outlined in this information.</w:t>
      </w:r>
    </w:p>
    <w:p w14:paraId="0382AFCE" w14:textId="77777777" w:rsidR="00EF1A90" w:rsidRPr="00FF09A0" w:rsidRDefault="00EF1A90" w:rsidP="00EF1A90">
      <w:pPr>
        <w:rPr>
          <w:szCs w:val="24"/>
        </w:rPr>
      </w:pPr>
      <w:r w:rsidRPr="00FF09A0">
        <w:rPr>
          <w:szCs w:val="24"/>
        </w:rPr>
        <w:t>Supporting documentation should include:</w:t>
      </w:r>
    </w:p>
    <w:p w14:paraId="479F34AC" w14:textId="77777777" w:rsidR="00EF1A90" w:rsidRPr="00FF09A0" w:rsidRDefault="00EF1A90" w:rsidP="00EF1A90">
      <w:pPr>
        <w:rPr>
          <w:szCs w:val="24"/>
        </w:rPr>
      </w:pPr>
      <w:r w:rsidRPr="00FF09A0">
        <w:rPr>
          <w:szCs w:val="24"/>
        </w:rPr>
        <w:t>For medical reasons - a statement from a doctor indicating:</w:t>
      </w:r>
    </w:p>
    <w:p w14:paraId="41B48539" w14:textId="77777777" w:rsidR="00EF1A90" w:rsidRPr="00FF09A0" w:rsidRDefault="00EF1A90" w:rsidP="00EF1A90">
      <w:pPr>
        <w:pStyle w:val="ListParagraph"/>
        <w:numPr>
          <w:ilvl w:val="0"/>
          <w:numId w:val="41"/>
        </w:numPr>
        <w:spacing w:before="0" w:after="120" w:line="240" w:lineRule="auto"/>
        <w:contextualSpacing/>
        <w:rPr>
          <w:szCs w:val="24"/>
        </w:rPr>
      </w:pPr>
      <w:r w:rsidRPr="00FF09A0">
        <w:rPr>
          <w:szCs w:val="24"/>
        </w:rPr>
        <w:t xml:space="preserve">the date your medical condition began or </w:t>
      </w:r>
      <w:proofErr w:type="gramStart"/>
      <w:r w:rsidRPr="00FF09A0">
        <w:rPr>
          <w:szCs w:val="24"/>
        </w:rPr>
        <w:t>changed</w:t>
      </w:r>
      <w:proofErr w:type="gramEnd"/>
    </w:p>
    <w:p w14:paraId="4567B446" w14:textId="77777777" w:rsidR="00EF1A90" w:rsidRPr="00FF09A0" w:rsidRDefault="00EF1A90" w:rsidP="00EF1A90">
      <w:pPr>
        <w:pStyle w:val="ListParagraph"/>
        <w:numPr>
          <w:ilvl w:val="0"/>
          <w:numId w:val="41"/>
        </w:numPr>
        <w:spacing w:before="0" w:after="120" w:line="240" w:lineRule="auto"/>
        <w:contextualSpacing/>
        <w:rPr>
          <w:szCs w:val="24"/>
        </w:rPr>
      </w:pPr>
      <w:r w:rsidRPr="00FF09A0">
        <w:rPr>
          <w:szCs w:val="24"/>
        </w:rPr>
        <w:t>how your condition affected your ability to study</w:t>
      </w:r>
    </w:p>
    <w:p w14:paraId="367BAFBB" w14:textId="77777777" w:rsidR="00EF1A90" w:rsidRPr="00FF09A0" w:rsidRDefault="00EF1A90" w:rsidP="00EF1A90">
      <w:pPr>
        <w:pStyle w:val="ListParagraph"/>
        <w:numPr>
          <w:ilvl w:val="0"/>
          <w:numId w:val="41"/>
        </w:numPr>
        <w:spacing w:before="0" w:after="120" w:line="240" w:lineRule="auto"/>
        <w:contextualSpacing/>
        <w:rPr>
          <w:szCs w:val="24"/>
        </w:rPr>
      </w:pPr>
      <w:r w:rsidRPr="00FF09A0">
        <w:rPr>
          <w:szCs w:val="24"/>
        </w:rPr>
        <w:t>when it became apparent that you could not continue with your studies.</w:t>
      </w:r>
    </w:p>
    <w:p w14:paraId="42116BA8" w14:textId="77777777" w:rsidR="00EF1A90" w:rsidRPr="00FF09A0" w:rsidRDefault="00EF1A90" w:rsidP="00EF1A90">
      <w:pPr>
        <w:rPr>
          <w:szCs w:val="24"/>
        </w:rPr>
      </w:pPr>
      <w:r w:rsidRPr="00FF09A0">
        <w:rPr>
          <w:szCs w:val="24"/>
        </w:rPr>
        <w:lastRenderedPageBreak/>
        <w:t>For family personal reasons - a statement from a doctor, counsellor or independent member of the community indicating:</w:t>
      </w:r>
    </w:p>
    <w:p w14:paraId="315BD3E4" w14:textId="77777777" w:rsidR="00EF1A90" w:rsidRPr="00FF09A0" w:rsidRDefault="00EF1A90" w:rsidP="00EF1A90">
      <w:pPr>
        <w:pStyle w:val="ListParagraph"/>
        <w:numPr>
          <w:ilvl w:val="0"/>
          <w:numId w:val="42"/>
        </w:numPr>
        <w:spacing w:before="0" w:after="120" w:line="240" w:lineRule="auto"/>
        <w:contextualSpacing/>
        <w:rPr>
          <w:szCs w:val="24"/>
        </w:rPr>
      </w:pPr>
      <w:r w:rsidRPr="00FF09A0">
        <w:rPr>
          <w:szCs w:val="24"/>
        </w:rPr>
        <w:t xml:space="preserve">the date your personal circumstance began or </w:t>
      </w:r>
      <w:proofErr w:type="gramStart"/>
      <w:r w:rsidRPr="00FF09A0">
        <w:rPr>
          <w:szCs w:val="24"/>
        </w:rPr>
        <w:t>changed</w:t>
      </w:r>
      <w:proofErr w:type="gramEnd"/>
    </w:p>
    <w:p w14:paraId="2ADC8CB9" w14:textId="77777777" w:rsidR="00EF1A90" w:rsidRPr="00FF09A0" w:rsidRDefault="00EF1A90" w:rsidP="00EF1A90">
      <w:pPr>
        <w:pStyle w:val="ListParagraph"/>
        <w:numPr>
          <w:ilvl w:val="0"/>
          <w:numId w:val="42"/>
        </w:numPr>
        <w:spacing w:before="0" w:after="120" w:line="240" w:lineRule="auto"/>
        <w:contextualSpacing/>
        <w:rPr>
          <w:szCs w:val="24"/>
        </w:rPr>
      </w:pPr>
      <w:r w:rsidRPr="00FF09A0">
        <w:rPr>
          <w:szCs w:val="24"/>
        </w:rPr>
        <w:t>how your circumstance affected your ability to study</w:t>
      </w:r>
    </w:p>
    <w:p w14:paraId="6A0F6634" w14:textId="77777777" w:rsidR="00EF1A90" w:rsidRPr="00FF09A0" w:rsidRDefault="00EF1A90" w:rsidP="00EF1A90">
      <w:pPr>
        <w:pStyle w:val="ListParagraph"/>
        <w:numPr>
          <w:ilvl w:val="0"/>
          <w:numId w:val="42"/>
        </w:numPr>
        <w:spacing w:before="0" w:after="120" w:line="240" w:lineRule="auto"/>
        <w:contextualSpacing/>
        <w:rPr>
          <w:szCs w:val="24"/>
        </w:rPr>
      </w:pPr>
      <w:r w:rsidRPr="00FF09A0">
        <w:rPr>
          <w:szCs w:val="24"/>
        </w:rPr>
        <w:t>when it became apparent that you could not continue with your studies.</w:t>
      </w:r>
    </w:p>
    <w:p w14:paraId="6BD0C04A" w14:textId="77777777" w:rsidR="00EF1A90" w:rsidRPr="00FF09A0" w:rsidRDefault="00EF1A90" w:rsidP="00EF1A90">
      <w:pPr>
        <w:rPr>
          <w:szCs w:val="24"/>
        </w:rPr>
      </w:pPr>
      <w:r w:rsidRPr="00FF09A0">
        <w:rPr>
          <w:szCs w:val="24"/>
        </w:rPr>
        <w:t>For employment related reasons - a statement from your employer indicating:</w:t>
      </w:r>
    </w:p>
    <w:p w14:paraId="426DCA33" w14:textId="77777777" w:rsidR="00EF1A90" w:rsidRPr="00FF09A0" w:rsidRDefault="00EF1A90" w:rsidP="00EF1A90">
      <w:pPr>
        <w:pStyle w:val="ListParagraph"/>
        <w:numPr>
          <w:ilvl w:val="0"/>
          <w:numId w:val="43"/>
        </w:numPr>
        <w:spacing w:before="0" w:after="120" w:line="240" w:lineRule="auto"/>
        <w:contextualSpacing/>
        <w:rPr>
          <w:szCs w:val="24"/>
        </w:rPr>
      </w:pPr>
      <w:r w:rsidRPr="00FF09A0">
        <w:rPr>
          <w:szCs w:val="24"/>
        </w:rPr>
        <w:t>your previous work hours and location</w:t>
      </w:r>
    </w:p>
    <w:p w14:paraId="08F2CEFD" w14:textId="77777777" w:rsidR="00EF1A90" w:rsidRPr="00FF09A0" w:rsidRDefault="00EF1A90" w:rsidP="00EF1A90">
      <w:pPr>
        <w:pStyle w:val="ListParagraph"/>
        <w:numPr>
          <w:ilvl w:val="0"/>
          <w:numId w:val="43"/>
        </w:numPr>
        <w:spacing w:before="0" w:after="120" w:line="240" w:lineRule="auto"/>
        <w:contextualSpacing/>
        <w:rPr>
          <w:szCs w:val="24"/>
        </w:rPr>
      </w:pPr>
      <w:r w:rsidRPr="00FF09A0">
        <w:rPr>
          <w:szCs w:val="24"/>
        </w:rPr>
        <w:t xml:space="preserve">your current work hours and </w:t>
      </w:r>
      <w:proofErr w:type="spellStart"/>
      <w:r w:rsidRPr="00FF09A0">
        <w:rPr>
          <w:szCs w:val="24"/>
        </w:rPr>
        <w:t>Iocation</w:t>
      </w:r>
      <w:proofErr w:type="spellEnd"/>
    </w:p>
    <w:p w14:paraId="787E260B" w14:textId="1B766E6C" w:rsidR="00EF1A90" w:rsidRPr="00870B5A" w:rsidRDefault="00EF1A90" w:rsidP="00EF1A90">
      <w:pPr>
        <w:pStyle w:val="ListParagraph"/>
        <w:numPr>
          <w:ilvl w:val="0"/>
          <w:numId w:val="43"/>
        </w:numPr>
        <w:spacing w:before="0" w:after="120" w:line="240" w:lineRule="auto"/>
        <w:contextualSpacing/>
        <w:rPr>
          <w:szCs w:val="24"/>
        </w:rPr>
      </w:pPr>
      <w:r w:rsidRPr="00FF09A0">
        <w:rPr>
          <w:szCs w:val="24"/>
        </w:rPr>
        <w:t xml:space="preserve">the reason for changed hours and/or </w:t>
      </w:r>
      <w:proofErr w:type="gramStart"/>
      <w:r w:rsidRPr="00FF09A0">
        <w:rPr>
          <w:szCs w:val="24"/>
        </w:rPr>
        <w:t>location</w:t>
      </w:r>
      <w:proofErr w:type="gramEnd"/>
    </w:p>
    <w:p w14:paraId="2FE01FD6" w14:textId="7DE5F40C" w:rsidR="00EF1A90" w:rsidRPr="00870B5A" w:rsidRDefault="00EF1A90" w:rsidP="00870B5A">
      <w:pPr>
        <w:pStyle w:val="Heading1"/>
      </w:pPr>
      <w:r w:rsidRPr="003225C6">
        <w:t>This application should be submitted via:</w:t>
      </w:r>
    </w:p>
    <w:p w14:paraId="4FDF2D97" w14:textId="5CFDCB63" w:rsidR="00EF1A90" w:rsidRPr="00870B5A" w:rsidRDefault="00EF1A90" w:rsidP="00870B5A">
      <w:pPr>
        <w:tabs>
          <w:tab w:val="left" w:pos="4820"/>
        </w:tabs>
        <w:rPr>
          <w:rStyle w:val="Hyperlink"/>
          <w:color w:val="auto"/>
          <w:szCs w:val="24"/>
          <w:u w:val="none"/>
        </w:rPr>
      </w:pPr>
      <w:r w:rsidRPr="005D1ECC">
        <w:rPr>
          <w:szCs w:val="24"/>
        </w:rPr>
        <w:t>Post:</w:t>
      </w:r>
      <w:r w:rsidR="00870B5A">
        <w:rPr>
          <w:szCs w:val="24"/>
        </w:rPr>
        <w:t xml:space="preserve"> </w:t>
      </w:r>
      <w:r w:rsidRPr="005D1ECC">
        <w:rPr>
          <w:szCs w:val="24"/>
        </w:rPr>
        <w:t>VET Student Loan Coordinator, TasTAFE</w:t>
      </w:r>
      <w:r w:rsidRPr="005D1ECC">
        <w:rPr>
          <w:szCs w:val="24"/>
        </w:rPr>
        <w:tab/>
      </w:r>
    </w:p>
    <w:p w14:paraId="3FE4E0F5" w14:textId="77777777" w:rsidR="00EF1A90" w:rsidRPr="005D1ECC" w:rsidRDefault="00EF1A90" w:rsidP="00870B5A">
      <w:pPr>
        <w:tabs>
          <w:tab w:val="left" w:pos="4820"/>
        </w:tabs>
        <w:ind w:left="720"/>
        <w:rPr>
          <w:szCs w:val="24"/>
        </w:rPr>
      </w:pPr>
      <w:r w:rsidRPr="005D1ECC">
        <w:rPr>
          <w:szCs w:val="24"/>
        </w:rPr>
        <w:t>Level 1, 75 Campbell Street</w:t>
      </w:r>
    </w:p>
    <w:p w14:paraId="4A96EE72" w14:textId="77777777" w:rsidR="00EF1A90" w:rsidRDefault="00EF1A90" w:rsidP="00870B5A">
      <w:pPr>
        <w:tabs>
          <w:tab w:val="left" w:pos="4820"/>
        </w:tabs>
        <w:ind w:left="720"/>
        <w:rPr>
          <w:szCs w:val="24"/>
        </w:rPr>
      </w:pPr>
      <w:r w:rsidRPr="005D1ECC">
        <w:rPr>
          <w:szCs w:val="24"/>
        </w:rPr>
        <w:t>Hobart TAS 7000</w:t>
      </w:r>
    </w:p>
    <w:p w14:paraId="59F65E51" w14:textId="3BDAB696" w:rsidR="00870B5A" w:rsidRPr="00870B5A" w:rsidRDefault="00870B5A" w:rsidP="00EF1A90">
      <w:pPr>
        <w:tabs>
          <w:tab w:val="left" w:pos="4820"/>
        </w:tabs>
        <w:rPr>
          <w:color w:val="000000" w:themeColor="hyperlink"/>
          <w:szCs w:val="24"/>
          <w:u w:val="single"/>
        </w:rPr>
      </w:pPr>
      <w:r w:rsidRPr="005D1ECC">
        <w:rPr>
          <w:szCs w:val="24"/>
        </w:rPr>
        <w:t>Or scanned and emailed to:</w:t>
      </w:r>
      <w:r w:rsidRPr="00870B5A">
        <w:t xml:space="preserve"> </w:t>
      </w:r>
      <w:hyperlink r:id="rId11" w:history="1">
        <w:r w:rsidRPr="005D1ECC">
          <w:rPr>
            <w:rStyle w:val="Hyperlink"/>
            <w:szCs w:val="24"/>
          </w:rPr>
          <w:t>vetstudentloans@tastafe.tas.edu.au</w:t>
        </w:r>
      </w:hyperlink>
    </w:p>
    <w:p w14:paraId="1B466448" w14:textId="77777777" w:rsidR="00EF1A90" w:rsidRPr="003225C6" w:rsidRDefault="00EF1A90" w:rsidP="00870B5A">
      <w:pPr>
        <w:pStyle w:val="Heading1"/>
      </w:pPr>
      <w:r w:rsidRPr="003225C6">
        <w:t>What happens to my application after it has been lodged with the VET Student Loan Coordinator?</w:t>
      </w:r>
    </w:p>
    <w:p w14:paraId="7681E1F7" w14:textId="22671627" w:rsidR="00EF1A90" w:rsidRPr="00F33FEA" w:rsidRDefault="00EF1A90" w:rsidP="00EF1A90">
      <w:pPr>
        <w:rPr>
          <w:szCs w:val="24"/>
        </w:rPr>
      </w:pPr>
      <w:r w:rsidRPr="00F33FEA">
        <w:rPr>
          <w:szCs w:val="24"/>
        </w:rPr>
        <w:t xml:space="preserve">Upon receipt of your application by the VET Student Loan Coordinator you will be issued, via post or return email an acknowledgement. If you have not received an acknowledgement of your application within two weeks of submitting it, you should contact the </w:t>
      </w:r>
      <w:hyperlink r:id="rId12" w:history="1">
        <w:r w:rsidRPr="00F34B26">
          <w:rPr>
            <w:rStyle w:val="Hyperlink"/>
            <w:szCs w:val="24"/>
          </w:rPr>
          <w:t>VET Student Loan Coordinator</w:t>
        </w:r>
      </w:hyperlink>
      <w:r w:rsidRPr="00F33FEA">
        <w:rPr>
          <w:szCs w:val="24"/>
        </w:rPr>
        <w:t>. A review of your circumstances will be completed within 45 days of you submitting your application. If you have not been advised of the decision within 45 days, the original decision is taken to be confirmed.</w:t>
      </w:r>
    </w:p>
    <w:p w14:paraId="6FC6A954" w14:textId="77777777" w:rsidR="00EF1A90" w:rsidRPr="00F33FEA" w:rsidRDefault="00EF1A90" w:rsidP="00EF1A90">
      <w:pPr>
        <w:rPr>
          <w:szCs w:val="24"/>
        </w:rPr>
      </w:pPr>
      <w:r w:rsidRPr="00F33FEA">
        <w:rPr>
          <w:szCs w:val="24"/>
        </w:rPr>
        <w:t>The review will be conducted by the TasTAFE VET Student Loan Review Officer who will consider all evidence supplied in your original application along with any additional evidence supplied with this application. It is your responsibility to ensure all relevant documentation is provide when the Application to Review a Re-crediting Decision is made.</w:t>
      </w:r>
    </w:p>
    <w:p w14:paraId="335AEB3C" w14:textId="77777777" w:rsidR="00EF1A90" w:rsidRPr="00F33FEA" w:rsidRDefault="00EF1A90" w:rsidP="00EF1A90">
      <w:pPr>
        <w:rPr>
          <w:szCs w:val="24"/>
        </w:rPr>
      </w:pPr>
      <w:r w:rsidRPr="00F33FEA">
        <w:rPr>
          <w:szCs w:val="24"/>
        </w:rPr>
        <w:t>The VET Student Loan Review Officer will reconsider the decision with available options to either; confirm the decision, vary the decision, or set the decision aside and substitute a new decision.</w:t>
      </w:r>
    </w:p>
    <w:p w14:paraId="41FF300B" w14:textId="77777777" w:rsidR="00EF1A90" w:rsidRPr="00F33FEA" w:rsidRDefault="00EF1A90" w:rsidP="00EF1A90">
      <w:pPr>
        <w:rPr>
          <w:szCs w:val="24"/>
        </w:rPr>
      </w:pPr>
      <w:r w:rsidRPr="00F33FEA">
        <w:rPr>
          <w:szCs w:val="24"/>
        </w:rPr>
        <w:t>You will be advised in writing of the decision made.</w:t>
      </w:r>
    </w:p>
    <w:p w14:paraId="1CF5637A" w14:textId="173E7D5A" w:rsidR="00EF1A90" w:rsidRPr="00032344" w:rsidRDefault="00EF1A90" w:rsidP="00EF1A90">
      <w:pPr>
        <w:rPr>
          <w:szCs w:val="24"/>
        </w:rPr>
      </w:pPr>
      <w:r w:rsidRPr="00F33FEA">
        <w:rPr>
          <w:szCs w:val="24"/>
        </w:rPr>
        <w:lastRenderedPageBreak/>
        <w:t>If you are not satisfied with the decision, you may apply to the Administrative Appeals Tribunal (AAT), which sits externally to TasTAFE and charges approximately $816.00. The fee is subject to change and is the responsibility of the applicant.</w:t>
      </w:r>
    </w:p>
    <w:p w14:paraId="0CF61305" w14:textId="77777777" w:rsidR="00EF1A90" w:rsidRPr="00F33FEA" w:rsidRDefault="00EF1A90" w:rsidP="00EF1A90">
      <w:pPr>
        <w:rPr>
          <w:b/>
          <w:szCs w:val="24"/>
        </w:rPr>
      </w:pPr>
      <w:r w:rsidRPr="00F33FEA">
        <w:rPr>
          <w:b/>
          <w:szCs w:val="24"/>
        </w:rPr>
        <w:t>Please read the attached instructions before you complete th</w:t>
      </w:r>
      <w:r>
        <w:rPr>
          <w:b/>
          <w:szCs w:val="24"/>
        </w:rPr>
        <w:t>e</w:t>
      </w:r>
      <w:r w:rsidRPr="00F33FEA">
        <w:rPr>
          <w:b/>
          <w:szCs w:val="24"/>
        </w:rPr>
        <w:t xml:space="preserve"> form. Th</w:t>
      </w:r>
      <w:r>
        <w:rPr>
          <w:b/>
          <w:szCs w:val="24"/>
        </w:rPr>
        <w:t>e</w:t>
      </w:r>
      <w:r w:rsidRPr="00F33FEA">
        <w:rPr>
          <w:b/>
          <w:szCs w:val="24"/>
        </w:rPr>
        <w:t xml:space="preserve"> application must be made within 28 days of receiving notice of the original decision.</w:t>
      </w:r>
    </w:p>
    <w:p w14:paraId="5744562C" w14:textId="77777777" w:rsidR="00EF1A90" w:rsidRDefault="00EF1A90" w:rsidP="00EF1A90">
      <w:pPr>
        <w:spacing w:after="200" w:line="276" w:lineRule="auto"/>
        <w:rPr>
          <w:szCs w:val="24"/>
        </w:rPr>
      </w:pPr>
      <w:r>
        <w:rPr>
          <w:szCs w:val="24"/>
        </w:rPr>
        <w:br w:type="page"/>
      </w:r>
    </w:p>
    <w:p w14:paraId="74FD10C5" w14:textId="40AE169A" w:rsidR="00EF1A90" w:rsidRPr="00032344" w:rsidRDefault="00EF1A90" w:rsidP="00032344">
      <w:pPr>
        <w:pStyle w:val="Heading1"/>
      </w:pPr>
      <w:r w:rsidRPr="008E4276">
        <w:lastRenderedPageBreak/>
        <w:t xml:space="preserve">Student </w:t>
      </w:r>
      <w:r>
        <w:t xml:space="preserve">making application </w:t>
      </w:r>
      <w:r w:rsidRPr="008E4276">
        <w:t>to compl</w:t>
      </w:r>
      <w:r>
        <w:t>e</w:t>
      </w:r>
      <w:r w:rsidRPr="008E4276">
        <w:t>te</w:t>
      </w:r>
      <w:r>
        <w:t>.</w:t>
      </w:r>
    </w:p>
    <w:p w14:paraId="69CDAD73" w14:textId="3EFD3A48" w:rsidR="00EF1A90" w:rsidRPr="00032344" w:rsidRDefault="00EF1A90" w:rsidP="00EF1A90">
      <w:pPr>
        <w:tabs>
          <w:tab w:val="center" w:leader="underscore" w:pos="5103"/>
          <w:tab w:val="right" w:leader="underscore" w:pos="9639"/>
        </w:tabs>
        <w:rPr>
          <w:b/>
          <w:bCs/>
          <w:szCs w:val="24"/>
        </w:rPr>
      </w:pPr>
      <w:r w:rsidRPr="008E4276">
        <w:rPr>
          <w:b/>
          <w:bCs/>
          <w:szCs w:val="24"/>
        </w:rPr>
        <w:t xml:space="preserve">Name: </w:t>
      </w:r>
    </w:p>
    <w:p w14:paraId="6B3D8B5E" w14:textId="3E652601" w:rsidR="00EF1A90" w:rsidRPr="00032344" w:rsidRDefault="00EF1A90" w:rsidP="00EF1A90">
      <w:pPr>
        <w:tabs>
          <w:tab w:val="center" w:leader="underscore" w:pos="5103"/>
          <w:tab w:val="right" w:pos="9639"/>
        </w:tabs>
        <w:rPr>
          <w:b/>
          <w:bCs/>
          <w:szCs w:val="24"/>
        </w:rPr>
      </w:pPr>
      <w:r w:rsidRPr="008E4276">
        <w:rPr>
          <w:b/>
          <w:bCs/>
          <w:szCs w:val="24"/>
        </w:rPr>
        <w:t xml:space="preserve">Student ID: </w:t>
      </w:r>
    </w:p>
    <w:p w14:paraId="50C1D3E5" w14:textId="1FBF7F44" w:rsidR="00EF1A90" w:rsidRPr="00032344" w:rsidRDefault="00EF1A90" w:rsidP="00EF1A90">
      <w:pPr>
        <w:rPr>
          <w:szCs w:val="24"/>
        </w:rPr>
      </w:pPr>
      <w:r w:rsidRPr="00F33FEA">
        <w:rPr>
          <w:szCs w:val="24"/>
        </w:rPr>
        <w:t xml:space="preserve">Reasons you are applying for a review. Please provide the reason/s you are submitting this application for a review. Please provide any additional evidence which you believe may be of assistance with the review of your application to re-credit your </w:t>
      </w:r>
      <w:r>
        <w:rPr>
          <w:szCs w:val="24"/>
        </w:rPr>
        <w:t>FEE-HELP</w:t>
      </w:r>
      <w:r w:rsidRPr="00F33FEA">
        <w:rPr>
          <w:szCs w:val="24"/>
        </w:rPr>
        <w:t xml:space="preserve"> balance. </w:t>
      </w:r>
    </w:p>
    <w:tbl>
      <w:tblPr>
        <w:tblStyle w:val="TableGrid"/>
        <w:tblW w:w="0" w:type="auto"/>
        <w:tblLook w:val="04A0" w:firstRow="1" w:lastRow="0" w:firstColumn="1" w:lastColumn="0" w:noHBand="0" w:noVBand="1"/>
        <w:tblCaption w:val="details of review application"/>
        <w:tblDescription w:val="space to enter reasons why you are applying for a review"/>
      </w:tblPr>
      <w:tblGrid>
        <w:gridCol w:w="9628"/>
      </w:tblGrid>
      <w:tr w:rsidR="00312F02" w14:paraId="1FC50868" w14:textId="77777777" w:rsidTr="00312F02">
        <w:trPr>
          <w:cantSplit/>
          <w:trHeight w:val="531"/>
          <w:tblHeader/>
        </w:trPr>
        <w:tc>
          <w:tcPr>
            <w:tcW w:w="10083" w:type="dxa"/>
          </w:tcPr>
          <w:p w14:paraId="234817C8" w14:textId="19336DF0" w:rsidR="00312F02" w:rsidRPr="00FF5AC6" w:rsidRDefault="00312F02" w:rsidP="009D3A01">
            <w:pPr>
              <w:rPr>
                <w:b/>
                <w:bCs/>
              </w:rPr>
            </w:pPr>
            <w:r w:rsidRPr="00FF5AC6">
              <w:rPr>
                <w:b/>
                <w:bCs/>
              </w:rPr>
              <w:t xml:space="preserve">Details of review </w:t>
            </w:r>
            <w:r w:rsidR="00FF5AC6" w:rsidRPr="00FF5AC6">
              <w:rPr>
                <w:b/>
                <w:bCs/>
              </w:rPr>
              <w:t>application</w:t>
            </w:r>
          </w:p>
        </w:tc>
      </w:tr>
      <w:tr w:rsidR="00EF1A90" w14:paraId="68157F42" w14:textId="77777777" w:rsidTr="00FF5AC6">
        <w:trPr>
          <w:cantSplit/>
          <w:trHeight w:val="2396"/>
          <w:tblHeader/>
        </w:trPr>
        <w:tc>
          <w:tcPr>
            <w:tcW w:w="10083" w:type="dxa"/>
          </w:tcPr>
          <w:p w14:paraId="36EAC85E" w14:textId="77777777" w:rsidR="00EF1A90" w:rsidRDefault="00EF1A90" w:rsidP="009D3A01"/>
        </w:tc>
      </w:tr>
    </w:tbl>
    <w:p w14:paraId="1BC00143" w14:textId="77777777" w:rsidR="00EF1A90" w:rsidRDefault="00EF1A90" w:rsidP="00EF1A90"/>
    <w:p w14:paraId="2FFD2B9A" w14:textId="77777777" w:rsidR="00EF1A90" w:rsidRPr="00392015" w:rsidRDefault="00EF1A90" w:rsidP="00EF1A90">
      <w:r w:rsidRPr="00392015">
        <w:rPr>
          <w:b/>
          <w:bCs/>
        </w:rPr>
        <w:t>To support your case, you will need to provide the following documentary evidence:</w:t>
      </w:r>
    </w:p>
    <w:p w14:paraId="1E7E78A2" w14:textId="77777777" w:rsidR="00EF1A90" w:rsidRDefault="00EF1A90" w:rsidP="00EF1A90">
      <w:pPr>
        <w:pStyle w:val="ListParagraph"/>
        <w:numPr>
          <w:ilvl w:val="0"/>
          <w:numId w:val="44"/>
        </w:numPr>
        <w:spacing w:before="0" w:after="120" w:line="240" w:lineRule="auto"/>
        <w:contextualSpacing/>
      </w:pPr>
      <w:r w:rsidRPr="00392015">
        <w:t xml:space="preserve">Documentation from doctor, counsellor, </w:t>
      </w:r>
      <w:proofErr w:type="gramStart"/>
      <w:r w:rsidRPr="00392015">
        <w:t>employer</w:t>
      </w:r>
      <w:proofErr w:type="gramEnd"/>
      <w:r w:rsidRPr="00392015">
        <w:t xml:space="preserve"> or independent member of the community</w:t>
      </w:r>
      <w:r>
        <w:t xml:space="preserve"> </w:t>
      </w:r>
      <w:r w:rsidRPr="00392015">
        <w:t>which states:</w:t>
      </w:r>
    </w:p>
    <w:p w14:paraId="4C1B371A" w14:textId="2F572E92" w:rsidR="00EF1A90" w:rsidRDefault="00EF1A90" w:rsidP="00A133E2">
      <w:pPr>
        <w:pStyle w:val="ListParagraph"/>
        <w:numPr>
          <w:ilvl w:val="1"/>
          <w:numId w:val="44"/>
        </w:numPr>
        <w:spacing w:before="0" w:after="120" w:line="240" w:lineRule="auto"/>
        <w:contextualSpacing/>
      </w:pPr>
      <w:r>
        <w:t>t</w:t>
      </w:r>
      <w:r w:rsidRPr="00392015">
        <w:t xml:space="preserve">he date your circumstance/s </w:t>
      </w:r>
      <w:proofErr w:type="gramStart"/>
      <w:r w:rsidRPr="00392015">
        <w:t>began</w:t>
      </w:r>
      <w:r w:rsidR="00A133E2">
        <w:t>;</w:t>
      </w:r>
      <w:proofErr w:type="gramEnd"/>
    </w:p>
    <w:p w14:paraId="4EE7CF89" w14:textId="1AD9C494" w:rsidR="00EF1A90" w:rsidRDefault="00EF1A90" w:rsidP="00A133E2">
      <w:pPr>
        <w:pStyle w:val="ListParagraph"/>
        <w:numPr>
          <w:ilvl w:val="1"/>
          <w:numId w:val="44"/>
        </w:numPr>
        <w:spacing w:before="0" w:after="120" w:line="240" w:lineRule="auto"/>
        <w:contextualSpacing/>
      </w:pPr>
      <w:r w:rsidRPr="00392015">
        <w:t>if your circumstances changed after the census date, the date they changed and to what</w:t>
      </w:r>
      <w:r>
        <w:t xml:space="preserve"> </w:t>
      </w:r>
      <w:proofErr w:type="gramStart"/>
      <w:r w:rsidRPr="00392015">
        <w:t>extent</w:t>
      </w:r>
      <w:r w:rsidR="00A133E2">
        <w:t>;</w:t>
      </w:r>
      <w:proofErr w:type="gramEnd"/>
    </w:p>
    <w:p w14:paraId="74312E53" w14:textId="1988E494" w:rsidR="00EF1A90" w:rsidRDefault="00EF1A90" w:rsidP="00A133E2">
      <w:pPr>
        <w:pStyle w:val="ListParagraph"/>
        <w:numPr>
          <w:ilvl w:val="1"/>
          <w:numId w:val="44"/>
        </w:numPr>
        <w:spacing w:before="0" w:after="120" w:line="240" w:lineRule="auto"/>
        <w:contextualSpacing/>
      </w:pPr>
      <w:r>
        <w:t>h</w:t>
      </w:r>
      <w:r w:rsidRPr="00392015">
        <w:t xml:space="preserve">ow your circumstances affected your ability to </w:t>
      </w:r>
      <w:proofErr w:type="gramStart"/>
      <w:r w:rsidRPr="00392015">
        <w:t>study</w:t>
      </w:r>
      <w:r w:rsidR="00A133E2">
        <w:t>;</w:t>
      </w:r>
      <w:proofErr w:type="gramEnd"/>
    </w:p>
    <w:p w14:paraId="11AE6F4C" w14:textId="0F6B0274" w:rsidR="00EF1A90" w:rsidRPr="00A133E2" w:rsidRDefault="00EF1A90" w:rsidP="00EF1A90">
      <w:pPr>
        <w:pStyle w:val="ListParagraph"/>
        <w:numPr>
          <w:ilvl w:val="1"/>
          <w:numId w:val="44"/>
        </w:numPr>
        <w:spacing w:before="0" w:after="120" w:line="240" w:lineRule="auto"/>
        <w:contextualSpacing/>
      </w:pPr>
      <w:r>
        <w:t>w</w:t>
      </w:r>
      <w:r w:rsidRPr="00392015">
        <w:t>hen it became apparent that you could not continue your studies.</w:t>
      </w:r>
    </w:p>
    <w:p w14:paraId="6D3CE4C4" w14:textId="77777777" w:rsidR="00A133E2" w:rsidRDefault="00A133E2" w:rsidP="00EF1A90">
      <w:pPr>
        <w:rPr>
          <w:b/>
        </w:rPr>
      </w:pPr>
    </w:p>
    <w:p w14:paraId="6BF06ECE" w14:textId="2BA82915" w:rsidR="00EF1A90" w:rsidRPr="00392015" w:rsidRDefault="00EF1A90" w:rsidP="00EF1A90">
      <w:pPr>
        <w:rPr>
          <w:b/>
        </w:rPr>
      </w:pPr>
      <w:r w:rsidRPr="00392015">
        <w:rPr>
          <w:b/>
        </w:rPr>
        <w:t>Declaration</w:t>
      </w:r>
    </w:p>
    <w:p w14:paraId="01D7B785" w14:textId="3AAF3DE6" w:rsidR="00EF1A90" w:rsidRPr="00392015" w:rsidRDefault="00A133E2" w:rsidP="00EF1A90">
      <w:r>
        <w:t>I</w:t>
      </w:r>
      <w:r w:rsidR="00EF1A90" w:rsidRPr="00392015">
        <w:t xml:space="preserve"> wish to apply for a review of the decision previously made regarding my application to re</w:t>
      </w:r>
      <w:r w:rsidR="00EF1A90">
        <w:t>-</w:t>
      </w:r>
      <w:r w:rsidR="00EF1A90" w:rsidRPr="00392015">
        <w:t xml:space="preserve">credit my </w:t>
      </w:r>
      <w:r w:rsidR="00EF1A90">
        <w:t>FEE-</w:t>
      </w:r>
      <w:r w:rsidR="00EF1A90" w:rsidRPr="00392015">
        <w:t>HELP balance.</w:t>
      </w:r>
    </w:p>
    <w:p w14:paraId="67E545CC" w14:textId="0839BF88" w:rsidR="00EF1A90" w:rsidRDefault="00EF1A90" w:rsidP="00EF1A90">
      <w:r w:rsidRPr="00392015">
        <w:t xml:space="preserve">I declare that the information I have given on this application is correct. I understand that if </w:t>
      </w:r>
      <w:r w:rsidR="00A133E2" w:rsidRPr="00392015">
        <w:t>I</w:t>
      </w:r>
      <w:r w:rsidRPr="00392015">
        <w:t xml:space="preserve"> knowingly make any false or misleading statements, my application will be immediately disregarded.</w:t>
      </w:r>
    </w:p>
    <w:p w14:paraId="76B8D3F4" w14:textId="77777777" w:rsidR="00A133E2" w:rsidRDefault="00A133E2" w:rsidP="00EF1A90"/>
    <w:p w14:paraId="3DD6C514" w14:textId="62092041" w:rsidR="00A133E2" w:rsidRDefault="00EF1A90" w:rsidP="00EF1A90">
      <w:r w:rsidRPr="00392015">
        <w:t>Signature:</w:t>
      </w:r>
      <w:r w:rsidR="00A133E2">
        <w:t xml:space="preserve"> </w:t>
      </w:r>
      <w:r>
        <w:t>_______________________________________________________</w:t>
      </w:r>
    </w:p>
    <w:p w14:paraId="58DD97FF" w14:textId="0BDD1AFE" w:rsidR="00D347C5" w:rsidRDefault="00EF1A90" w:rsidP="00005A22">
      <w:r w:rsidRPr="00392015">
        <w:t>Date:</w:t>
      </w:r>
      <w:r w:rsidR="00A133E2">
        <w:t xml:space="preserve"> </w:t>
      </w:r>
      <w:r>
        <w:t>_____________</w:t>
      </w:r>
    </w:p>
    <w:p w14:paraId="1CEC262B" w14:textId="77777777" w:rsidR="00D347C5" w:rsidRPr="004A0175" w:rsidRDefault="00D347C5" w:rsidP="006B1FDA">
      <w:pPr>
        <w:pStyle w:val="ListNumber"/>
        <w:numPr>
          <w:ilvl w:val="0"/>
          <w:numId w:val="0"/>
        </w:numPr>
        <w:pBdr>
          <w:bottom w:val="single" w:sz="4" w:space="1" w:color="808285" w:themeColor="background2"/>
        </w:pBdr>
        <w:ind w:left="284" w:hanging="284"/>
      </w:pPr>
    </w:p>
    <w:p w14:paraId="540B942C" w14:textId="77777777" w:rsidR="006B1FDA" w:rsidRDefault="006B1FDA" w:rsidP="002C5F8D">
      <w:pPr>
        <w:pStyle w:val="Heading1"/>
      </w:pPr>
      <w:r>
        <w:t xml:space="preserve">Supporting </w:t>
      </w:r>
      <w:r w:rsidR="001D21D7">
        <w:t>d</w:t>
      </w:r>
      <w:r>
        <w:t xml:space="preserve">ocument </w:t>
      </w:r>
      <w:r w:rsidR="001D21D7">
        <w:t>c</w:t>
      </w:r>
      <w:r w:rsidRPr="00EA3235">
        <w:t>ontrol</w:t>
      </w:r>
      <w:r>
        <w:t xml:space="preserve"> </w:t>
      </w:r>
    </w:p>
    <w:p w14:paraId="5B4033F3" w14:textId="77777777" w:rsidR="006B1FDA" w:rsidRPr="00EA3235" w:rsidRDefault="006B1FDA" w:rsidP="009D52FD">
      <w:pPr>
        <w:pStyle w:val="Heading2"/>
      </w:pPr>
      <w:r w:rsidRPr="00EA3235">
        <w:t>Contact points</w:t>
      </w:r>
    </w:p>
    <w:tbl>
      <w:tblPr>
        <w:tblStyle w:val="TASTafeTableStyle2"/>
        <w:tblW w:w="0" w:type="auto"/>
        <w:tblLook w:val="04A0" w:firstRow="1" w:lastRow="0" w:firstColumn="1" w:lastColumn="0" w:noHBand="0" w:noVBand="1"/>
        <w:tblCaption w:val="Policy Control/Review/Contact points"/>
        <w:tblDescription w:val="Positions and contact details for policy control and review."/>
      </w:tblPr>
      <w:tblGrid>
        <w:gridCol w:w="2462"/>
        <w:gridCol w:w="2576"/>
        <w:gridCol w:w="2210"/>
        <w:gridCol w:w="2390"/>
      </w:tblGrid>
      <w:tr w:rsidR="006B1FDA" w:rsidRPr="00846C4C" w14:paraId="15C234B0" w14:textId="77777777" w:rsidTr="009748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2" w:type="dxa"/>
          </w:tcPr>
          <w:p w14:paraId="4915D48F" w14:textId="77777777" w:rsidR="006B1FDA" w:rsidRPr="00846C4C" w:rsidRDefault="006B1FDA" w:rsidP="00846883">
            <w:pPr>
              <w:rPr>
                <w:b/>
              </w:rPr>
            </w:pPr>
            <w:bookmarkStart w:id="2" w:name="RowTitle_Responsibility"/>
            <w:bookmarkEnd w:id="2"/>
            <w:r w:rsidRPr="00846C4C">
              <w:rPr>
                <w:b/>
              </w:rPr>
              <w:t>Responsibility</w:t>
            </w:r>
          </w:p>
        </w:tc>
        <w:tc>
          <w:tcPr>
            <w:tcW w:w="2576" w:type="dxa"/>
            <w:hideMark/>
          </w:tcPr>
          <w:p w14:paraId="65883F46" w14:textId="77777777" w:rsidR="006B1FDA" w:rsidRPr="00846C4C" w:rsidRDefault="006B1FDA" w:rsidP="002C5F8D">
            <w:pPr>
              <w:jc w:val="left"/>
              <w:cnfStyle w:val="100000000000" w:firstRow="1" w:lastRow="0" w:firstColumn="0" w:lastColumn="0" w:oddVBand="0" w:evenVBand="0" w:oddHBand="0" w:evenHBand="0" w:firstRowFirstColumn="0" w:firstRowLastColumn="0" w:lastRowFirstColumn="0" w:lastRowLastColumn="0"/>
              <w:rPr>
                <w:b/>
              </w:rPr>
            </w:pPr>
            <w:bookmarkStart w:id="3" w:name="RowTitle_Position_Title"/>
            <w:bookmarkEnd w:id="3"/>
            <w:r w:rsidRPr="00846C4C">
              <w:rPr>
                <w:b/>
              </w:rPr>
              <w:t>Position title</w:t>
            </w:r>
          </w:p>
        </w:tc>
        <w:tc>
          <w:tcPr>
            <w:tcW w:w="2210" w:type="dxa"/>
            <w:hideMark/>
          </w:tcPr>
          <w:p w14:paraId="36F04BA7" w14:textId="77777777" w:rsidR="006B1FDA" w:rsidRPr="00846C4C" w:rsidRDefault="006B1FDA" w:rsidP="002C5F8D">
            <w:pPr>
              <w:jc w:val="left"/>
              <w:cnfStyle w:val="100000000000" w:firstRow="1" w:lastRow="0" w:firstColumn="0" w:lastColumn="0" w:oddVBand="0" w:evenVBand="0" w:oddHBand="0" w:evenHBand="0" w:firstRowFirstColumn="0" w:firstRowLastColumn="0" w:lastRowFirstColumn="0" w:lastRowLastColumn="0"/>
              <w:rPr>
                <w:b/>
              </w:rPr>
            </w:pPr>
            <w:bookmarkStart w:id="4" w:name="RowTitle_Contact_Person"/>
            <w:bookmarkEnd w:id="4"/>
            <w:r w:rsidRPr="00846C4C">
              <w:rPr>
                <w:b/>
              </w:rPr>
              <w:t>Contact person</w:t>
            </w:r>
          </w:p>
        </w:tc>
        <w:tc>
          <w:tcPr>
            <w:tcW w:w="2390" w:type="dxa"/>
            <w:hideMark/>
          </w:tcPr>
          <w:p w14:paraId="3B931CBC" w14:textId="77777777" w:rsidR="006B1FDA" w:rsidRPr="00846C4C" w:rsidRDefault="006B1FDA" w:rsidP="002C5F8D">
            <w:pPr>
              <w:jc w:val="left"/>
              <w:cnfStyle w:val="100000000000" w:firstRow="1" w:lastRow="0" w:firstColumn="0" w:lastColumn="0" w:oddVBand="0" w:evenVBand="0" w:oddHBand="0" w:evenHBand="0" w:firstRowFirstColumn="0" w:firstRowLastColumn="0" w:lastRowFirstColumn="0" w:lastRowLastColumn="0"/>
              <w:rPr>
                <w:b/>
              </w:rPr>
            </w:pPr>
            <w:bookmarkStart w:id="5" w:name="RowTitle_Contact_Number"/>
            <w:bookmarkEnd w:id="5"/>
            <w:r w:rsidRPr="00846C4C">
              <w:rPr>
                <w:b/>
              </w:rPr>
              <w:t>Contact number</w:t>
            </w:r>
          </w:p>
        </w:tc>
      </w:tr>
      <w:tr w:rsidR="0097482C" w:rsidRPr="00EA3235" w14:paraId="3354F63A" w14:textId="77777777" w:rsidTr="00974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566BF5FD" w14:textId="77777777" w:rsidR="0097482C" w:rsidRPr="001D21D7" w:rsidRDefault="0097482C" w:rsidP="0097482C">
            <w:pPr>
              <w:rPr>
                <w:b/>
                <w:bCs/>
              </w:rPr>
            </w:pPr>
            <w:r w:rsidRPr="001D21D7">
              <w:rPr>
                <w:b/>
                <w:bCs/>
              </w:rPr>
              <w:t>Executive owner</w:t>
            </w:r>
          </w:p>
        </w:tc>
        <w:tc>
          <w:tcPr>
            <w:tcW w:w="2576" w:type="dxa"/>
            <w:vAlign w:val="center"/>
          </w:tcPr>
          <w:p w14:paraId="06C8D1A4" w14:textId="5AC90223" w:rsidR="0097482C" w:rsidRPr="00EA3235" w:rsidRDefault="0097482C" w:rsidP="0097482C">
            <w:pPr>
              <w:jc w:val="left"/>
              <w:cnfStyle w:val="000000100000" w:firstRow="0" w:lastRow="0" w:firstColumn="0" w:lastColumn="0" w:oddVBand="0" w:evenVBand="0" w:oddHBand="1" w:evenHBand="0" w:firstRowFirstColumn="0" w:firstRowLastColumn="0" w:lastRowFirstColumn="0" w:lastRowLastColumn="0"/>
            </w:pPr>
            <w:r>
              <w:t>Chief Financial Officer</w:t>
            </w:r>
          </w:p>
        </w:tc>
        <w:tc>
          <w:tcPr>
            <w:tcW w:w="2210" w:type="dxa"/>
            <w:vAlign w:val="center"/>
          </w:tcPr>
          <w:p w14:paraId="611F352D" w14:textId="6C63D5C6" w:rsidR="0097482C" w:rsidRPr="00EA3235" w:rsidRDefault="0097482C" w:rsidP="0097482C">
            <w:pPr>
              <w:jc w:val="left"/>
              <w:cnfStyle w:val="000000100000" w:firstRow="0" w:lastRow="0" w:firstColumn="0" w:lastColumn="0" w:oddVBand="0" w:evenVBand="0" w:oddHBand="1" w:evenHBand="0" w:firstRowFirstColumn="0" w:firstRowLastColumn="0" w:lastRowFirstColumn="0" w:lastRowLastColumn="0"/>
            </w:pPr>
            <w:r>
              <w:rPr>
                <w:rFonts w:cs="Arial"/>
              </w:rPr>
              <w:t>Will McShane</w:t>
            </w:r>
          </w:p>
        </w:tc>
        <w:tc>
          <w:tcPr>
            <w:tcW w:w="2390" w:type="dxa"/>
            <w:vAlign w:val="center"/>
          </w:tcPr>
          <w:p w14:paraId="0547ECD2" w14:textId="4D0CFDB2" w:rsidR="0097482C" w:rsidRPr="00EA3235" w:rsidRDefault="0097482C" w:rsidP="0097482C">
            <w:pPr>
              <w:jc w:val="left"/>
              <w:cnfStyle w:val="000000100000" w:firstRow="0" w:lastRow="0" w:firstColumn="0" w:lastColumn="0" w:oddVBand="0" w:evenVBand="0" w:oddHBand="1" w:evenHBand="0" w:firstRowFirstColumn="0" w:firstRowLastColumn="0" w:lastRowFirstColumn="0" w:lastRowLastColumn="0"/>
            </w:pPr>
            <w:r>
              <w:rPr>
                <w:rFonts w:cs="Arial"/>
              </w:rPr>
              <w:t>0437 192 635</w:t>
            </w:r>
          </w:p>
        </w:tc>
      </w:tr>
      <w:tr w:rsidR="0097482C" w:rsidRPr="00EA3235" w14:paraId="1D7AE667" w14:textId="77777777" w:rsidTr="00974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5D76E2EA" w14:textId="77777777" w:rsidR="0097482C" w:rsidRPr="001D21D7" w:rsidRDefault="0097482C" w:rsidP="0097482C">
            <w:pPr>
              <w:rPr>
                <w:b/>
                <w:bCs/>
              </w:rPr>
            </w:pPr>
            <w:r w:rsidRPr="001D21D7">
              <w:rPr>
                <w:b/>
                <w:bCs/>
              </w:rPr>
              <w:t>Policy owner</w:t>
            </w:r>
          </w:p>
        </w:tc>
        <w:tc>
          <w:tcPr>
            <w:tcW w:w="2576" w:type="dxa"/>
          </w:tcPr>
          <w:p w14:paraId="34EC0EAA" w14:textId="066D7DBE" w:rsidR="0097482C" w:rsidRPr="00EA3235" w:rsidRDefault="0097482C" w:rsidP="0097482C">
            <w:pPr>
              <w:jc w:val="left"/>
              <w:cnfStyle w:val="000000010000" w:firstRow="0" w:lastRow="0" w:firstColumn="0" w:lastColumn="0" w:oddVBand="0" w:evenVBand="0" w:oddHBand="0" w:evenHBand="1" w:firstRowFirstColumn="0" w:firstRowLastColumn="0" w:lastRowFirstColumn="0" w:lastRowLastColumn="0"/>
            </w:pPr>
            <w:r>
              <w:t>Manager Digital Services</w:t>
            </w:r>
          </w:p>
        </w:tc>
        <w:tc>
          <w:tcPr>
            <w:tcW w:w="2210" w:type="dxa"/>
          </w:tcPr>
          <w:p w14:paraId="5EFB5990" w14:textId="317DA0F7" w:rsidR="0097482C" w:rsidRPr="00EA3235" w:rsidRDefault="0097482C" w:rsidP="0097482C">
            <w:pPr>
              <w:jc w:val="left"/>
              <w:cnfStyle w:val="000000010000" w:firstRow="0" w:lastRow="0" w:firstColumn="0" w:lastColumn="0" w:oddVBand="0" w:evenVBand="0" w:oddHBand="0" w:evenHBand="1" w:firstRowFirstColumn="0" w:firstRowLastColumn="0" w:lastRowFirstColumn="0" w:lastRowLastColumn="0"/>
            </w:pPr>
            <w:r>
              <w:t>Andrew Stevens</w:t>
            </w:r>
          </w:p>
        </w:tc>
        <w:tc>
          <w:tcPr>
            <w:tcW w:w="2390" w:type="dxa"/>
          </w:tcPr>
          <w:p w14:paraId="6BA7BFED" w14:textId="3B94ED63" w:rsidR="0097482C" w:rsidRPr="00EA3235" w:rsidRDefault="0097482C" w:rsidP="0097482C">
            <w:pPr>
              <w:jc w:val="left"/>
              <w:cnfStyle w:val="000000010000" w:firstRow="0" w:lastRow="0" w:firstColumn="0" w:lastColumn="0" w:oddVBand="0" w:evenVBand="0" w:oddHBand="0" w:evenHBand="1" w:firstRowFirstColumn="0" w:firstRowLastColumn="0" w:lastRowFirstColumn="0" w:lastRowLastColumn="0"/>
            </w:pPr>
            <w:r>
              <w:t>0419 518 029</w:t>
            </w:r>
          </w:p>
        </w:tc>
      </w:tr>
      <w:tr w:rsidR="007E3A16" w:rsidRPr="00EA3235" w14:paraId="4F2C57C8" w14:textId="77777777" w:rsidTr="002E7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0EE5C846" w14:textId="77777777" w:rsidR="007E3A16" w:rsidRPr="001D21D7" w:rsidRDefault="007E3A16" w:rsidP="007E3A16">
            <w:pPr>
              <w:rPr>
                <w:b/>
                <w:bCs/>
              </w:rPr>
            </w:pPr>
            <w:r w:rsidRPr="001D21D7">
              <w:rPr>
                <w:b/>
                <w:bCs/>
              </w:rPr>
              <w:t>Contact person</w:t>
            </w:r>
          </w:p>
        </w:tc>
        <w:tc>
          <w:tcPr>
            <w:tcW w:w="2576" w:type="dxa"/>
            <w:vAlign w:val="center"/>
          </w:tcPr>
          <w:p w14:paraId="2040EA84" w14:textId="2AF2BAE2" w:rsidR="007E3A16" w:rsidRPr="00EA3235" w:rsidRDefault="007E3A16" w:rsidP="007E3A16">
            <w:pPr>
              <w:jc w:val="left"/>
              <w:cnfStyle w:val="000000100000" w:firstRow="0" w:lastRow="0" w:firstColumn="0" w:lastColumn="0" w:oddVBand="0" w:evenVBand="0" w:oddHBand="1" w:evenHBand="0" w:firstRowFirstColumn="0" w:firstRowLastColumn="0" w:lastRowFirstColumn="0" w:lastRowLastColumn="0"/>
            </w:pPr>
            <w:r>
              <w:t>Business Systems Officer</w:t>
            </w:r>
          </w:p>
        </w:tc>
        <w:tc>
          <w:tcPr>
            <w:tcW w:w="2210" w:type="dxa"/>
            <w:vAlign w:val="center"/>
          </w:tcPr>
          <w:p w14:paraId="75718F8F" w14:textId="3CF845AC" w:rsidR="007E3A16" w:rsidRPr="00EA3235" w:rsidRDefault="007E3A16" w:rsidP="007E3A16">
            <w:pPr>
              <w:jc w:val="left"/>
              <w:cnfStyle w:val="000000100000" w:firstRow="0" w:lastRow="0" w:firstColumn="0" w:lastColumn="0" w:oddVBand="0" w:evenVBand="0" w:oddHBand="1" w:evenHBand="0" w:firstRowFirstColumn="0" w:firstRowLastColumn="0" w:lastRowFirstColumn="0" w:lastRowLastColumn="0"/>
            </w:pPr>
            <w:r>
              <w:t>Casey Harwood</w:t>
            </w:r>
          </w:p>
        </w:tc>
        <w:tc>
          <w:tcPr>
            <w:tcW w:w="2390" w:type="dxa"/>
            <w:vAlign w:val="center"/>
          </w:tcPr>
          <w:p w14:paraId="209D5757" w14:textId="1B959B99" w:rsidR="007E3A16" w:rsidRPr="00EA3235" w:rsidRDefault="007E3A16" w:rsidP="007E3A16">
            <w:pPr>
              <w:jc w:val="left"/>
              <w:cnfStyle w:val="000000100000" w:firstRow="0" w:lastRow="0" w:firstColumn="0" w:lastColumn="0" w:oddVBand="0" w:evenVBand="0" w:oddHBand="1" w:evenHBand="0" w:firstRowFirstColumn="0" w:firstRowLastColumn="0" w:lastRowFirstColumn="0" w:lastRowLastColumn="0"/>
            </w:pPr>
            <w:r>
              <w:t>(03) 6232 7546</w:t>
            </w:r>
          </w:p>
        </w:tc>
      </w:tr>
    </w:tbl>
    <w:p w14:paraId="73306FD1" w14:textId="77777777" w:rsidR="006B1FDA" w:rsidRPr="00EA3235" w:rsidRDefault="006B1FDA" w:rsidP="009D52FD">
      <w:pPr>
        <w:pStyle w:val="Heading2"/>
      </w:pPr>
      <w:r w:rsidRPr="00EA3235">
        <w:t>Dates</w:t>
      </w:r>
    </w:p>
    <w:p w14:paraId="243E8ECD" w14:textId="4EDEC97F" w:rsidR="006B1FDA" w:rsidRDefault="006B1FDA" w:rsidP="006B1FDA">
      <w:r w:rsidRPr="00EA3235">
        <w:t xml:space="preserve">Last </w:t>
      </w:r>
      <w:r>
        <w:t>updated</w:t>
      </w:r>
      <w:r w:rsidRPr="00EA3235">
        <w:t xml:space="preserve">: </w:t>
      </w:r>
      <w:sdt>
        <w:sdtPr>
          <w:id w:val="-1560005910"/>
          <w:placeholder>
            <w:docPart w:val="893ABFB13BBE415099F1A09810856633"/>
          </w:placeholder>
          <w:date w:fullDate="2024-02-29T00:00:00Z">
            <w:dateFormat w:val="d/MM/yyyy"/>
            <w:lid w:val="en-AU"/>
            <w:storeMappedDataAs w:val="dateTime"/>
            <w:calendar w:val="gregorian"/>
          </w:date>
        </w:sdtPr>
        <w:sdtContent>
          <w:r w:rsidR="005D2C4E">
            <w:t>29/02/2024</w:t>
          </w:r>
        </w:sdtContent>
      </w:sdt>
    </w:p>
    <w:p w14:paraId="0EF91B47" w14:textId="77777777" w:rsidR="006B1FDA" w:rsidRPr="00EA3235" w:rsidRDefault="006B1FDA" w:rsidP="009D52FD">
      <w:pPr>
        <w:pStyle w:val="Heading2"/>
      </w:pPr>
      <w:r w:rsidRPr="00EA3235">
        <w:t xml:space="preserve">Version </w:t>
      </w:r>
      <w:r>
        <w:t>h</w:t>
      </w:r>
      <w:r w:rsidRPr="00EA3235">
        <w:t>istory</w:t>
      </w:r>
    </w:p>
    <w:tbl>
      <w:tblPr>
        <w:tblStyle w:val="TASTafeTableStyle2"/>
        <w:tblW w:w="0" w:type="auto"/>
        <w:tblLook w:val="04A0" w:firstRow="1" w:lastRow="0" w:firstColumn="1" w:lastColumn="0" w:noHBand="0" w:noVBand="1"/>
        <w:tblCaption w:val="Version History"/>
        <w:tblDescription w:val="Details version history of document."/>
      </w:tblPr>
      <w:tblGrid>
        <w:gridCol w:w="1631"/>
        <w:gridCol w:w="1537"/>
        <w:gridCol w:w="6470"/>
      </w:tblGrid>
      <w:tr w:rsidR="006B1FDA" w:rsidRPr="004A0175" w14:paraId="49A405CE" w14:textId="77777777" w:rsidTr="00404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5982D3E" w14:textId="77777777" w:rsidR="006B1FDA" w:rsidRPr="009D52FD" w:rsidRDefault="006B1FDA" w:rsidP="009D52FD">
            <w:pPr>
              <w:rPr>
                <w:b/>
                <w:bCs/>
              </w:rPr>
            </w:pPr>
            <w:bookmarkStart w:id="6" w:name="RowTitle_Version"/>
            <w:bookmarkEnd w:id="6"/>
            <w:r w:rsidRPr="009D52FD">
              <w:rPr>
                <w:b/>
                <w:bCs/>
              </w:rPr>
              <w:t>Version</w:t>
            </w:r>
          </w:p>
        </w:tc>
        <w:tc>
          <w:tcPr>
            <w:tcW w:w="1537" w:type="dxa"/>
          </w:tcPr>
          <w:p w14:paraId="3A0C4AB6" w14:textId="77777777" w:rsidR="006B1FDA" w:rsidRPr="009D52FD" w:rsidRDefault="006B1FDA" w:rsidP="002C5F8D">
            <w:pPr>
              <w:jc w:val="left"/>
              <w:cnfStyle w:val="100000000000" w:firstRow="1" w:lastRow="0" w:firstColumn="0" w:lastColumn="0" w:oddVBand="0" w:evenVBand="0" w:oddHBand="0" w:evenHBand="0" w:firstRowFirstColumn="0" w:firstRowLastColumn="0" w:lastRowFirstColumn="0" w:lastRowLastColumn="0"/>
              <w:rPr>
                <w:b/>
                <w:bCs/>
              </w:rPr>
            </w:pPr>
            <w:bookmarkStart w:id="7" w:name="RowTitle_Date"/>
            <w:bookmarkEnd w:id="7"/>
            <w:r w:rsidRPr="009D52FD">
              <w:rPr>
                <w:b/>
                <w:bCs/>
              </w:rPr>
              <w:t>Date</w:t>
            </w:r>
          </w:p>
        </w:tc>
        <w:tc>
          <w:tcPr>
            <w:tcW w:w="6470" w:type="dxa"/>
          </w:tcPr>
          <w:p w14:paraId="049B01E3" w14:textId="77777777" w:rsidR="006B1FDA" w:rsidRPr="009D52FD" w:rsidRDefault="006B1FDA" w:rsidP="002C5F8D">
            <w:pPr>
              <w:jc w:val="left"/>
              <w:cnfStyle w:val="100000000000" w:firstRow="1" w:lastRow="0" w:firstColumn="0" w:lastColumn="0" w:oddVBand="0" w:evenVBand="0" w:oddHBand="0" w:evenHBand="0" w:firstRowFirstColumn="0" w:firstRowLastColumn="0" w:lastRowFirstColumn="0" w:lastRowLastColumn="0"/>
              <w:rPr>
                <w:b/>
                <w:bCs/>
              </w:rPr>
            </w:pPr>
            <w:bookmarkStart w:id="8" w:name="RowTitle_Description_of_changes"/>
            <w:bookmarkEnd w:id="8"/>
            <w:r w:rsidRPr="009D52FD">
              <w:rPr>
                <w:b/>
                <w:bCs/>
              </w:rPr>
              <w:t>Description of changes</w:t>
            </w:r>
          </w:p>
        </w:tc>
      </w:tr>
      <w:tr w:rsidR="00404CD9" w:rsidRPr="004A0175" w14:paraId="376C6DEA" w14:textId="77777777" w:rsidTr="00404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47F8D59" w14:textId="0B5FF0C1" w:rsidR="00404CD9" w:rsidRPr="004A0175" w:rsidRDefault="00404CD9" w:rsidP="00404CD9">
            <w:r>
              <w:t>1</w:t>
            </w:r>
            <w:r w:rsidRPr="004A0175">
              <w:t>.0</w:t>
            </w:r>
          </w:p>
        </w:tc>
        <w:tc>
          <w:tcPr>
            <w:tcW w:w="1537" w:type="dxa"/>
          </w:tcPr>
          <w:p w14:paraId="1C5E5D2F" w14:textId="78B32D49" w:rsidR="00404CD9" w:rsidRPr="004A0175" w:rsidRDefault="00404CD9" w:rsidP="00404CD9">
            <w:pPr>
              <w:cnfStyle w:val="000000100000" w:firstRow="0" w:lastRow="0" w:firstColumn="0" w:lastColumn="0" w:oddVBand="0" w:evenVBand="0" w:oddHBand="1" w:evenHBand="0" w:firstRowFirstColumn="0" w:firstRowLastColumn="0" w:lastRowFirstColumn="0" w:lastRowLastColumn="0"/>
            </w:pPr>
            <w:r>
              <w:t>29.02.2024</w:t>
            </w:r>
          </w:p>
        </w:tc>
        <w:tc>
          <w:tcPr>
            <w:tcW w:w="6470" w:type="dxa"/>
          </w:tcPr>
          <w:p w14:paraId="6B29A359" w14:textId="1D263534" w:rsidR="00404CD9" w:rsidRPr="004A0175" w:rsidRDefault="00404CD9" w:rsidP="007E3A16">
            <w:pPr>
              <w:jc w:val="left"/>
              <w:cnfStyle w:val="000000100000" w:firstRow="0" w:lastRow="0" w:firstColumn="0" w:lastColumn="0" w:oddVBand="0" w:evenVBand="0" w:oddHBand="1" w:evenHBand="0" w:firstRowFirstColumn="0" w:firstRowLastColumn="0" w:lastRowFirstColumn="0" w:lastRowLastColumn="0"/>
            </w:pPr>
            <w:r>
              <w:t>Updated with the new template</w:t>
            </w:r>
          </w:p>
        </w:tc>
      </w:tr>
    </w:tbl>
    <w:p w14:paraId="55C18917" w14:textId="77777777" w:rsidR="006B1FDA" w:rsidRPr="004A0175" w:rsidRDefault="006B1FDA" w:rsidP="006B1FDA">
      <w:pPr>
        <w:spacing w:before="240"/>
        <w:rPr>
          <w:sz w:val="20"/>
          <w:szCs w:val="20"/>
        </w:rPr>
      </w:pPr>
      <w:r w:rsidRPr="004A0175">
        <w:rPr>
          <w:sz w:val="20"/>
          <w:szCs w:val="20"/>
        </w:rPr>
        <w:t>This document is uncontrolled when printed. Please check the TasTAFE Policy and Procedure Hub for the current version of this document.</w:t>
      </w:r>
    </w:p>
    <w:p w14:paraId="7CB52473" w14:textId="0805DA09" w:rsidR="001D21D7" w:rsidRDefault="006B1FDA" w:rsidP="001D21D7">
      <w:pPr>
        <w:rPr>
          <w:sz w:val="20"/>
          <w:szCs w:val="20"/>
        </w:rPr>
      </w:pPr>
      <w:r>
        <w:rPr>
          <w:sz w:val="20"/>
          <w:szCs w:val="20"/>
        </w:rPr>
        <w:t>Record</w:t>
      </w:r>
      <w:r w:rsidRPr="004A0175">
        <w:rPr>
          <w:sz w:val="20"/>
          <w:szCs w:val="20"/>
        </w:rPr>
        <w:t xml:space="preserve"> Number: </w:t>
      </w:r>
      <w:bookmarkEnd w:id="0"/>
      <w:bookmarkEnd w:id="1"/>
      <w:r w:rsidR="00FE6AE0" w:rsidRPr="00FE6AE0">
        <w:rPr>
          <w:sz w:val="20"/>
          <w:szCs w:val="20"/>
        </w:rPr>
        <w:t>DOC/19/233271[v3]</w:t>
      </w:r>
    </w:p>
    <w:sectPr w:rsidR="001D21D7" w:rsidSect="008E5958">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092F6" w14:textId="77777777" w:rsidR="008E5958" w:rsidRDefault="008E5958" w:rsidP="00C37A29">
      <w:pPr>
        <w:spacing w:after="0"/>
      </w:pPr>
      <w:r>
        <w:separator/>
      </w:r>
    </w:p>
  </w:endnote>
  <w:endnote w:type="continuationSeparator" w:id="0">
    <w:p w14:paraId="25142D94" w14:textId="77777777" w:rsidR="008E5958" w:rsidRDefault="008E595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F35D" w14:textId="578A8F59" w:rsidR="008303AF" w:rsidRDefault="008303AF" w:rsidP="008303AF">
    <w:pPr>
      <w:pStyle w:val="Footer-Left"/>
    </w:pPr>
    <w:r>
      <w:rPr>
        <w:noProof/>
      </w:rPr>
      <mc:AlternateContent>
        <mc:Choice Requires="wpg">
          <w:drawing>
            <wp:anchor distT="0" distB="0" distL="114300" distR="215900" simplePos="0" relativeHeight="251655680" behindDoc="0" locked="1" layoutInCell="1" allowOverlap="1" wp14:anchorId="3B7CE17C" wp14:editId="40E32E95">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21D2254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CE17C" id="Group 13" o:spid="_x0000_s1026" alt="&quot;&quot;" style="position:absolute;margin-left:0;margin-top:0;width:61.5pt;height:49.9pt;z-index:25165568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21D2254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D347C5">
          <w:rPr>
            <w:rStyle w:val="Strong"/>
          </w:rPr>
          <w:t>Application to Review a VSL Re-credit Decision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DA5" w14:textId="0E7BC784" w:rsidR="00885045" w:rsidRDefault="00885045" w:rsidP="00BD1437">
    <w:pPr>
      <w:pStyle w:val="Footer"/>
      <w:tabs>
        <w:tab w:val="clear" w:pos="4513"/>
        <w:tab w:val="clear" w:pos="9026"/>
      </w:tabs>
      <w:ind w:right="849"/>
    </w:pPr>
    <w:r>
      <w:rPr>
        <w:noProof/>
      </w:rPr>
      <w:drawing>
        <wp:anchor distT="0" distB="0" distL="114300" distR="114300" simplePos="0" relativeHeight="251658752" behindDoc="1" locked="1" layoutInCell="1" allowOverlap="1" wp14:anchorId="667EF07B" wp14:editId="2EDC7D2B">
          <wp:simplePos x="0" y="0"/>
          <wp:positionH relativeFrom="page">
            <wp:posOffset>5680710</wp:posOffset>
          </wp:positionH>
          <wp:positionV relativeFrom="page">
            <wp:posOffset>8389620</wp:posOffset>
          </wp:positionV>
          <wp:extent cx="1868170" cy="2282190"/>
          <wp:effectExtent l="0" t="0" r="0" b="381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D347C5">
          <w:rPr>
            <w:rStyle w:val="Strong"/>
          </w:rPr>
          <w:t>Application to Review a VSL Re-credit Decision Form</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130310">
          <w:rPr>
            <w:b/>
            <w:bCs/>
            <w:szCs w:val="18"/>
          </w:rPr>
          <w:fldChar w:fldCharType="begin"/>
        </w:r>
        <w:r w:rsidRPr="00130310">
          <w:rPr>
            <w:b/>
            <w:bCs/>
            <w:szCs w:val="18"/>
          </w:rPr>
          <w:instrText xml:space="preserve"> PAGE   \* MERGEFORMAT </w:instrText>
        </w:r>
        <w:r w:rsidRPr="00130310">
          <w:rPr>
            <w:b/>
            <w:bCs/>
            <w:szCs w:val="18"/>
          </w:rPr>
          <w:fldChar w:fldCharType="separate"/>
        </w:r>
        <w:r w:rsidRPr="00130310">
          <w:rPr>
            <w:b/>
            <w:bCs/>
            <w:noProof/>
            <w:szCs w:val="18"/>
          </w:rPr>
          <w:t>2</w:t>
        </w:r>
        <w:r w:rsidRPr="00130310">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C80A" w14:textId="00749096"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57728" behindDoc="0" locked="1" layoutInCell="1" allowOverlap="1" wp14:anchorId="5BBAB655" wp14:editId="24F1C14F">
              <wp:simplePos x="0" y="0"/>
              <wp:positionH relativeFrom="page">
                <wp:posOffset>6115050</wp:posOffset>
              </wp:positionH>
              <wp:positionV relativeFrom="page">
                <wp:posOffset>9525000</wp:posOffset>
              </wp:positionV>
              <wp:extent cx="1533525" cy="1049020"/>
              <wp:effectExtent l="0" t="0" r="9525"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3525" cy="1049020"/>
                        <a:chOff x="622203" y="-123857"/>
                        <a:chExt cx="1534151" cy="1049288"/>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622203" y="-123857"/>
                          <a:ext cx="1030020" cy="915698"/>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BD06D3" id="Group 23" o:spid="_x0000_s1026" alt="&quot;&quot;" style="position:absolute;margin-left:481.5pt;margin-top:750pt;width:120.75pt;height:82.6pt;z-index:251681792;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704" behindDoc="1" locked="1" layoutInCell="1" allowOverlap="1" wp14:anchorId="6991B2C9" wp14:editId="1584C6FA">
          <wp:simplePos x="0" y="0"/>
          <wp:positionH relativeFrom="page">
            <wp:posOffset>0</wp:posOffset>
          </wp:positionH>
          <wp:positionV relativeFrom="page">
            <wp:posOffset>8394700</wp:posOffset>
          </wp:positionV>
          <wp:extent cx="1868170" cy="2282190"/>
          <wp:effectExtent l="0" t="0" r="0" b="381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D347C5">
          <w:rPr>
            <w:rStyle w:val="Strong"/>
            <w:szCs w:val="18"/>
          </w:rPr>
          <w:t>Application to Review a VSL Re-credit Decision Form</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80C4C" w14:textId="77777777" w:rsidR="008E5958" w:rsidRDefault="008E5958" w:rsidP="00C37A29">
      <w:pPr>
        <w:spacing w:after="0"/>
      </w:pPr>
      <w:r>
        <w:separator/>
      </w:r>
    </w:p>
  </w:footnote>
  <w:footnote w:type="continuationSeparator" w:id="0">
    <w:p w14:paraId="75FDCE03" w14:textId="77777777" w:rsidR="008E5958" w:rsidRDefault="008E595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8F08" w14:textId="77777777" w:rsidR="00D939C7" w:rsidRDefault="00D939C7">
    <w:pPr>
      <w:pStyle w:val="Header"/>
    </w:pPr>
    <w:r>
      <w:rPr>
        <w:noProof/>
      </w:rPr>
      <w:drawing>
        <wp:inline distT="0" distB="0" distL="0" distR="0" wp14:anchorId="48AE58F3" wp14:editId="63973944">
          <wp:extent cx="7560000" cy="10702800"/>
          <wp:effectExtent l="0" t="0" r="3175" b="381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311EF" w14:textId="78C43D73"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52BE" w14:textId="203E691E" w:rsidR="007968F9" w:rsidRDefault="00796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7.45pt;height:7.45pt" o:bullet="t">
        <v:imagedata r:id="rId1" o:title="dot point 1"/>
      </v:shape>
    </w:pict>
  </w:numPicBullet>
  <w:numPicBullet w:numPicBulletId="1">
    <w:pict>
      <v:shape id="_x0000_i1177" type="#_x0000_t75" style="width:7.45pt;height:7.45pt" o:bullet="t">
        <v:imagedata r:id="rId2" o:title="dot point 2"/>
      </v:shape>
    </w:pict>
  </w:numPicBullet>
  <w:numPicBullet w:numPicBulletId="2">
    <w:pict>
      <v:shape id="_x0000_i1178" type="#_x0000_t75" style="width:7.45pt;height:7.45pt" o:bullet="t">
        <v:imagedata r:id="rId3" o:title="dot 1"/>
      </v:shape>
    </w:pict>
  </w:numPicBullet>
  <w:numPicBullet w:numPicBulletId="3">
    <w:pict>
      <v:shape id="_x0000_i1179" type="#_x0000_t75" style="width:7.45pt;height:7.45pt" o:bullet="t">
        <v:imagedata r:id="rId4" o:title="dot 2"/>
      </v:shape>
    </w:pict>
  </w:numPicBullet>
  <w:numPicBullet w:numPicBulletId="4">
    <w:pict>
      <v:shape id="_x0000_i1180" type="#_x0000_t75" style="width:43.45pt;height:36pt" o:bullet="t">
        <v:imagedata r:id="rId5" o:title="DOT-1"/>
      </v:shape>
    </w:pict>
  </w:numPicBullet>
  <w:numPicBullet w:numPicBulletId="5">
    <w:pict>
      <v:shape id="_x0000_i1181" type="#_x0000_t75" style="width:43.4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DB6C5EE8"/>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DB6C5EE8"/>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DB6C5EE8"/>
    <w:numStyleLink w:val="Bullets"/>
  </w:abstractNum>
  <w:abstractNum w:abstractNumId="20"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1F1D0F"/>
    <w:multiLevelType w:val="multilevel"/>
    <w:tmpl w:val="DB6C5EE8"/>
    <w:numStyleLink w:val="Bullets"/>
  </w:abstractNum>
  <w:abstractNum w:abstractNumId="22" w15:restartNumberingAfterBreak="0">
    <w:nsid w:val="366F1185"/>
    <w:multiLevelType w:val="multilevel"/>
    <w:tmpl w:val="DB6C5EE8"/>
    <w:numStyleLink w:val="Bullets"/>
  </w:abstractNum>
  <w:abstractNum w:abstractNumId="23" w15:restartNumberingAfterBreak="0">
    <w:nsid w:val="3749316F"/>
    <w:multiLevelType w:val="hybridMultilevel"/>
    <w:tmpl w:val="6CA44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390A3B"/>
    <w:multiLevelType w:val="hybridMultilevel"/>
    <w:tmpl w:val="32346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97427"/>
    <w:multiLevelType w:val="multilevel"/>
    <w:tmpl w:val="97DAEA0E"/>
    <w:numStyleLink w:val="Numbering"/>
  </w:abstractNum>
  <w:abstractNum w:abstractNumId="26"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497542A0"/>
    <w:multiLevelType w:val="multilevel"/>
    <w:tmpl w:val="DB6C5EE8"/>
    <w:numStyleLink w:val="Bullets"/>
  </w:abstractNum>
  <w:abstractNum w:abstractNumId="28"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50041352"/>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5A6C1A8A"/>
    <w:multiLevelType w:val="hybridMultilevel"/>
    <w:tmpl w:val="B6CAD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DB6C5E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10B2412"/>
    <w:multiLevelType w:val="hybridMultilevel"/>
    <w:tmpl w:val="F5F69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3520E2"/>
    <w:multiLevelType w:val="multilevel"/>
    <w:tmpl w:val="DB6C5EE8"/>
    <w:numStyleLink w:val="Bullets"/>
  </w:abstractNum>
  <w:abstractNum w:abstractNumId="37" w15:restartNumberingAfterBreak="0">
    <w:nsid w:val="660D51AD"/>
    <w:multiLevelType w:val="multilevel"/>
    <w:tmpl w:val="97DAEA0E"/>
    <w:numStyleLink w:val="Numbering"/>
  </w:abstractNum>
  <w:abstractNum w:abstractNumId="3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210E6F"/>
    <w:multiLevelType w:val="multilevel"/>
    <w:tmpl w:val="DB6C5EE8"/>
    <w:numStyleLink w:val="Bullets"/>
  </w:abstractNum>
  <w:abstractNum w:abstractNumId="40" w15:restartNumberingAfterBreak="0">
    <w:nsid w:val="744D0736"/>
    <w:multiLevelType w:val="multilevel"/>
    <w:tmpl w:val="97DAEA0E"/>
    <w:numStyleLink w:val="Numbering"/>
  </w:abstractNum>
  <w:abstractNum w:abstractNumId="41" w15:restartNumberingAfterBreak="0">
    <w:nsid w:val="7C440DEC"/>
    <w:multiLevelType w:val="multilevel"/>
    <w:tmpl w:val="DB6C5EE8"/>
    <w:numStyleLink w:val="Bullets"/>
  </w:abstractNum>
  <w:num w:numId="1" w16cid:durableId="23680372">
    <w:abstractNumId w:val="9"/>
  </w:num>
  <w:num w:numId="2" w16cid:durableId="444346683">
    <w:abstractNumId w:val="7"/>
  </w:num>
  <w:num w:numId="3" w16cid:durableId="63376180">
    <w:abstractNumId w:val="6"/>
  </w:num>
  <w:num w:numId="4" w16cid:durableId="1409958903">
    <w:abstractNumId w:val="5"/>
  </w:num>
  <w:num w:numId="5" w16cid:durableId="186217221">
    <w:abstractNumId w:val="4"/>
  </w:num>
  <w:num w:numId="6" w16cid:durableId="1538354153">
    <w:abstractNumId w:val="8"/>
  </w:num>
  <w:num w:numId="7" w16cid:durableId="587662340">
    <w:abstractNumId w:val="3"/>
  </w:num>
  <w:num w:numId="8" w16cid:durableId="13041751">
    <w:abstractNumId w:val="2"/>
  </w:num>
  <w:num w:numId="9" w16cid:durableId="960113736">
    <w:abstractNumId w:val="1"/>
  </w:num>
  <w:num w:numId="10" w16cid:durableId="1762526531">
    <w:abstractNumId w:val="0"/>
  </w:num>
  <w:num w:numId="11" w16cid:durableId="154152203">
    <w:abstractNumId w:val="34"/>
  </w:num>
  <w:num w:numId="12" w16cid:durableId="981538461">
    <w:abstractNumId w:val="36"/>
  </w:num>
  <w:num w:numId="13" w16cid:durableId="1569656390">
    <w:abstractNumId w:val="21"/>
  </w:num>
  <w:num w:numId="14" w16cid:durableId="982737895">
    <w:abstractNumId w:val="15"/>
  </w:num>
  <w:num w:numId="15" w16cid:durableId="628709833">
    <w:abstractNumId w:val="40"/>
  </w:num>
  <w:num w:numId="16" w16cid:durableId="1319725713">
    <w:abstractNumId w:val="30"/>
  </w:num>
  <w:num w:numId="17" w16cid:durableId="875118766">
    <w:abstractNumId w:val="37"/>
  </w:num>
  <w:num w:numId="18" w16cid:durableId="23218378">
    <w:abstractNumId w:val="10"/>
  </w:num>
  <w:num w:numId="19" w16cid:durableId="1584561146">
    <w:abstractNumId w:val="13"/>
  </w:num>
  <w:num w:numId="20" w16cid:durableId="1287464413">
    <w:abstractNumId w:val="25"/>
  </w:num>
  <w:num w:numId="21" w16cid:durableId="1810511236">
    <w:abstractNumId w:val="16"/>
  </w:num>
  <w:num w:numId="22" w16cid:durableId="1250581097">
    <w:abstractNumId w:val="12"/>
  </w:num>
  <w:num w:numId="23" w16cid:durableId="1645692267">
    <w:abstractNumId w:val="14"/>
  </w:num>
  <w:num w:numId="24" w16cid:durableId="894389348">
    <w:abstractNumId w:val="18"/>
  </w:num>
  <w:num w:numId="25" w16cid:durableId="930745841">
    <w:abstractNumId w:val="32"/>
  </w:num>
  <w:num w:numId="26" w16cid:durableId="654646368">
    <w:abstractNumId w:val="31"/>
  </w:num>
  <w:num w:numId="27" w16cid:durableId="1427069062">
    <w:abstractNumId w:val="17"/>
  </w:num>
  <w:num w:numId="28" w16cid:durableId="10565100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5200652">
    <w:abstractNumId w:val="29"/>
  </w:num>
  <w:num w:numId="30" w16cid:durableId="663121601">
    <w:abstractNumId w:val="27"/>
  </w:num>
  <w:num w:numId="31" w16cid:durableId="2111047163">
    <w:abstractNumId w:val="19"/>
  </w:num>
  <w:num w:numId="32" w16cid:durableId="1674257862">
    <w:abstractNumId w:val="39"/>
  </w:num>
  <w:num w:numId="33" w16cid:durableId="1499806945">
    <w:abstractNumId w:val="41"/>
  </w:num>
  <w:num w:numId="34" w16cid:durableId="540363213">
    <w:abstractNumId w:val="11"/>
  </w:num>
  <w:num w:numId="35" w16cid:durableId="885023429">
    <w:abstractNumId w:val="22"/>
  </w:num>
  <w:num w:numId="36" w16cid:durableId="18187173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957895">
    <w:abstractNumId w:val="26"/>
  </w:num>
  <w:num w:numId="38" w16cid:durableId="114519045">
    <w:abstractNumId w:val="38"/>
  </w:num>
  <w:num w:numId="39" w16cid:durableId="1015570103">
    <w:abstractNumId w:val="28"/>
  </w:num>
  <w:num w:numId="40" w16cid:durableId="2113091048">
    <w:abstractNumId w:val="20"/>
  </w:num>
  <w:num w:numId="41" w16cid:durableId="751658038">
    <w:abstractNumId w:val="35"/>
  </w:num>
  <w:num w:numId="42" w16cid:durableId="524247118">
    <w:abstractNumId w:val="24"/>
  </w:num>
  <w:num w:numId="43" w16cid:durableId="1463883988">
    <w:abstractNumId w:val="33"/>
  </w:num>
  <w:num w:numId="44" w16cid:durableId="16920994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C5"/>
    <w:rsid w:val="00005A22"/>
    <w:rsid w:val="000300AF"/>
    <w:rsid w:val="000319B6"/>
    <w:rsid w:val="00032344"/>
    <w:rsid w:val="00053277"/>
    <w:rsid w:val="00071205"/>
    <w:rsid w:val="000724AE"/>
    <w:rsid w:val="0008037D"/>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68BC"/>
    <w:rsid w:val="00130310"/>
    <w:rsid w:val="00145410"/>
    <w:rsid w:val="0016465B"/>
    <w:rsid w:val="00170F53"/>
    <w:rsid w:val="00171520"/>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A67EF"/>
    <w:rsid w:val="002B7C53"/>
    <w:rsid w:val="002C4498"/>
    <w:rsid w:val="002C5F8D"/>
    <w:rsid w:val="002E507D"/>
    <w:rsid w:val="002F6C59"/>
    <w:rsid w:val="00305171"/>
    <w:rsid w:val="00306999"/>
    <w:rsid w:val="00310D9C"/>
    <w:rsid w:val="00312F02"/>
    <w:rsid w:val="003228FB"/>
    <w:rsid w:val="00342A8C"/>
    <w:rsid w:val="0034680A"/>
    <w:rsid w:val="003566F2"/>
    <w:rsid w:val="00363FF8"/>
    <w:rsid w:val="0037721D"/>
    <w:rsid w:val="0038102A"/>
    <w:rsid w:val="00385A96"/>
    <w:rsid w:val="00392C2F"/>
    <w:rsid w:val="00397AB4"/>
    <w:rsid w:val="003B43D5"/>
    <w:rsid w:val="003C344F"/>
    <w:rsid w:val="003D029F"/>
    <w:rsid w:val="003D23A3"/>
    <w:rsid w:val="003D5856"/>
    <w:rsid w:val="003D6C1B"/>
    <w:rsid w:val="004015AA"/>
    <w:rsid w:val="00404CD9"/>
    <w:rsid w:val="00404E4F"/>
    <w:rsid w:val="004070C1"/>
    <w:rsid w:val="00414E7D"/>
    <w:rsid w:val="0042339A"/>
    <w:rsid w:val="0042508F"/>
    <w:rsid w:val="00440D83"/>
    <w:rsid w:val="00445B64"/>
    <w:rsid w:val="00451FFA"/>
    <w:rsid w:val="004571B1"/>
    <w:rsid w:val="00461CFA"/>
    <w:rsid w:val="004635FD"/>
    <w:rsid w:val="0047077B"/>
    <w:rsid w:val="00496AE7"/>
    <w:rsid w:val="00497A35"/>
    <w:rsid w:val="004A360F"/>
    <w:rsid w:val="004A439D"/>
    <w:rsid w:val="004B609E"/>
    <w:rsid w:val="004C0765"/>
    <w:rsid w:val="004C1757"/>
    <w:rsid w:val="004D0EDB"/>
    <w:rsid w:val="004E0833"/>
    <w:rsid w:val="004E28C6"/>
    <w:rsid w:val="004F1080"/>
    <w:rsid w:val="004F138F"/>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956E1"/>
    <w:rsid w:val="005C6618"/>
    <w:rsid w:val="005D2C4E"/>
    <w:rsid w:val="005E2D46"/>
    <w:rsid w:val="005E5879"/>
    <w:rsid w:val="00603FD5"/>
    <w:rsid w:val="00605048"/>
    <w:rsid w:val="00613955"/>
    <w:rsid w:val="00616DC8"/>
    <w:rsid w:val="00633BBA"/>
    <w:rsid w:val="006509FA"/>
    <w:rsid w:val="006528C6"/>
    <w:rsid w:val="00653080"/>
    <w:rsid w:val="00655EFE"/>
    <w:rsid w:val="00657FB8"/>
    <w:rsid w:val="006676F4"/>
    <w:rsid w:val="00674486"/>
    <w:rsid w:val="00681976"/>
    <w:rsid w:val="0068724F"/>
    <w:rsid w:val="0069113B"/>
    <w:rsid w:val="006A1DEF"/>
    <w:rsid w:val="006A2AB0"/>
    <w:rsid w:val="006A4D83"/>
    <w:rsid w:val="006B1FDA"/>
    <w:rsid w:val="006B3695"/>
    <w:rsid w:val="006C1E89"/>
    <w:rsid w:val="006C4AF4"/>
    <w:rsid w:val="006D3F2F"/>
    <w:rsid w:val="006D56AB"/>
    <w:rsid w:val="006D5D76"/>
    <w:rsid w:val="006E0782"/>
    <w:rsid w:val="006E0AF4"/>
    <w:rsid w:val="006E3536"/>
    <w:rsid w:val="006F2521"/>
    <w:rsid w:val="00714488"/>
    <w:rsid w:val="0071658D"/>
    <w:rsid w:val="00726871"/>
    <w:rsid w:val="00726AFA"/>
    <w:rsid w:val="00747165"/>
    <w:rsid w:val="00773CFB"/>
    <w:rsid w:val="0077753A"/>
    <w:rsid w:val="00793284"/>
    <w:rsid w:val="00793B0A"/>
    <w:rsid w:val="007968F9"/>
    <w:rsid w:val="007A0363"/>
    <w:rsid w:val="007C13C9"/>
    <w:rsid w:val="007C1B07"/>
    <w:rsid w:val="007C7236"/>
    <w:rsid w:val="007D14BD"/>
    <w:rsid w:val="007D2606"/>
    <w:rsid w:val="007E3A16"/>
    <w:rsid w:val="007E47ED"/>
    <w:rsid w:val="007E7B97"/>
    <w:rsid w:val="00804D3F"/>
    <w:rsid w:val="00807850"/>
    <w:rsid w:val="00807AF3"/>
    <w:rsid w:val="00813E1A"/>
    <w:rsid w:val="0081533C"/>
    <w:rsid w:val="00815F55"/>
    <w:rsid w:val="00821160"/>
    <w:rsid w:val="008303AF"/>
    <w:rsid w:val="00841C5F"/>
    <w:rsid w:val="0085129D"/>
    <w:rsid w:val="0085439B"/>
    <w:rsid w:val="00857936"/>
    <w:rsid w:val="00870B5A"/>
    <w:rsid w:val="00882A5C"/>
    <w:rsid w:val="00885045"/>
    <w:rsid w:val="008862CA"/>
    <w:rsid w:val="008B05C3"/>
    <w:rsid w:val="008B4965"/>
    <w:rsid w:val="008D1ABD"/>
    <w:rsid w:val="008D3B55"/>
    <w:rsid w:val="008E3CF9"/>
    <w:rsid w:val="008E5958"/>
    <w:rsid w:val="008F5D5B"/>
    <w:rsid w:val="008F6172"/>
    <w:rsid w:val="0090137A"/>
    <w:rsid w:val="009272CA"/>
    <w:rsid w:val="00936068"/>
    <w:rsid w:val="009419E9"/>
    <w:rsid w:val="00942B67"/>
    <w:rsid w:val="00944F22"/>
    <w:rsid w:val="009517CC"/>
    <w:rsid w:val="009615D4"/>
    <w:rsid w:val="009617F6"/>
    <w:rsid w:val="00962C99"/>
    <w:rsid w:val="00974677"/>
    <w:rsid w:val="0097482C"/>
    <w:rsid w:val="00981B76"/>
    <w:rsid w:val="00991A8A"/>
    <w:rsid w:val="00994FB0"/>
    <w:rsid w:val="009A2F17"/>
    <w:rsid w:val="009C4C9A"/>
    <w:rsid w:val="009D24F5"/>
    <w:rsid w:val="009D4E88"/>
    <w:rsid w:val="009D52FD"/>
    <w:rsid w:val="009F56FA"/>
    <w:rsid w:val="00A05F30"/>
    <w:rsid w:val="00A11143"/>
    <w:rsid w:val="00A12778"/>
    <w:rsid w:val="00A133E2"/>
    <w:rsid w:val="00A13664"/>
    <w:rsid w:val="00A24EF4"/>
    <w:rsid w:val="00A3047A"/>
    <w:rsid w:val="00A36B09"/>
    <w:rsid w:val="00A62113"/>
    <w:rsid w:val="00A63585"/>
    <w:rsid w:val="00A90151"/>
    <w:rsid w:val="00A92B42"/>
    <w:rsid w:val="00A93533"/>
    <w:rsid w:val="00A9359B"/>
    <w:rsid w:val="00A9755A"/>
    <w:rsid w:val="00A97702"/>
    <w:rsid w:val="00AA163B"/>
    <w:rsid w:val="00AA68D0"/>
    <w:rsid w:val="00AB4B33"/>
    <w:rsid w:val="00AF2AF5"/>
    <w:rsid w:val="00B01B6A"/>
    <w:rsid w:val="00B23603"/>
    <w:rsid w:val="00B2539A"/>
    <w:rsid w:val="00B253FF"/>
    <w:rsid w:val="00B32D6C"/>
    <w:rsid w:val="00B3749D"/>
    <w:rsid w:val="00B44F9B"/>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E2420"/>
    <w:rsid w:val="00BF68C8"/>
    <w:rsid w:val="00C01E68"/>
    <w:rsid w:val="00C11924"/>
    <w:rsid w:val="00C1250F"/>
    <w:rsid w:val="00C13FF8"/>
    <w:rsid w:val="00C17F76"/>
    <w:rsid w:val="00C326F9"/>
    <w:rsid w:val="00C37A29"/>
    <w:rsid w:val="00C5758A"/>
    <w:rsid w:val="00C70EFC"/>
    <w:rsid w:val="00C72C59"/>
    <w:rsid w:val="00C7480B"/>
    <w:rsid w:val="00C75BFB"/>
    <w:rsid w:val="00C85830"/>
    <w:rsid w:val="00C86234"/>
    <w:rsid w:val="00C932F3"/>
    <w:rsid w:val="00CA03B5"/>
    <w:rsid w:val="00CA6985"/>
    <w:rsid w:val="00CD61EB"/>
    <w:rsid w:val="00CF02F0"/>
    <w:rsid w:val="00CF2857"/>
    <w:rsid w:val="00D070F2"/>
    <w:rsid w:val="00D16F74"/>
    <w:rsid w:val="00D17703"/>
    <w:rsid w:val="00D347C5"/>
    <w:rsid w:val="00D34ED6"/>
    <w:rsid w:val="00D36897"/>
    <w:rsid w:val="00D46594"/>
    <w:rsid w:val="00D538F7"/>
    <w:rsid w:val="00D56CF5"/>
    <w:rsid w:val="00D60649"/>
    <w:rsid w:val="00D61E88"/>
    <w:rsid w:val="00D6574D"/>
    <w:rsid w:val="00D66DC3"/>
    <w:rsid w:val="00D75FE2"/>
    <w:rsid w:val="00D80812"/>
    <w:rsid w:val="00D8323A"/>
    <w:rsid w:val="00D83923"/>
    <w:rsid w:val="00D90E18"/>
    <w:rsid w:val="00D927A2"/>
    <w:rsid w:val="00D939C7"/>
    <w:rsid w:val="00D9419D"/>
    <w:rsid w:val="00DB5F15"/>
    <w:rsid w:val="00DD58FD"/>
    <w:rsid w:val="00DE0652"/>
    <w:rsid w:val="00DF47B6"/>
    <w:rsid w:val="00DF4E3E"/>
    <w:rsid w:val="00E0453D"/>
    <w:rsid w:val="00E05FA6"/>
    <w:rsid w:val="00E20A76"/>
    <w:rsid w:val="00E25474"/>
    <w:rsid w:val="00E32F93"/>
    <w:rsid w:val="00E33E1A"/>
    <w:rsid w:val="00E51DB2"/>
    <w:rsid w:val="00E51F0D"/>
    <w:rsid w:val="00E54B2B"/>
    <w:rsid w:val="00E604DD"/>
    <w:rsid w:val="00E63534"/>
    <w:rsid w:val="00E65E7D"/>
    <w:rsid w:val="00E704DB"/>
    <w:rsid w:val="00EA1943"/>
    <w:rsid w:val="00EB5085"/>
    <w:rsid w:val="00EC3892"/>
    <w:rsid w:val="00EC57C6"/>
    <w:rsid w:val="00ED02BE"/>
    <w:rsid w:val="00ED5036"/>
    <w:rsid w:val="00EE095F"/>
    <w:rsid w:val="00EE36A6"/>
    <w:rsid w:val="00EE3BE8"/>
    <w:rsid w:val="00EE6F14"/>
    <w:rsid w:val="00EF1A90"/>
    <w:rsid w:val="00EF3F23"/>
    <w:rsid w:val="00EF3FB1"/>
    <w:rsid w:val="00F02484"/>
    <w:rsid w:val="00F16022"/>
    <w:rsid w:val="00F162D4"/>
    <w:rsid w:val="00F34B26"/>
    <w:rsid w:val="00F4010B"/>
    <w:rsid w:val="00F4035F"/>
    <w:rsid w:val="00F4701B"/>
    <w:rsid w:val="00F4702C"/>
    <w:rsid w:val="00F505B8"/>
    <w:rsid w:val="00F634F6"/>
    <w:rsid w:val="00F650AF"/>
    <w:rsid w:val="00F87B07"/>
    <w:rsid w:val="00F94880"/>
    <w:rsid w:val="00FA00BC"/>
    <w:rsid w:val="00FC1543"/>
    <w:rsid w:val="00FC2D27"/>
    <w:rsid w:val="00FC2D8B"/>
    <w:rsid w:val="00FD3306"/>
    <w:rsid w:val="00FD5BF1"/>
    <w:rsid w:val="00FE57D8"/>
    <w:rsid w:val="00FE6AE0"/>
    <w:rsid w:val="00FF5A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4396"/>
  <w15:chartTrackingRefBased/>
  <w15:docId w15:val="{D30F68E4-CE3D-4AB5-9536-92BDF526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2C5F8D"/>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2C5F8D"/>
    <w:pPr>
      <w:numPr>
        <w:numId w:val="11"/>
      </w:numPr>
      <w:spacing w:after="6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2C5F8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2C5F8D"/>
    <w:pPr>
      <w:framePr w:w="10206" w:vSpace="454" w:wrap="around" w:vAnchor="page" w:hAnchor="margin" w:y="710" w:anchorLock="1"/>
      <w:spacing w:after="0"/>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CommentReference">
    <w:name w:val="annotation reference"/>
    <w:basedOn w:val="DefaultParagraphFont"/>
    <w:uiPriority w:val="99"/>
    <w:semiHidden/>
    <w:unhideWhenUsed/>
    <w:rsid w:val="0097482C"/>
    <w:rPr>
      <w:sz w:val="16"/>
      <w:szCs w:val="16"/>
    </w:rPr>
  </w:style>
  <w:style w:type="paragraph" w:styleId="CommentText">
    <w:name w:val="annotation text"/>
    <w:basedOn w:val="Normal"/>
    <w:link w:val="CommentTextChar"/>
    <w:uiPriority w:val="99"/>
    <w:unhideWhenUsed/>
    <w:rsid w:val="0097482C"/>
    <w:pPr>
      <w:spacing w:line="240" w:lineRule="auto"/>
    </w:pPr>
    <w:rPr>
      <w:sz w:val="20"/>
      <w:szCs w:val="20"/>
    </w:rPr>
  </w:style>
  <w:style w:type="character" w:customStyle="1" w:styleId="CommentTextChar">
    <w:name w:val="Comment Text Char"/>
    <w:basedOn w:val="DefaultParagraphFont"/>
    <w:link w:val="CommentText"/>
    <w:uiPriority w:val="99"/>
    <w:rsid w:val="0097482C"/>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7E7B97"/>
    <w:rPr>
      <w:b/>
      <w:bCs/>
    </w:rPr>
  </w:style>
  <w:style w:type="character" w:customStyle="1" w:styleId="CommentSubjectChar">
    <w:name w:val="Comment Subject Char"/>
    <w:basedOn w:val="CommentTextChar"/>
    <w:link w:val="CommentSubject"/>
    <w:uiPriority w:val="99"/>
    <w:semiHidden/>
    <w:rsid w:val="007E7B97"/>
    <w:rPr>
      <w:rFonts w:ascii="Arial" w:hAnsi="Arial"/>
      <w:b/>
      <w:bCs/>
      <w:spacing w:val="4"/>
      <w:sz w:val="20"/>
      <w:szCs w:val="20"/>
    </w:rPr>
  </w:style>
  <w:style w:type="character" w:styleId="UnresolvedMention">
    <w:name w:val="Unresolved Mention"/>
    <w:basedOn w:val="DefaultParagraphFont"/>
    <w:uiPriority w:val="99"/>
    <w:semiHidden/>
    <w:unhideWhenUsed/>
    <w:rsid w:val="00F34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vetstudentloans@tastafe.tas.edu.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etstudentloans@tastafe.tas.edu.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iane.bernard\OneDrive%20-%20Department%20for%20Education,%20Children%20and%20Young%20People\Desktop\TAFE\POLICIES_PROCEDURES\To%20update\CFO%20-%20Will\Digital%20-%20Andrew\VET%20Student%20Loan%20Review%20and%20Re-Crediting%20P&amp;Ps\Associated%20docs\TasTAFE%20Supporting%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87A7570A5E4E19A6C57172F957AC70"/>
        <w:category>
          <w:name w:val="General"/>
          <w:gallery w:val="placeholder"/>
        </w:category>
        <w:types>
          <w:type w:val="bbPlcHdr"/>
        </w:types>
        <w:behaviors>
          <w:behavior w:val="content"/>
        </w:behaviors>
        <w:guid w:val="{D36930BA-0AA5-4509-91EA-3C7DC5A65A67}"/>
      </w:docPartPr>
      <w:docPartBody>
        <w:p w:rsidR="00913B47" w:rsidRDefault="00913B47">
          <w:pPr>
            <w:pStyle w:val="DB87A7570A5E4E19A6C57172F957AC70"/>
          </w:pPr>
          <w:r w:rsidRPr="00553FC7">
            <w:rPr>
              <w:rStyle w:val="PlaceholderText"/>
            </w:rPr>
            <w:t>[Title]</w:t>
          </w:r>
        </w:p>
      </w:docPartBody>
    </w:docPart>
    <w:docPart>
      <w:docPartPr>
        <w:name w:val="893ABFB13BBE415099F1A09810856633"/>
        <w:category>
          <w:name w:val="General"/>
          <w:gallery w:val="placeholder"/>
        </w:category>
        <w:types>
          <w:type w:val="bbPlcHdr"/>
        </w:types>
        <w:behaviors>
          <w:behavior w:val="content"/>
        </w:behaviors>
        <w:guid w:val="{8B43BE4F-1259-4803-B814-BB4F50F40DEE}"/>
      </w:docPartPr>
      <w:docPartBody>
        <w:p w:rsidR="00913B47" w:rsidRDefault="00913B47">
          <w:pPr>
            <w:pStyle w:val="893ABFB13BBE415099F1A09810856633"/>
          </w:pPr>
          <w:r w:rsidRPr="00C8135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47"/>
    <w:rsid w:val="00372D1F"/>
    <w:rsid w:val="00913B47"/>
    <w:rsid w:val="009659C1"/>
    <w:rsid w:val="00C97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B87A7570A5E4E19A6C57172F957AC70">
    <w:name w:val="DB87A7570A5E4E19A6C57172F957AC70"/>
  </w:style>
  <w:style w:type="paragraph" w:customStyle="1" w:styleId="893ABFB13BBE415099F1A09810856633">
    <w:name w:val="893ABFB13BBE415099F1A098108566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34354D6E-D643-4CF1-B712-9D970A411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4.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 Supporting document</Template>
  <TotalTime>5</TotalTime>
  <Pages>5</Pages>
  <Words>925</Words>
  <Characters>4996</Characters>
  <Application>Microsoft Office Word</Application>
  <DocSecurity>0</DocSecurity>
  <Lines>135</Lines>
  <Paragraphs>87</Paragraphs>
  <ScaleCrop>false</ScaleCrop>
  <HeadingPairs>
    <vt:vector size="2" baseType="variant">
      <vt:variant>
        <vt:lpstr>Title</vt:lpstr>
      </vt:variant>
      <vt:variant>
        <vt:i4>1</vt:i4>
      </vt:variant>
    </vt:vector>
  </HeadingPairs>
  <TitlesOfParts>
    <vt:vector size="1" baseType="lpstr">
      <vt:lpstr>TasTAFE Supporting document title goes here</vt:lpstr>
    </vt:vector>
  </TitlesOfParts>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to Review a VSL Re-credit Decision Form</dc:title>
  <dc:subject/>
  <dc:creator>Bernard, Oriane</dc:creator>
  <cp:keywords/>
  <dc:description/>
  <cp:lastModifiedBy>Rhee, Katherine</cp:lastModifiedBy>
  <cp:revision>10</cp:revision>
  <cp:lastPrinted>2020-12-23T02:30:00Z</cp:lastPrinted>
  <dcterms:created xsi:type="dcterms:W3CDTF">2024-03-14T00:03:00Z</dcterms:created>
  <dcterms:modified xsi:type="dcterms:W3CDTF">2024-04-12T00:16:00Z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0x010100603E8253484E074FAC14E44188A93F4A</vt:lpwstr>
  </property>
  <property fmtid="{D5CDD505-2E9C-101B-9397-08002B2CF9AE}" pid="3" name="MediaServiceImageTags">
    <vt:lpwstr/>
  </property>
</Properties>
</file>