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49512514"/>
    <w:bookmarkStart w:id="1" w:name="_Toc30502210"/>
    <w:p w14:paraId="2493F1EC" w14:textId="6AFD09D2" w:rsidR="00D75FE2" w:rsidRPr="009B4C65" w:rsidRDefault="00000000" w:rsidP="008B2C8F">
      <w:pPr>
        <w:pStyle w:val="MainTitleHeading"/>
        <w:framePr w:wrap="around"/>
        <w:spacing w:line="288" w:lineRule="auto"/>
        <w:rPr>
          <w:b/>
          <w:bCs/>
        </w:rPr>
      </w:pPr>
      <w:sdt>
        <w:sdtPr>
          <w:rPr>
            <w:b/>
            <w:bCs/>
          </w:rPr>
          <w:alias w:val="Title"/>
          <w:tag w:val=""/>
          <w:id w:val="1694955488"/>
          <w:placeholder>
            <w:docPart w:val="CC8E0372798348C0B74307AD4648783F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274CFB">
            <w:rPr>
              <w:b/>
              <w:bCs/>
            </w:rPr>
            <w:t>Student Identity Procedure</w:t>
          </w:r>
        </w:sdtContent>
      </w:sdt>
    </w:p>
    <w:p w14:paraId="5AB4BC1B" w14:textId="77777777" w:rsidR="00202330" w:rsidRPr="000067DB" w:rsidRDefault="00202330" w:rsidP="008B2C8F">
      <w:pPr>
        <w:pStyle w:val="Heading1"/>
        <w:spacing w:line="288" w:lineRule="auto"/>
      </w:pPr>
      <w:r w:rsidRPr="000067DB">
        <w:t>Audience</w:t>
      </w:r>
    </w:p>
    <w:p w14:paraId="62A13BB0" w14:textId="3CD1BF99" w:rsidR="00202330" w:rsidRDefault="0072380A" w:rsidP="008B2C8F">
      <w:pPr>
        <w:spacing w:line="288" w:lineRule="auto"/>
      </w:pPr>
      <w:r w:rsidRPr="00502267">
        <w:t xml:space="preserve">TasTAFE </w:t>
      </w:r>
      <w:r>
        <w:t>employees</w:t>
      </w:r>
      <w:r w:rsidRPr="00502267">
        <w:t xml:space="preserve"> </w:t>
      </w:r>
      <w:r>
        <w:t xml:space="preserve">involved with verifying a student’s identity for the purpose of </w:t>
      </w:r>
      <w:r w:rsidR="00AB7B21">
        <w:t>completing an application to enrol with TasTAFE</w:t>
      </w:r>
      <w:r>
        <w:t xml:space="preserve">, and when changing a </w:t>
      </w:r>
      <w:r w:rsidRPr="00502267">
        <w:t>student</w:t>
      </w:r>
      <w:r>
        <w:t>’s personal</w:t>
      </w:r>
      <w:r w:rsidRPr="00502267">
        <w:t xml:space="preserve"> detail</w:t>
      </w:r>
      <w:r>
        <w:t>s.</w:t>
      </w:r>
    </w:p>
    <w:p w14:paraId="5E7BADA5" w14:textId="77777777" w:rsidR="00202330" w:rsidRPr="000C41F1" w:rsidRDefault="00202330" w:rsidP="008B2C8F">
      <w:pPr>
        <w:pStyle w:val="Heading1"/>
        <w:spacing w:line="288" w:lineRule="auto"/>
      </w:pPr>
      <w:r w:rsidRPr="00592DB3">
        <w:t>Purpose</w:t>
      </w:r>
    </w:p>
    <w:p w14:paraId="49C1838F" w14:textId="77777777" w:rsidR="0072380A" w:rsidRPr="00502267" w:rsidRDefault="0072380A" w:rsidP="008B2C8F">
      <w:pPr>
        <w:spacing w:line="288" w:lineRule="auto"/>
      </w:pPr>
      <w:r w:rsidRPr="00502267">
        <w:t>This procedure provides direction for TasTAFE staff to ensure:</w:t>
      </w:r>
    </w:p>
    <w:p w14:paraId="1FE0DF04" w14:textId="77B843FA" w:rsidR="0072380A" w:rsidRPr="00502267" w:rsidRDefault="0072380A" w:rsidP="008B2C8F">
      <w:pPr>
        <w:pStyle w:val="ListBullet"/>
        <w:spacing w:line="288" w:lineRule="auto"/>
      </w:pPr>
      <w:r w:rsidRPr="00502267">
        <w:t xml:space="preserve">only students with a verified </w:t>
      </w:r>
      <w:r w:rsidRPr="007934B6">
        <w:t>Unique</w:t>
      </w:r>
      <w:r w:rsidRPr="00502267">
        <w:t xml:space="preserve"> Student Identifier (USI) enrol in </w:t>
      </w:r>
      <w:r w:rsidR="000D0C3A" w:rsidRPr="00502267">
        <w:t>onshore</w:t>
      </w:r>
      <w:r w:rsidRPr="00502267">
        <w:t xml:space="preserve"> training</w:t>
      </w:r>
      <w:r>
        <w:t>,</w:t>
      </w:r>
      <w:r w:rsidRPr="00502267">
        <w:t xml:space="preserve"> and</w:t>
      </w:r>
    </w:p>
    <w:p w14:paraId="10D85CAB" w14:textId="77777777" w:rsidR="00202330" w:rsidRDefault="0072380A" w:rsidP="008B2C8F">
      <w:pPr>
        <w:pStyle w:val="ListBullet"/>
        <w:spacing w:line="288" w:lineRule="auto"/>
      </w:pPr>
      <w:r>
        <w:t>a consistent process</w:t>
      </w:r>
      <w:r w:rsidRPr="00502267">
        <w:t xml:space="preserve"> is followed in relation to verifying and/or establishing a student’s identity, including processing a change </w:t>
      </w:r>
      <w:r>
        <w:t>to a</w:t>
      </w:r>
      <w:r w:rsidRPr="00502267">
        <w:t xml:space="preserve"> student</w:t>
      </w:r>
      <w:r>
        <w:t>’s</w:t>
      </w:r>
      <w:r w:rsidRPr="00502267">
        <w:t xml:space="preserve"> details</w:t>
      </w:r>
      <w:r w:rsidR="00202330">
        <w:t>.</w:t>
      </w:r>
    </w:p>
    <w:p w14:paraId="5767D925" w14:textId="77777777" w:rsidR="00202330" w:rsidRPr="000C41F1" w:rsidRDefault="00202330" w:rsidP="008B2C8F">
      <w:pPr>
        <w:pStyle w:val="Heading1"/>
        <w:spacing w:line="288" w:lineRule="auto"/>
      </w:pPr>
      <w:r>
        <w:t xml:space="preserve">Procedure </w:t>
      </w:r>
      <w:r w:rsidR="007244FD">
        <w:t>statement/</w:t>
      </w:r>
      <w:r w:rsidR="007244FD" w:rsidRPr="000C41F1">
        <w:t>details</w:t>
      </w:r>
    </w:p>
    <w:p w14:paraId="46025627" w14:textId="5C3821EE" w:rsidR="0072380A" w:rsidRDefault="0072380A" w:rsidP="008B2C8F">
      <w:pPr>
        <w:spacing w:line="288" w:lineRule="auto"/>
      </w:pPr>
      <w:r>
        <w:t xml:space="preserve">In accordance with the </w:t>
      </w:r>
      <w:hyperlink r:id="rId11" w:history="1">
        <w:r w:rsidRPr="00363B2A">
          <w:rPr>
            <w:rStyle w:val="Hyperlink"/>
          </w:rPr>
          <w:t>Student Identity Policy</w:t>
        </w:r>
      </w:hyperlink>
      <w:r>
        <w:t xml:space="preserve">, </w:t>
      </w:r>
      <w:r>
        <w:rPr>
          <w:rFonts w:cs="Calibri"/>
        </w:rPr>
        <w:t>all students undertaking on-shore training must provide a verified USI to verify their identity and in order to be</w:t>
      </w:r>
      <w:r w:rsidRPr="00502267">
        <w:t xml:space="preserve"> provided with </w:t>
      </w:r>
      <w:r>
        <w:t>certification</w:t>
      </w:r>
      <w:r w:rsidR="00F92394">
        <w:t xml:space="preserve"> and a Student Card</w:t>
      </w:r>
      <w:r w:rsidRPr="00502267">
        <w:t xml:space="preserve">. </w:t>
      </w:r>
    </w:p>
    <w:p w14:paraId="62AFFDB8" w14:textId="77777777" w:rsidR="00F92394" w:rsidRDefault="00F92394" w:rsidP="008B2C8F">
      <w:pPr>
        <w:spacing w:line="288" w:lineRule="auto"/>
      </w:pPr>
    </w:p>
    <w:p w14:paraId="14A556BC" w14:textId="1BFAF8BD" w:rsidR="00F92394" w:rsidRDefault="00F92394" w:rsidP="008B2C8F">
      <w:pPr>
        <w:spacing w:line="288" w:lineRule="auto"/>
      </w:pPr>
      <w:r>
        <w:t xml:space="preserve">As outlined in the </w:t>
      </w:r>
      <w:hyperlink r:id="rId12" w:history="1">
        <w:r w:rsidRPr="00F13DFE">
          <w:rPr>
            <w:rStyle w:val="Hyperlink"/>
          </w:rPr>
          <w:t>Admissions Procedure</w:t>
        </w:r>
      </w:hyperlink>
      <w:r>
        <w:t>, the USI must be provided at time of application.</w:t>
      </w:r>
    </w:p>
    <w:p w14:paraId="25FD2A70" w14:textId="77777777" w:rsidR="00F92394" w:rsidRDefault="00F92394" w:rsidP="008B2C8F">
      <w:pPr>
        <w:spacing w:line="288" w:lineRule="auto"/>
      </w:pPr>
    </w:p>
    <w:p w14:paraId="69C202DB" w14:textId="77777777" w:rsidR="0072380A" w:rsidRDefault="0072380A" w:rsidP="008B2C8F">
      <w:pPr>
        <w:spacing w:line="288" w:lineRule="auto"/>
      </w:pPr>
      <w:r>
        <w:t xml:space="preserve">Students are responsible for creating their own USI using the Commonwealth Government’s </w:t>
      </w:r>
      <w:hyperlink r:id="rId13" w:history="1">
        <w:r w:rsidRPr="007934B6">
          <w:rPr>
            <w:rStyle w:val="Hyperlink"/>
          </w:rPr>
          <w:t>USI website</w:t>
        </w:r>
      </w:hyperlink>
      <w:r>
        <w:t xml:space="preserve">. </w:t>
      </w:r>
    </w:p>
    <w:p w14:paraId="52F472E2" w14:textId="77777777" w:rsidR="0072380A" w:rsidRDefault="0072380A" w:rsidP="008B2C8F">
      <w:pPr>
        <w:pStyle w:val="Heading2"/>
        <w:spacing w:before="240" w:line="288" w:lineRule="auto"/>
      </w:pPr>
      <w:r>
        <w:t xml:space="preserve">Exceptional </w:t>
      </w:r>
      <w:r w:rsidRPr="00F92394">
        <w:t>Circumstances</w:t>
      </w:r>
      <w:r>
        <w:t xml:space="preserve"> </w:t>
      </w:r>
    </w:p>
    <w:p w14:paraId="06E83474" w14:textId="77777777" w:rsidR="0072380A" w:rsidRPr="00EE65F4" w:rsidRDefault="0072380A" w:rsidP="008B2C8F">
      <w:pPr>
        <w:pStyle w:val="Heading3"/>
        <w:spacing w:line="288" w:lineRule="auto"/>
      </w:pPr>
      <w:r w:rsidRPr="00EE65F4">
        <w:t xml:space="preserve">Assistance in creating a </w:t>
      </w:r>
      <w:proofErr w:type="gramStart"/>
      <w:r w:rsidRPr="00EE65F4">
        <w:t>USI</w:t>
      </w:r>
      <w:proofErr w:type="gramEnd"/>
    </w:p>
    <w:p w14:paraId="1530EC48" w14:textId="77777777" w:rsidR="0072380A" w:rsidRPr="00502267" w:rsidRDefault="0072380A" w:rsidP="008B2C8F">
      <w:pPr>
        <w:spacing w:line="288" w:lineRule="auto"/>
      </w:pPr>
      <w:r w:rsidRPr="00502267">
        <w:t>TasTAFE staff may assist students to create their USI only in the following circumstances:</w:t>
      </w:r>
    </w:p>
    <w:p w14:paraId="10E54B18" w14:textId="77777777" w:rsidR="0072380A" w:rsidRPr="005406CB" w:rsidRDefault="0072380A" w:rsidP="008B2C8F">
      <w:pPr>
        <w:pStyle w:val="ListBullet"/>
        <w:spacing w:line="288" w:lineRule="auto"/>
      </w:pPr>
      <w:r>
        <w:t xml:space="preserve">when </w:t>
      </w:r>
      <w:r w:rsidRPr="00502267">
        <w:t xml:space="preserve">a Student </w:t>
      </w:r>
      <w:r w:rsidRPr="005406CB">
        <w:t xml:space="preserve">Counsellor or Disability Liaison Officer deems it appropriate to support a student, </w:t>
      </w:r>
    </w:p>
    <w:p w14:paraId="477E8F64" w14:textId="5DAA6278" w:rsidR="0072380A" w:rsidRPr="00502267" w:rsidRDefault="0072380A" w:rsidP="008B2C8F">
      <w:pPr>
        <w:pStyle w:val="ListBullet"/>
        <w:spacing w:line="288" w:lineRule="auto"/>
      </w:pPr>
      <w:r w:rsidRPr="005406CB">
        <w:t xml:space="preserve">on an </w:t>
      </w:r>
      <w:r w:rsidR="009F1FA7" w:rsidRPr="005406CB">
        <w:t>ad hoc</w:t>
      </w:r>
      <w:r w:rsidRPr="005406CB">
        <w:t xml:space="preserve"> basis, a TasTAFE</w:t>
      </w:r>
      <w:r>
        <w:t xml:space="preserve"> employee may</w:t>
      </w:r>
      <w:r w:rsidRPr="00502267">
        <w:t xml:space="preserve"> help students who have genuine issues with creating their own USI</w:t>
      </w:r>
      <w:r>
        <w:t>.</w:t>
      </w:r>
    </w:p>
    <w:p w14:paraId="5D4FC798" w14:textId="77777777" w:rsidR="0072380A" w:rsidRDefault="0072380A" w:rsidP="008B2C8F">
      <w:pPr>
        <w:spacing w:line="288" w:lineRule="auto"/>
      </w:pPr>
      <w:r>
        <w:t>In the above situations:</w:t>
      </w:r>
    </w:p>
    <w:p w14:paraId="58A8EB02" w14:textId="77777777" w:rsidR="0072380A" w:rsidRPr="00BD32E2" w:rsidRDefault="0072380A" w:rsidP="008B2C8F">
      <w:pPr>
        <w:pStyle w:val="ListBullet"/>
        <w:spacing w:line="288" w:lineRule="auto"/>
      </w:pPr>
      <w:r>
        <w:t xml:space="preserve">the </w:t>
      </w:r>
      <w:r w:rsidRPr="00BD32E2">
        <w:t xml:space="preserve">student is to complete and sign an </w:t>
      </w:r>
      <w:r w:rsidRPr="00500C8D">
        <w:t>Application for TasTAFE to Create a USI</w:t>
      </w:r>
      <w:r w:rsidRPr="00BD32E2">
        <w:t xml:space="preserve"> form, and</w:t>
      </w:r>
    </w:p>
    <w:p w14:paraId="634C8EEE" w14:textId="77777777" w:rsidR="0072380A" w:rsidRDefault="0072380A" w:rsidP="008B2C8F">
      <w:pPr>
        <w:pStyle w:val="ListBullet"/>
        <w:spacing w:line="288" w:lineRule="auto"/>
      </w:pPr>
      <w:r w:rsidRPr="00BD32E2">
        <w:lastRenderedPageBreak/>
        <w:t xml:space="preserve">the EBS operator </w:t>
      </w:r>
      <w:r>
        <w:t xml:space="preserve">will (after accessing or creating a new student account), </w:t>
      </w:r>
      <w:r w:rsidRPr="00BD32E2">
        <w:t xml:space="preserve">utilise the </w:t>
      </w:r>
      <w:r w:rsidRPr="00500C8D">
        <w:t>Create USI</w:t>
      </w:r>
      <w:r w:rsidRPr="00BD32E2">
        <w:t xml:space="preserve"> function on the Learner Details</w:t>
      </w:r>
      <w:r w:rsidRPr="00502267">
        <w:t xml:space="preserve"> screen in </w:t>
      </w:r>
      <w:r>
        <w:t>which will</w:t>
      </w:r>
      <w:r w:rsidRPr="00502267">
        <w:t xml:space="preserve"> create the USI on behalf of the student.</w:t>
      </w:r>
    </w:p>
    <w:p w14:paraId="0B142D2F" w14:textId="6B643163" w:rsidR="0072380A" w:rsidRDefault="0072380A" w:rsidP="008B2C8F">
      <w:pPr>
        <w:pStyle w:val="Heading2"/>
        <w:spacing w:line="288" w:lineRule="auto"/>
      </w:pPr>
      <w:r>
        <w:t>Students undertaking Non-Accredited Training</w:t>
      </w:r>
    </w:p>
    <w:p w14:paraId="20162D0F" w14:textId="6CF74BF9" w:rsidR="0072380A" w:rsidRPr="00EE65F4" w:rsidRDefault="0072380A" w:rsidP="008B2C8F">
      <w:pPr>
        <w:spacing w:line="288" w:lineRule="auto"/>
        <w:rPr>
          <w:rFonts w:eastAsiaTheme="minorEastAsia"/>
        </w:rPr>
      </w:pPr>
      <w:r>
        <w:t>A student applying to study non-accredited training who does not wish to apply for and/or provide a valid USI, must complete a (paper-based) enrolment</w:t>
      </w:r>
      <w:r w:rsidR="007B5A40">
        <w:t xml:space="preserve"> as online applications require </w:t>
      </w:r>
      <w:r w:rsidR="000D4A09">
        <w:t xml:space="preserve">a </w:t>
      </w:r>
      <w:r w:rsidR="007B5A40">
        <w:t>USI to be provided before submitting</w:t>
      </w:r>
      <w:r>
        <w:t>.</w:t>
      </w:r>
      <w:r w:rsidR="007B5A40">
        <w:t xml:space="preserve">  </w:t>
      </w:r>
      <w:r w:rsidR="00D66D38">
        <w:t>Exemption must be obtained</w:t>
      </w:r>
      <w:r w:rsidR="000D4A09">
        <w:t xml:space="preserve"> from Manager, Client Services. </w:t>
      </w:r>
      <w:r>
        <w:t xml:space="preserve"> In addition, their evidence must be verified following the </w:t>
      </w:r>
      <w:r w:rsidRPr="00EE65F4">
        <w:rPr>
          <w:b/>
          <w:bCs/>
        </w:rPr>
        <w:t>Verifying Student Identity (</w:t>
      </w:r>
      <w:r>
        <w:rPr>
          <w:b/>
          <w:bCs/>
        </w:rPr>
        <w:t xml:space="preserve">Non-USI </w:t>
      </w:r>
      <w:r w:rsidR="005406CB">
        <w:rPr>
          <w:b/>
          <w:bCs/>
        </w:rPr>
        <w:t>Verification</w:t>
      </w:r>
      <w:r w:rsidRPr="00EE65F4">
        <w:rPr>
          <w:b/>
          <w:bCs/>
        </w:rPr>
        <w:t>)</w:t>
      </w:r>
      <w:r>
        <w:t xml:space="preserve"> process in this document. </w:t>
      </w:r>
    </w:p>
    <w:p w14:paraId="0DCB48C8" w14:textId="77777777" w:rsidR="0072380A" w:rsidRPr="00502267" w:rsidRDefault="0072380A" w:rsidP="008B2C8F">
      <w:pPr>
        <w:pStyle w:val="Heading2"/>
        <w:spacing w:line="288" w:lineRule="auto"/>
      </w:pPr>
      <w:r>
        <w:t>Verifying USI details in EBS</w:t>
      </w:r>
    </w:p>
    <w:p w14:paraId="4AB3DA33" w14:textId="77777777" w:rsidR="0072380A" w:rsidRDefault="0072380A" w:rsidP="008B2C8F">
      <w:pPr>
        <w:spacing w:line="288" w:lineRule="auto"/>
      </w:pPr>
      <w:r>
        <w:t>EBS</w:t>
      </w:r>
      <w:r w:rsidRPr="00502267">
        <w:t xml:space="preserve"> operators </w:t>
      </w:r>
      <w:r>
        <w:t>are to:</w:t>
      </w:r>
    </w:p>
    <w:p w14:paraId="70C6C38C" w14:textId="77777777" w:rsidR="0072380A" w:rsidRPr="005406CB" w:rsidRDefault="0072380A" w:rsidP="008B2C8F">
      <w:pPr>
        <w:pStyle w:val="ListBullet"/>
        <w:spacing w:line="288" w:lineRule="auto"/>
      </w:pPr>
      <w:r>
        <w:t xml:space="preserve">confirm a </w:t>
      </w:r>
      <w:proofErr w:type="gramStart"/>
      <w:r>
        <w:t xml:space="preserve">10 </w:t>
      </w:r>
      <w:r w:rsidRPr="005406CB">
        <w:t>digit</w:t>
      </w:r>
      <w:proofErr w:type="gramEnd"/>
      <w:r w:rsidRPr="005406CB">
        <w:t xml:space="preserve"> number has been entered into the USI field on the Learner Details screen in EBS, and verify.</w:t>
      </w:r>
    </w:p>
    <w:p w14:paraId="1448B6B7" w14:textId="77777777" w:rsidR="0072380A" w:rsidRPr="005406CB" w:rsidRDefault="0072380A" w:rsidP="008B2C8F">
      <w:pPr>
        <w:pStyle w:val="ListBullet"/>
        <w:spacing w:line="288" w:lineRule="auto"/>
      </w:pPr>
      <w:r w:rsidRPr="005406CB">
        <w:t xml:space="preserve">once verified the student is considered to have provided proof of identity, and the EBS operator is to change the Proof of Identity field to YES, proof of ID provided.  </w:t>
      </w:r>
    </w:p>
    <w:p w14:paraId="449650D7" w14:textId="77777777" w:rsidR="0072380A" w:rsidRPr="005406CB" w:rsidRDefault="0072380A" w:rsidP="008B2C8F">
      <w:pPr>
        <w:pStyle w:val="ListBullet"/>
        <w:spacing w:line="288" w:lineRule="auto"/>
      </w:pPr>
      <w:r w:rsidRPr="005406CB">
        <w:t xml:space="preserve">if a student provides a USI number that is unable to be verified, the EBS operator must follow this up with the student and ensure a valid USI is provided. </w:t>
      </w:r>
    </w:p>
    <w:p w14:paraId="55A81116" w14:textId="77777777" w:rsidR="0072380A" w:rsidRDefault="0072380A" w:rsidP="008B2C8F">
      <w:pPr>
        <w:pStyle w:val="ListBullet"/>
        <w:spacing w:line="288" w:lineRule="auto"/>
      </w:pPr>
      <w:r w:rsidRPr="005406CB">
        <w:t>a USI is verified when</w:t>
      </w:r>
      <w:r>
        <w:t xml:space="preserve"> the </w:t>
      </w:r>
      <w:r w:rsidRPr="00502267">
        <w:t>Surname, First Given Name, Date of Birth and Gender all match the record of the USI Agency.</w:t>
      </w:r>
    </w:p>
    <w:p w14:paraId="2BA44FB0" w14:textId="77777777" w:rsidR="0072380A" w:rsidRPr="00502267" w:rsidRDefault="0072380A" w:rsidP="008B2C8F">
      <w:pPr>
        <w:pStyle w:val="Heading2"/>
        <w:spacing w:line="288" w:lineRule="auto"/>
      </w:pPr>
      <w:r>
        <w:t>Prisoners only</w:t>
      </w:r>
    </w:p>
    <w:p w14:paraId="5991CC7B" w14:textId="4D6AF4B6" w:rsidR="0072380A" w:rsidRPr="005406CB" w:rsidRDefault="0072380A" w:rsidP="008B2C8F">
      <w:pPr>
        <w:pStyle w:val="ListBullet"/>
        <w:spacing w:line="288" w:lineRule="auto"/>
      </w:pPr>
      <w:r>
        <w:t>If a student does not already have a</w:t>
      </w:r>
      <w:r w:rsidR="00F277C7">
        <w:t xml:space="preserve"> USI, </w:t>
      </w:r>
      <w:r w:rsidR="653A0CE0">
        <w:t xml:space="preserve">the </w:t>
      </w:r>
      <w:r w:rsidR="653A0CE0" w:rsidRPr="0C81D14C">
        <w:rPr>
          <w:i/>
          <w:iCs/>
        </w:rPr>
        <w:t xml:space="preserve">Evidence of Identity: Incarcerated </w:t>
      </w:r>
      <w:proofErr w:type="gramStart"/>
      <w:r w:rsidR="653A0CE0" w:rsidRPr="0C81D14C">
        <w:rPr>
          <w:i/>
          <w:iCs/>
        </w:rPr>
        <w:t>Student</w:t>
      </w:r>
      <w:r w:rsidR="653A0CE0">
        <w:t xml:space="preserve"> </w:t>
      </w:r>
      <w:r>
        <w:t xml:space="preserve"> form</w:t>
      </w:r>
      <w:proofErr w:type="gramEnd"/>
      <w:r>
        <w:t xml:space="preserve"> must be completed (signed by the student and identity verified by a Department of Justice representative as true and accurate) and attached to the enrolment documentation.</w:t>
      </w:r>
    </w:p>
    <w:p w14:paraId="495E77B4" w14:textId="77777777" w:rsidR="0072380A" w:rsidRDefault="0072380A" w:rsidP="008B2C8F">
      <w:pPr>
        <w:pStyle w:val="ListBullet"/>
        <w:spacing w:line="288" w:lineRule="auto"/>
      </w:pPr>
      <w:r w:rsidRPr="005406CB">
        <w:t>In EBS, the EBS operator can select the DVS Override option to create a USI on the students’</w:t>
      </w:r>
      <w:r w:rsidRPr="00502267">
        <w:t xml:space="preserve"> behalf.</w:t>
      </w:r>
    </w:p>
    <w:p w14:paraId="4823193E" w14:textId="77777777" w:rsidR="0072380A" w:rsidRPr="00502267" w:rsidRDefault="0072380A" w:rsidP="008B2C8F">
      <w:pPr>
        <w:pStyle w:val="ListBullet2"/>
        <w:spacing w:line="288" w:lineRule="auto"/>
      </w:pPr>
      <w:r>
        <w:t xml:space="preserve">To create a USI in the above situation, after </w:t>
      </w:r>
      <w:r w:rsidRPr="00BD32E2">
        <w:t xml:space="preserve">the EBS operator enters the </w:t>
      </w:r>
      <w:r>
        <w:t xml:space="preserve">student’s </w:t>
      </w:r>
      <w:r w:rsidRPr="00BD32E2">
        <w:t xml:space="preserve">details into EBS, they are to utilise the </w:t>
      </w:r>
      <w:r w:rsidRPr="001C3E7B">
        <w:t>Create USI</w:t>
      </w:r>
      <w:r w:rsidRPr="00BD32E2">
        <w:t xml:space="preserve"> function on the Learner Details</w:t>
      </w:r>
      <w:r w:rsidRPr="00502267">
        <w:t xml:space="preserve"> screen in EBS </w:t>
      </w:r>
      <w:r>
        <w:t>which will</w:t>
      </w:r>
      <w:r w:rsidRPr="00502267">
        <w:t xml:space="preserve"> create the USI on behalf of the student</w:t>
      </w:r>
      <w:r>
        <w:t>.</w:t>
      </w:r>
    </w:p>
    <w:p w14:paraId="058C4C19" w14:textId="77777777" w:rsidR="0072380A" w:rsidRDefault="0072380A" w:rsidP="008B2C8F">
      <w:pPr>
        <w:pStyle w:val="Heading2"/>
        <w:spacing w:line="288" w:lineRule="auto"/>
      </w:pPr>
      <w:r>
        <w:t>USI Portal Access and USI Assistance</w:t>
      </w:r>
    </w:p>
    <w:p w14:paraId="7250161F" w14:textId="0B7C19BB" w:rsidR="0072380A" w:rsidRDefault="0072380A" w:rsidP="008B2C8F">
      <w:pPr>
        <w:pStyle w:val="ListBullet"/>
        <w:tabs>
          <w:tab w:val="num" w:pos="360"/>
        </w:tabs>
        <w:spacing w:before="120" w:after="120" w:line="288" w:lineRule="auto"/>
        <w:ind w:left="360" w:hanging="360"/>
        <w:contextualSpacing/>
      </w:pPr>
      <w:r w:rsidRPr="00502267">
        <w:t xml:space="preserve">Refer to the </w:t>
      </w:r>
      <w:hyperlink r:id="rId14" w:history="1">
        <w:r w:rsidRPr="00BD32E2">
          <w:rPr>
            <w:rStyle w:val="Hyperlink"/>
          </w:rPr>
          <w:t>USI website</w:t>
        </w:r>
      </w:hyperlink>
      <w:r w:rsidRPr="00502267">
        <w:t xml:space="preserve"> for further details regarding USI’s </w:t>
      </w:r>
      <w:hyperlink r:id="rId15" w:history="1">
        <w:r w:rsidR="00792646" w:rsidRPr="00792646">
          <w:rPr>
            <w:rStyle w:val="Hyperlink"/>
            <w:rFonts w:cs="Arial"/>
            <w:color w:val="auto"/>
          </w:rPr>
          <w:t>www.usi.gov.au</w:t>
        </w:r>
      </w:hyperlink>
      <w:r w:rsidRPr="00792646">
        <w:rPr>
          <w:rFonts w:cs="Arial"/>
        </w:rPr>
        <w:t>.</w:t>
      </w:r>
    </w:p>
    <w:p w14:paraId="056DA890" w14:textId="539DF14A" w:rsidR="0072380A" w:rsidRPr="00502267" w:rsidRDefault="0072380A" w:rsidP="008B2C8F">
      <w:pPr>
        <w:pStyle w:val="ListBullet"/>
        <w:tabs>
          <w:tab w:val="num" w:pos="360"/>
        </w:tabs>
        <w:spacing w:before="120" w:after="120" w:line="288" w:lineRule="auto"/>
        <w:ind w:left="360" w:hanging="360"/>
        <w:contextualSpacing/>
      </w:pPr>
      <w:r w:rsidRPr="00502267">
        <w:t xml:space="preserve">Client Services and Administrative staff requiring access to the USI Portal for RTO’s must request this through </w:t>
      </w:r>
      <w:proofErr w:type="spellStart"/>
      <w:r>
        <w:t>TasTAFE’s</w:t>
      </w:r>
      <w:proofErr w:type="spellEnd"/>
      <w:r w:rsidRPr="00502267">
        <w:t xml:space="preserve"> </w:t>
      </w:r>
      <w:r w:rsidR="00024D64" w:rsidRPr="00024D64">
        <w:t>Digital Services</w:t>
      </w:r>
      <w:r w:rsidR="00024D64">
        <w:t xml:space="preserve"> </w:t>
      </w:r>
      <w:r w:rsidRPr="00502267">
        <w:t xml:space="preserve">team.  </w:t>
      </w:r>
    </w:p>
    <w:p w14:paraId="5AE8552F" w14:textId="77777777" w:rsidR="0072380A" w:rsidRPr="00502267" w:rsidRDefault="0072380A" w:rsidP="008B2C8F">
      <w:pPr>
        <w:pStyle w:val="Heading2"/>
        <w:spacing w:line="288" w:lineRule="auto"/>
      </w:pPr>
      <w:r w:rsidRPr="00502267">
        <w:lastRenderedPageBreak/>
        <w:t xml:space="preserve">Verifying Student </w:t>
      </w:r>
      <w:r w:rsidRPr="00C842E6">
        <w:t>Identity</w:t>
      </w:r>
      <w:r>
        <w:t xml:space="preserve"> (Non-USI Verification)</w:t>
      </w:r>
    </w:p>
    <w:p w14:paraId="1E18C0BF" w14:textId="77777777" w:rsidR="0072380A" w:rsidRDefault="0072380A" w:rsidP="008B2C8F">
      <w:pPr>
        <w:pStyle w:val="ListBullet"/>
        <w:spacing w:line="288" w:lineRule="auto"/>
      </w:pPr>
      <w:r>
        <w:t xml:space="preserve">This applies to </w:t>
      </w:r>
      <w:r w:rsidRPr="005406CB">
        <w:t>students</w:t>
      </w:r>
      <w:r>
        <w:t xml:space="preserve"> </w:t>
      </w:r>
      <w:proofErr w:type="gramStart"/>
      <w:r>
        <w:t>who;</w:t>
      </w:r>
      <w:proofErr w:type="gramEnd"/>
    </w:p>
    <w:p w14:paraId="36A71C9B" w14:textId="02988BA7" w:rsidR="0072380A" w:rsidRDefault="0072380A" w:rsidP="008B2C8F">
      <w:pPr>
        <w:pStyle w:val="ListBullet2"/>
        <w:spacing w:line="288" w:lineRule="auto"/>
      </w:pPr>
      <w:r w:rsidRPr="00502267">
        <w:t>study offshore</w:t>
      </w:r>
      <w:r>
        <w:t xml:space="preserve">, and are </w:t>
      </w:r>
      <w:r w:rsidRPr="00502267">
        <w:t xml:space="preserve">not </w:t>
      </w:r>
      <w:r w:rsidR="007B5A40">
        <w:t xml:space="preserve">entitled </w:t>
      </w:r>
      <w:r>
        <w:t xml:space="preserve">to </w:t>
      </w:r>
      <w:r w:rsidR="007B5A40">
        <w:t>apply for a</w:t>
      </w:r>
      <w:r w:rsidRPr="00502267">
        <w:t xml:space="preserve"> USI</w:t>
      </w:r>
      <w:r>
        <w:t>, however, proof of identity is still required</w:t>
      </w:r>
      <w:r w:rsidR="007479E0">
        <w:t>,</w:t>
      </w:r>
    </w:p>
    <w:p w14:paraId="44012925" w14:textId="3B6881D0" w:rsidR="0072380A" w:rsidRDefault="0072380A" w:rsidP="008B2C8F">
      <w:pPr>
        <w:pStyle w:val="ListBullet2"/>
        <w:spacing w:line="288" w:lineRule="auto"/>
      </w:pPr>
      <w:r>
        <w:t xml:space="preserve">are undertaking non-accredited training </w:t>
      </w:r>
      <w:r w:rsidR="007B5A40">
        <w:t>and have been provided an exemption from providing their USI</w:t>
      </w:r>
      <w:r w:rsidR="007479E0">
        <w:t>.</w:t>
      </w:r>
    </w:p>
    <w:p w14:paraId="7B944B2D" w14:textId="11463C70" w:rsidR="0072380A" w:rsidRPr="005406CB" w:rsidRDefault="0072380A" w:rsidP="008B2C8F">
      <w:pPr>
        <w:pStyle w:val="ListBullet"/>
        <w:spacing w:line="288" w:lineRule="auto"/>
      </w:pPr>
      <w:r>
        <w:t xml:space="preserve">Students </w:t>
      </w:r>
      <w:r w:rsidRPr="005406CB">
        <w:t xml:space="preserve">must complete a </w:t>
      </w:r>
      <w:hyperlink r:id="rId16" w:history="1">
        <w:r w:rsidRPr="005406CB">
          <w:rPr>
            <w:rStyle w:val="Hyperlink"/>
            <w:color w:val="auto"/>
          </w:rPr>
          <w:t>Verification of Identity Form</w:t>
        </w:r>
      </w:hyperlink>
    </w:p>
    <w:p w14:paraId="5B0C712F" w14:textId="6AC13D09" w:rsidR="0072380A" w:rsidRPr="00502267" w:rsidRDefault="0072380A" w:rsidP="008B2C8F">
      <w:pPr>
        <w:pStyle w:val="ListBullet"/>
        <w:spacing w:after="160" w:line="288" w:lineRule="auto"/>
      </w:pPr>
      <w:proofErr w:type="spellStart"/>
      <w:r w:rsidRPr="005406CB">
        <w:t>TasTAFE’s</w:t>
      </w:r>
      <w:proofErr w:type="spellEnd"/>
      <w:r w:rsidRPr="005406CB">
        <w:t xml:space="preserve"> </w:t>
      </w:r>
      <w:hyperlink r:id="rId17" w:history="1">
        <w:r w:rsidRPr="00D66D38">
          <w:rPr>
            <w:rStyle w:val="Hyperlink"/>
            <w:color w:val="auto"/>
          </w:rPr>
          <w:t>Proof of Identity Document Points Standard</w:t>
        </w:r>
      </w:hyperlink>
      <w:r w:rsidRPr="005406CB">
        <w:t xml:space="preserve"> provides a list of documentation that may be used to verify their identity. The v</w:t>
      </w:r>
      <w:r w:rsidRPr="00502267">
        <w:t>alue of the document(s) must add up to a minimum of 50 points.  Documents sighted must be:</w:t>
      </w:r>
    </w:p>
    <w:p w14:paraId="075EEEB2" w14:textId="5F7F7786" w:rsidR="0072380A" w:rsidRPr="005406CB" w:rsidRDefault="0072380A" w:rsidP="008B2C8F">
      <w:pPr>
        <w:pStyle w:val="ListBullet2"/>
        <w:spacing w:line="288" w:lineRule="auto"/>
      </w:pPr>
      <w:r w:rsidRPr="00502267">
        <w:t xml:space="preserve">in English or accompanied </w:t>
      </w:r>
      <w:r w:rsidRPr="005406CB">
        <w:t>by a translation from an accredited translator</w:t>
      </w:r>
      <w:r w:rsidR="007479E0">
        <w:t>,</w:t>
      </w:r>
    </w:p>
    <w:p w14:paraId="5FF7D53D" w14:textId="38193DE6" w:rsidR="0072380A" w:rsidRPr="00502267" w:rsidRDefault="0072380A" w:rsidP="008B2C8F">
      <w:pPr>
        <w:pStyle w:val="ListBullet2"/>
        <w:spacing w:line="288" w:lineRule="auto"/>
      </w:pPr>
      <w:r w:rsidRPr="005406CB">
        <w:t>originals or certified copies (photocopies</w:t>
      </w:r>
      <w:r w:rsidRPr="00502267">
        <w:t xml:space="preserve"> are not acceptable)</w:t>
      </w:r>
      <w:r w:rsidR="007479E0">
        <w:t>.</w:t>
      </w:r>
    </w:p>
    <w:p w14:paraId="41BC764D" w14:textId="77777777" w:rsidR="0072380A" w:rsidRPr="00502267" w:rsidRDefault="0072380A" w:rsidP="008B2C8F">
      <w:pPr>
        <w:pStyle w:val="Heading3"/>
        <w:spacing w:line="288" w:lineRule="auto"/>
      </w:pPr>
      <w:r>
        <w:t>Recording Confirmation of Identity in EBS (Non-USI Verification only)</w:t>
      </w:r>
    </w:p>
    <w:p w14:paraId="76134C73" w14:textId="11C73F42" w:rsidR="0072380A" w:rsidRDefault="0072380A" w:rsidP="008B2C8F">
      <w:pPr>
        <w:pStyle w:val="ListBullet"/>
        <w:spacing w:line="288" w:lineRule="auto"/>
        <w:rPr>
          <w:i/>
        </w:rPr>
      </w:pPr>
      <w:r>
        <w:t>Upon receipt of a completed</w:t>
      </w:r>
      <w:r w:rsidRPr="00502267">
        <w:t xml:space="preserve"> </w:t>
      </w:r>
      <w:hyperlink r:id="rId18" w:history="1">
        <w:r w:rsidRPr="001B50E6">
          <w:rPr>
            <w:rStyle w:val="Hyperlink"/>
          </w:rPr>
          <w:t>Verification of Identity Form</w:t>
        </w:r>
      </w:hyperlink>
      <w:r w:rsidRPr="001B50E6">
        <w:t>,</w:t>
      </w:r>
      <w:r w:rsidRPr="00502267">
        <w:t xml:space="preserve"> </w:t>
      </w:r>
      <w:r>
        <w:t xml:space="preserve">and when the stated evidence has </w:t>
      </w:r>
      <w:r w:rsidRPr="005406CB">
        <w:t>been</w:t>
      </w:r>
      <w:r>
        <w:t xml:space="preserve"> sighted, the EBS operator changes</w:t>
      </w:r>
      <w:r w:rsidRPr="00502267">
        <w:t xml:space="preserve"> the </w:t>
      </w:r>
      <w:r w:rsidRPr="00502267">
        <w:rPr>
          <w:i/>
        </w:rPr>
        <w:t>Proof of Identity</w:t>
      </w:r>
      <w:r w:rsidRPr="00502267">
        <w:t xml:space="preserve"> field in EBS to </w:t>
      </w:r>
      <w:r w:rsidRPr="00502267">
        <w:rPr>
          <w:i/>
        </w:rPr>
        <w:t>YES, proof of ID provided.</w:t>
      </w:r>
    </w:p>
    <w:p w14:paraId="5D68C7DE" w14:textId="77777777" w:rsidR="0072380A" w:rsidRPr="00502267" w:rsidRDefault="0072380A" w:rsidP="008B2C8F">
      <w:pPr>
        <w:pStyle w:val="Heading3"/>
        <w:spacing w:line="288" w:lineRule="auto"/>
      </w:pPr>
      <w:r>
        <w:t>Third Party Confirmation of Identity (Non-USI Verification only)</w:t>
      </w:r>
    </w:p>
    <w:p w14:paraId="17C885AA" w14:textId="2E711333" w:rsidR="0072380A" w:rsidRDefault="0072380A" w:rsidP="008B2C8F">
      <w:pPr>
        <w:pStyle w:val="ListBullet"/>
        <w:spacing w:line="288" w:lineRule="auto"/>
      </w:pPr>
      <w:r w:rsidRPr="005406CB">
        <w:t>Third</w:t>
      </w:r>
      <w:r w:rsidRPr="00502267">
        <w:t xml:space="preserve"> party authorisation can be used to verify a student’s identity</w:t>
      </w:r>
      <w:r>
        <w:t xml:space="preserve"> for </w:t>
      </w:r>
      <w:r w:rsidR="004A5787">
        <w:t>offshore</w:t>
      </w:r>
      <w:r>
        <w:t xml:space="preserve"> students only</w:t>
      </w:r>
      <w:r w:rsidRPr="00502267">
        <w:t>. When this option is used, the TasTAFE staff member needs to be confident in relation to the person providing the verification.</w:t>
      </w:r>
    </w:p>
    <w:p w14:paraId="14BF2FE9" w14:textId="77777777" w:rsidR="0072380A" w:rsidRPr="00502267" w:rsidRDefault="0072380A" w:rsidP="008B2C8F">
      <w:pPr>
        <w:pStyle w:val="ListBullet"/>
        <w:spacing w:line="288" w:lineRule="auto"/>
      </w:pPr>
      <w:r w:rsidRPr="00502267">
        <w:t xml:space="preserve">The </w:t>
      </w:r>
      <w:r>
        <w:t xml:space="preserve">EBS operator changes the </w:t>
      </w:r>
      <w:r w:rsidRPr="00502267">
        <w:rPr>
          <w:i/>
        </w:rPr>
        <w:t xml:space="preserve">Proof of Identity </w:t>
      </w:r>
      <w:r w:rsidRPr="00502267">
        <w:t xml:space="preserve">field in EBS to </w:t>
      </w:r>
      <w:r>
        <w:rPr>
          <w:i/>
        </w:rPr>
        <w:t>YES</w:t>
      </w:r>
      <w:r w:rsidRPr="00502267">
        <w:rPr>
          <w:i/>
        </w:rPr>
        <w:t>, 3</w:t>
      </w:r>
      <w:r w:rsidRPr="00502267">
        <w:rPr>
          <w:i/>
          <w:vertAlign w:val="superscript"/>
        </w:rPr>
        <w:t>rd</w:t>
      </w:r>
      <w:r w:rsidRPr="00502267">
        <w:rPr>
          <w:i/>
        </w:rPr>
        <w:t xml:space="preserve"> Party</w:t>
      </w:r>
      <w:r w:rsidRPr="00502267">
        <w:t>.</w:t>
      </w:r>
    </w:p>
    <w:p w14:paraId="059DBF4A" w14:textId="77777777" w:rsidR="0072380A" w:rsidRDefault="0072380A" w:rsidP="008B2C8F">
      <w:pPr>
        <w:pStyle w:val="Heading3"/>
        <w:spacing w:line="288" w:lineRule="auto"/>
      </w:pPr>
      <w:r>
        <w:t>Firearms training – additional requirements</w:t>
      </w:r>
    </w:p>
    <w:p w14:paraId="0FC0227F" w14:textId="77777777" w:rsidR="0072380A" w:rsidRDefault="0072380A" w:rsidP="008B2C8F">
      <w:pPr>
        <w:pStyle w:val="ListBullet"/>
        <w:spacing w:line="288" w:lineRule="auto"/>
      </w:pPr>
      <w:r>
        <w:t>St</w:t>
      </w:r>
      <w:r w:rsidRPr="003B68B0">
        <w:t>udents</w:t>
      </w:r>
      <w:r w:rsidRPr="00502267">
        <w:t xml:space="preserve"> undertaking Firearms training must provide photographic evidence of identity on the day of their training</w:t>
      </w:r>
      <w:r>
        <w:t>.</w:t>
      </w:r>
      <w:r w:rsidRPr="00502267">
        <w:t xml:space="preserve"> </w:t>
      </w:r>
    </w:p>
    <w:p w14:paraId="58F826D8" w14:textId="643B2099" w:rsidR="0072380A" w:rsidRDefault="0072380A" w:rsidP="008B2C8F">
      <w:pPr>
        <w:pStyle w:val="ListBullet"/>
        <w:spacing w:line="288" w:lineRule="auto"/>
      </w:pPr>
      <w:r>
        <w:t>T</w:t>
      </w:r>
      <w:r w:rsidRPr="00502267">
        <w:t xml:space="preserve">he teacher </w:t>
      </w:r>
      <w:r>
        <w:t xml:space="preserve">is to </w:t>
      </w:r>
      <w:r w:rsidRPr="00502267">
        <w:t>complet</w:t>
      </w:r>
      <w:r>
        <w:t>e the</w:t>
      </w:r>
      <w:r w:rsidRPr="00502267">
        <w:t xml:space="preserve"> </w:t>
      </w:r>
      <w:hyperlink r:id="rId19" w:history="1">
        <w:r w:rsidRPr="001B50E6">
          <w:rPr>
            <w:rStyle w:val="Hyperlink"/>
          </w:rPr>
          <w:t>Verification of Identity For</w:t>
        </w:r>
        <w:r w:rsidRPr="001B50E6">
          <w:rPr>
            <w:rStyle w:val="Hyperlink"/>
          </w:rPr>
          <w:t>m</w:t>
        </w:r>
        <w:r w:rsidRPr="001B50E6">
          <w:rPr>
            <w:rStyle w:val="Hyperlink"/>
          </w:rPr>
          <w:t xml:space="preserve"> – Course Group</w:t>
        </w:r>
      </w:hyperlink>
      <w:r w:rsidRPr="00502267">
        <w:t xml:space="preserve"> form. </w:t>
      </w:r>
    </w:p>
    <w:p w14:paraId="42F71BF6" w14:textId="77777777" w:rsidR="0072380A" w:rsidRPr="00502267" w:rsidRDefault="0072380A" w:rsidP="008B2C8F">
      <w:pPr>
        <w:pStyle w:val="Heading3"/>
        <w:spacing w:line="288" w:lineRule="auto"/>
      </w:pPr>
      <w:r>
        <w:t>Insufficient proof of identification – All Students</w:t>
      </w:r>
    </w:p>
    <w:p w14:paraId="1CF89100" w14:textId="2B05B2B5" w:rsidR="0072380A" w:rsidRDefault="0072380A" w:rsidP="008B2C8F">
      <w:pPr>
        <w:pStyle w:val="ListBullet"/>
        <w:spacing w:line="288" w:lineRule="auto"/>
      </w:pPr>
      <w:r w:rsidRPr="00502267">
        <w:t xml:space="preserve">If a student is unable to provide sufficient proof of identification or a valid </w:t>
      </w:r>
      <w:r w:rsidR="004A5787" w:rsidRPr="00502267">
        <w:t>USI,</w:t>
      </w:r>
      <w:r w:rsidRPr="00502267">
        <w:t xml:space="preserve"> the </w:t>
      </w:r>
      <w:r w:rsidRPr="009219D5">
        <w:rPr>
          <w:i/>
        </w:rPr>
        <w:t>Proof of Identity</w:t>
      </w:r>
      <w:r w:rsidRPr="00502267">
        <w:t xml:space="preserve"> field in EBS must be changed to </w:t>
      </w:r>
      <w:r w:rsidRPr="009219D5">
        <w:rPr>
          <w:i/>
        </w:rPr>
        <w:t xml:space="preserve">No proof provided </w:t>
      </w:r>
      <w:proofErr w:type="gramStart"/>
      <w:r w:rsidRPr="009219D5">
        <w:rPr>
          <w:i/>
        </w:rPr>
        <w:t>as yet</w:t>
      </w:r>
      <w:proofErr w:type="gramEnd"/>
      <w:r w:rsidRPr="00502267">
        <w:t>.</w:t>
      </w:r>
    </w:p>
    <w:p w14:paraId="06DF5E4E" w14:textId="77777777" w:rsidR="0072380A" w:rsidRPr="00502267" w:rsidRDefault="0072380A" w:rsidP="008B2C8F">
      <w:pPr>
        <w:pStyle w:val="ListBullet"/>
        <w:spacing w:line="288" w:lineRule="auto"/>
      </w:pPr>
      <w:r w:rsidRPr="00502267">
        <w:t xml:space="preserve">If a student refuses to be identified the </w:t>
      </w:r>
      <w:r w:rsidRPr="009219D5">
        <w:rPr>
          <w:i/>
        </w:rPr>
        <w:t xml:space="preserve">Proof of Identity </w:t>
      </w:r>
      <w:r w:rsidRPr="00502267">
        <w:t xml:space="preserve">field in EBS must be changed to </w:t>
      </w:r>
      <w:r w:rsidRPr="009219D5">
        <w:rPr>
          <w:i/>
        </w:rPr>
        <w:t>Refused to Provide</w:t>
      </w:r>
      <w:r w:rsidRPr="00502267">
        <w:t>.</w:t>
      </w:r>
    </w:p>
    <w:p w14:paraId="42319DBE" w14:textId="77777777" w:rsidR="0072380A" w:rsidRPr="00502267" w:rsidRDefault="0072380A" w:rsidP="008B2C8F">
      <w:pPr>
        <w:pStyle w:val="ListBullet"/>
        <w:spacing w:line="288" w:lineRule="auto"/>
      </w:pPr>
      <w:r w:rsidRPr="00502267">
        <w:t>Students who have not provided evidence of identity will not be issued with TasTAFE credentials such as a Student Identity Card</w:t>
      </w:r>
      <w:r>
        <w:t xml:space="preserve">, </w:t>
      </w:r>
      <w:proofErr w:type="spellStart"/>
      <w:r>
        <w:t>Testamur</w:t>
      </w:r>
      <w:proofErr w:type="spellEnd"/>
      <w:r>
        <w:t>, Statement of Results or Statement of Attainment</w:t>
      </w:r>
      <w:r w:rsidRPr="00502267">
        <w:t xml:space="preserve">.  </w:t>
      </w:r>
    </w:p>
    <w:p w14:paraId="047D5FD6" w14:textId="77777777" w:rsidR="0072380A" w:rsidRPr="00502267" w:rsidRDefault="0072380A" w:rsidP="008B2C8F">
      <w:pPr>
        <w:pStyle w:val="Heading3"/>
        <w:spacing w:line="288" w:lineRule="auto"/>
      </w:pPr>
      <w:bookmarkStart w:id="2" w:name="EstablishingStudentIdentityforExisti"/>
      <w:r w:rsidRPr="00502267">
        <w:lastRenderedPageBreak/>
        <w:t>Establishing Student Identity for Existing Students</w:t>
      </w:r>
      <w:bookmarkEnd w:id="2"/>
      <w:r>
        <w:t xml:space="preserve"> (Not required for students applying via the Student Portal)</w:t>
      </w:r>
    </w:p>
    <w:p w14:paraId="58D2581A" w14:textId="77777777" w:rsidR="0072380A" w:rsidRDefault="0072380A" w:rsidP="008B2C8F">
      <w:pPr>
        <w:spacing w:line="288" w:lineRule="auto"/>
      </w:pPr>
      <w:r w:rsidRPr="00502267">
        <w:t xml:space="preserve">In this context an existing student is one who has previously provided a verified USI or had their identity verified </w:t>
      </w:r>
      <w:r>
        <w:t>and noted in</w:t>
      </w:r>
      <w:r w:rsidRPr="00502267">
        <w:t xml:space="preserve"> EBS. </w:t>
      </w:r>
    </w:p>
    <w:p w14:paraId="188AC29A" w14:textId="77777777" w:rsidR="0072380A" w:rsidRPr="00502267" w:rsidRDefault="0072380A" w:rsidP="008B2C8F">
      <w:pPr>
        <w:spacing w:before="240" w:line="288" w:lineRule="auto"/>
      </w:pPr>
      <w:r>
        <w:t xml:space="preserve">TasTAFE employees </w:t>
      </w:r>
      <w:r w:rsidRPr="00502267">
        <w:t>will need to establish (not verify) the student’s identity before accepting additional or new enrolments. Establishing a student’s identity can be achieved by:</w:t>
      </w:r>
    </w:p>
    <w:p w14:paraId="1E5849AA" w14:textId="77777777" w:rsidR="0072380A" w:rsidRPr="00502267" w:rsidRDefault="0072380A" w:rsidP="008B2C8F">
      <w:pPr>
        <w:pStyle w:val="ListBullet"/>
        <w:tabs>
          <w:tab w:val="num" w:pos="360"/>
        </w:tabs>
        <w:spacing w:before="120" w:after="120" w:line="288" w:lineRule="auto"/>
        <w:ind w:left="360" w:hanging="360"/>
        <w:contextualSpacing/>
      </w:pPr>
      <w:r w:rsidRPr="00502267">
        <w:t>sighting a document that shows the student’s name, date of birth and photo; or</w:t>
      </w:r>
    </w:p>
    <w:p w14:paraId="3C0ECFAE" w14:textId="77777777" w:rsidR="0072380A" w:rsidRPr="00502267" w:rsidRDefault="0072380A" w:rsidP="008B2C8F">
      <w:pPr>
        <w:pStyle w:val="ListBullet"/>
        <w:tabs>
          <w:tab w:val="num" w:pos="360"/>
        </w:tabs>
        <w:spacing w:before="120" w:after="120" w:line="288" w:lineRule="auto"/>
        <w:ind w:left="360" w:hanging="360"/>
        <w:contextualSpacing/>
      </w:pPr>
      <w:r w:rsidRPr="00502267">
        <w:t>checking student details and photo in EBS; or</w:t>
      </w:r>
    </w:p>
    <w:p w14:paraId="1F4226A5" w14:textId="77777777" w:rsidR="0072380A" w:rsidRPr="00502267" w:rsidRDefault="0072380A" w:rsidP="008B2C8F">
      <w:pPr>
        <w:pStyle w:val="ListBullet"/>
        <w:tabs>
          <w:tab w:val="num" w:pos="360"/>
        </w:tabs>
        <w:spacing w:before="120" w:after="120" w:line="288" w:lineRule="auto"/>
        <w:ind w:left="360" w:hanging="360"/>
        <w:contextualSpacing/>
      </w:pPr>
      <w:r w:rsidRPr="00502267">
        <w:t>completing a minimum number of identity questions that will satisfy the staff member of the student’s identity as follows:</w:t>
      </w:r>
    </w:p>
    <w:p w14:paraId="47D15903" w14:textId="77777777" w:rsidR="0072380A" w:rsidRPr="00502267" w:rsidRDefault="0072380A" w:rsidP="008B2C8F">
      <w:pPr>
        <w:spacing w:line="288" w:lineRule="auto"/>
        <w:ind w:left="284"/>
      </w:pPr>
      <w:r w:rsidRPr="00670F4C">
        <w:rPr>
          <w:i/>
        </w:rPr>
        <w:t>Mandatory</w:t>
      </w:r>
    </w:p>
    <w:p w14:paraId="4550B676" w14:textId="2CF71A66" w:rsidR="0072380A" w:rsidRPr="00502267" w:rsidRDefault="0072380A" w:rsidP="008B2C8F">
      <w:pPr>
        <w:pStyle w:val="ListBullet2"/>
        <w:numPr>
          <w:ilvl w:val="0"/>
          <w:numId w:val="11"/>
        </w:numPr>
        <w:spacing w:after="120" w:line="288" w:lineRule="auto"/>
        <w:ind w:left="641" w:hanging="357"/>
        <w:contextualSpacing/>
      </w:pPr>
      <w:r w:rsidRPr="00502267">
        <w:t xml:space="preserve">surname, </w:t>
      </w:r>
      <w:r>
        <w:t>first given name</w:t>
      </w:r>
      <w:r w:rsidRPr="00502267">
        <w:t>, middle names</w:t>
      </w:r>
      <w:r w:rsidR="00A91ADE">
        <w:t>,</w:t>
      </w:r>
    </w:p>
    <w:p w14:paraId="447495B3" w14:textId="375758D1" w:rsidR="0072380A" w:rsidRPr="00502267" w:rsidRDefault="0072380A" w:rsidP="008B2C8F">
      <w:pPr>
        <w:pStyle w:val="ListBullet2"/>
        <w:numPr>
          <w:ilvl w:val="0"/>
          <w:numId w:val="11"/>
        </w:numPr>
        <w:spacing w:before="120" w:after="120" w:line="288" w:lineRule="auto"/>
        <w:ind w:left="644" w:hanging="360"/>
        <w:contextualSpacing/>
      </w:pPr>
      <w:r w:rsidRPr="00502267">
        <w:t>date of birth</w:t>
      </w:r>
      <w:r w:rsidR="00A91ADE">
        <w:t>,</w:t>
      </w:r>
    </w:p>
    <w:p w14:paraId="479FBCC8" w14:textId="53F3497E" w:rsidR="0072380A" w:rsidRPr="00502267" w:rsidRDefault="0072380A" w:rsidP="008B2C8F">
      <w:pPr>
        <w:pStyle w:val="ListBullet2"/>
        <w:numPr>
          <w:ilvl w:val="0"/>
          <w:numId w:val="11"/>
        </w:numPr>
        <w:spacing w:before="120" w:after="120" w:line="288" w:lineRule="auto"/>
        <w:ind w:left="644" w:hanging="360"/>
        <w:contextualSpacing/>
      </w:pPr>
      <w:r w:rsidRPr="00502267">
        <w:t>address</w:t>
      </w:r>
      <w:r w:rsidR="00A91ADE">
        <w:t>.</w:t>
      </w:r>
    </w:p>
    <w:p w14:paraId="561A2CCE" w14:textId="77777777" w:rsidR="0072380A" w:rsidRPr="00502267" w:rsidRDefault="0072380A" w:rsidP="008B2C8F">
      <w:pPr>
        <w:spacing w:line="288" w:lineRule="auto"/>
        <w:ind w:left="284"/>
      </w:pPr>
      <w:r w:rsidRPr="00670F4C">
        <w:rPr>
          <w:i/>
        </w:rPr>
        <w:t>plus at least ONE of the following</w:t>
      </w:r>
      <w:r w:rsidRPr="00502267">
        <w:t>:</w:t>
      </w:r>
    </w:p>
    <w:p w14:paraId="4535C71B" w14:textId="0079991B" w:rsidR="0072380A" w:rsidRPr="00502267" w:rsidRDefault="0072380A" w:rsidP="008B2C8F">
      <w:pPr>
        <w:pStyle w:val="ListBullet2"/>
        <w:numPr>
          <w:ilvl w:val="0"/>
          <w:numId w:val="11"/>
        </w:numPr>
        <w:spacing w:before="120" w:after="120" w:line="288" w:lineRule="auto"/>
        <w:ind w:left="644" w:hanging="360"/>
        <w:contextualSpacing/>
      </w:pPr>
      <w:r w:rsidRPr="00502267">
        <w:t>previous enrolment details (courses enrolled in previously)</w:t>
      </w:r>
      <w:r w:rsidR="00A91ADE">
        <w:t>,</w:t>
      </w:r>
    </w:p>
    <w:p w14:paraId="3B2442B5" w14:textId="4CEECE9F" w:rsidR="0072380A" w:rsidRPr="00502267" w:rsidRDefault="0072380A" w:rsidP="008B2C8F">
      <w:pPr>
        <w:pStyle w:val="ListBullet2"/>
        <w:numPr>
          <w:ilvl w:val="0"/>
          <w:numId w:val="11"/>
        </w:numPr>
        <w:spacing w:before="120" w:after="120" w:line="288" w:lineRule="auto"/>
        <w:ind w:left="644" w:hanging="360"/>
        <w:contextualSpacing/>
      </w:pPr>
      <w:r w:rsidRPr="00502267">
        <w:t>emergency contact listed</w:t>
      </w:r>
      <w:r w:rsidR="00A91ADE">
        <w:t>,</w:t>
      </w:r>
    </w:p>
    <w:p w14:paraId="791FE2CE" w14:textId="02ECAE7E" w:rsidR="0072380A" w:rsidRPr="00502267" w:rsidRDefault="0072380A" w:rsidP="008B2C8F">
      <w:pPr>
        <w:pStyle w:val="ListBullet2"/>
        <w:numPr>
          <w:ilvl w:val="0"/>
          <w:numId w:val="11"/>
        </w:numPr>
        <w:spacing w:before="120" w:after="120" w:line="288" w:lineRule="auto"/>
        <w:ind w:left="644" w:hanging="360"/>
        <w:contextualSpacing/>
      </w:pPr>
      <w:r>
        <w:t>mobile phone number</w:t>
      </w:r>
      <w:r w:rsidR="007B5A40">
        <w:t xml:space="preserve"> (</w:t>
      </w:r>
      <w:r w:rsidR="00D66D38">
        <w:t xml:space="preserve">where a student has phoned this </w:t>
      </w:r>
      <w:r w:rsidR="007B5A40">
        <w:t>can be confirmed by viewing</w:t>
      </w:r>
      <w:r w:rsidR="00D66D38">
        <w:t xml:space="preserve"> incoming</w:t>
      </w:r>
      <w:r w:rsidR="007B5A40">
        <w:t xml:space="preserve"> number)</w:t>
      </w:r>
      <w:r w:rsidR="00A91ADE">
        <w:t>,</w:t>
      </w:r>
    </w:p>
    <w:p w14:paraId="574CFCDC" w14:textId="02EAC0A2" w:rsidR="0072380A" w:rsidRPr="00502267" w:rsidRDefault="0072380A" w:rsidP="008B2C8F">
      <w:pPr>
        <w:pStyle w:val="ListBullet2"/>
        <w:numPr>
          <w:ilvl w:val="0"/>
          <w:numId w:val="11"/>
        </w:numPr>
        <w:spacing w:before="120" w:after="120" w:line="288" w:lineRule="auto"/>
        <w:ind w:left="644" w:hanging="360"/>
        <w:contextualSpacing/>
      </w:pPr>
      <w:r w:rsidRPr="00502267">
        <w:t>home phone number</w:t>
      </w:r>
      <w:r w:rsidR="00A91ADE">
        <w:t>,</w:t>
      </w:r>
    </w:p>
    <w:p w14:paraId="3F8D5FDC" w14:textId="121D2395" w:rsidR="0072380A" w:rsidRDefault="0072380A" w:rsidP="008B2C8F">
      <w:pPr>
        <w:pStyle w:val="ListBullet2"/>
        <w:numPr>
          <w:ilvl w:val="0"/>
          <w:numId w:val="11"/>
        </w:numPr>
        <w:spacing w:before="120" w:after="120" w:line="288" w:lineRule="auto"/>
        <w:ind w:left="644" w:hanging="360"/>
        <w:contextualSpacing/>
      </w:pPr>
      <w:r w:rsidRPr="00502267">
        <w:t>email address</w:t>
      </w:r>
      <w:r w:rsidR="00A91ADE">
        <w:t>,</w:t>
      </w:r>
    </w:p>
    <w:p w14:paraId="58F49AB7" w14:textId="46A3B9D6" w:rsidR="007B5A40" w:rsidRDefault="007B5A40" w:rsidP="008B2C8F">
      <w:pPr>
        <w:pStyle w:val="ListBullet2"/>
        <w:numPr>
          <w:ilvl w:val="0"/>
          <w:numId w:val="11"/>
        </w:numPr>
        <w:spacing w:before="120" w:after="120" w:line="288" w:lineRule="auto"/>
        <w:ind w:left="644" w:hanging="360"/>
        <w:contextualSpacing/>
      </w:pPr>
      <w:r>
        <w:t>any other student details contained in EBS</w:t>
      </w:r>
      <w:r w:rsidR="00A91ADE">
        <w:t>.</w:t>
      </w:r>
    </w:p>
    <w:p w14:paraId="3ADDE7C9" w14:textId="071B89E3" w:rsidR="00CE0D59" w:rsidRPr="00B90BF8" w:rsidRDefault="00CE0D59" w:rsidP="008B2C8F">
      <w:pPr>
        <w:pStyle w:val="ListBullet2"/>
        <w:numPr>
          <w:ilvl w:val="0"/>
          <w:numId w:val="0"/>
        </w:numPr>
        <w:spacing w:before="120" w:after="120" w:line="288" w:lineRule="auto"/>
        <w:ind w:left="397" w:hanging="397"/>
        <w:contextualSpacing/>
        <w:rPr>
          <w:i/>
          <w:iCs/>
        </w:rPr>
      </w:pPr>
      <w:r w:rsidRPr="00B90BF8">
        <w:rPr>
          <w:i/>
          <w:iCs/>
        </w:rPr>
        <w:t>NOTE:  Date of Birth cannot be relied upon solely for establishing identity, it must be used in conjunction with the above</w:t>
      </w:r>
    </w:p>
    <w:p w14:paraId="2DA34FE4" w14:textId="77777777" w:rsidR="0072380A" w:rsidRPr="00502267" w:rsidRDefault="0072380A" w:rsidP="008B2C8F">
      <w:pPr>
        <w:pStyle w:val="Heading3"/>
        <w:spacing w:line="288" w:lineRule="auto"/>
      </w:pPr>
      <w:r w:rsidRPr="00502267">
        <w:t xml:space="preserve">Changing </w:t>
      </w:r>
      <w:r w:rsidRPr="009219D5">
        <w:t>Student</w:t>
      </w:r>
      <w:r w:rsidRPr="00502267">
        <w:t xml:space="preserve"> Details</w:t>
      </w:r>
      <w:r>
        <w:t xml:space="preserve"> – All Students</w:t>
      </w:r>
    </w:p>
    <w:p w14:paraId="6D3CB6EA" w14:textId="7A4BBD22" w:rsidR="0072380A" w:rsidRDefault="0072380A" w:rsidP="008B2C8F">
      <w:pPr>
        <w:pStyle w:val="ListBullet"/>
        <w:spacing w:line="288" w:lineRule="auto"/>
      </w:pPr>
      <w:r>
        <w:t>I</w:t>
      </w:r>
      <w:r w:rsidRPr="00502267">
        <w:t xml:space="preserve">f a student requests </w:t>
      </w:r>
      <w:r>
        <w:t xml:space="preserve">to </w:t>
      </w:r>
      <w:r w:rsidRPr="00502267">
        <w:t xml:space="preserve">change </w:t>
      </w:r>
      <w:r w:rsidRPr="005406CB">
        <w:t>their</w:t>
      </w:r>
      <w:r>
        <w:t xml:space="preserve"> </w:t>
      </w:r>
      <w:r w:rsidR="00D07E84">
        <w:t>name</w:t>
      </w:r>
      <w:r w:rsidR="004A5D53">
        <w:t xml:space="preserve"> or gender</w:t>
      </w:r>
      <w:r>
        <w:t xml:space="preserve">, they are to complete a </w:t>
      </w:r>
      <w:r w:rsidRPr="00502267">
        <w:rPr>
          <w:i/>
        </w:rPr>
        <w:t>Change to Personal Information</w:t>
      </w:r>
      <w:r w:rsidRPr="00502267">
        <w:t xml:space="preserve"> form.</w:t>
      </w:r>
    </w:p>
    <w:p w14:paraId="1938CFCE" w14:textId="60BA786B" w:rsidR="004A5D53" w:rsidRDefault="004A5D53" w:rsidP="008B2C8F">
      <w:pPr>
        <w:pStyle w:val="ListBullet"/>
        <w:spacing w:line="288" w:lineRule="auto"/>
      </w:pPr>
      <w:r w:rsidRPr="00502267">
        <w:t xml:space="preserve">Where a student requests a change of any other personal details their identity needs to be </w:t>
      </w:r>
      <w:r w:rsidRPr="00502267">
        <w:rPr>
          <w:i/>
        </w:rPr>
        <w:t>established</w:t>
      </w:r>
      <w:r w:rsidRPr="00502267">
        <w:t xml:space="preserve"> as per </w:t>
      </w:r>
      <w:hyperlink w:anchor="EstablishingStudentIdentityforExisti" w:history="1">
        <w:r w:rsidRPr="001B50E6">
          <w:rPr>
            <w:rStyle w:val="Hyperlink"/>
          </w:rPr>
          <w:t>Establishing Student Iden</w:t>
        </w:r>
        <w:r w:rsidRPr="001B50E6">
          <w:rPr>
            <w:rStyle w:val="Hyperlink"/>
          </w:rPr>
          <w:t>t</w:t>
        </w:r>
        <w:r w:rsidRPr="001B50E6">
          <w:rPr>
            <w:rStyle w:val="Hyperlink"/>
          </w:rPr>
          <w:t>ity for Existing Students</w:t>
        </w:r>
      </w:hyperlink>
      <w:r w:rsidRPr="00502267">
        <w:t xml:space="preserve"> section above.  This includes changes taken over the phone.  </w:t>
      </w:r>
      <w:r>
        <w:t>Students can also be directed to the Student Portal to make the changes themselves, or they can send changes via an email request.</w:t>
      </w:r>
    </w:p>
    <w:p w14:paraId="3388D007" w14:textId="77777777" w:rsidR="004A5D53" w:rsidRDefault="004A5D53" w:rsidP="008B2C8F">
      <w:pPr>
        <w:pStyle w:val="ListBullet"/>
        <w:spacing w:line="288" w:lineRule="auto"/>
      </w:pPr>
      <w:r w:rsidRPr="00502267">
        <w:t>A parent or guardian wishing to change personal details of a student who is under 18 years of age must be listed on EBS as the emergency contact.  To verify the identity of the parent/guardian, they must provide the student’s full name, date of birth</w:t>
      </w:r>
      <w:r>
        <w:t>, address, current course</w:t>
      </w:r>
      <w:r w:rsidRPr="00502267">
        <w:t xml:space="preserve"> </w:t>
      </w:r>
      <w:r>
        <w:t xml:space="preserve">being undertaken, </w:t>
      </w:r>
      <w:r w:rsidRPr="00502267">
        <w:t>and details of their relationship to the student</w:t>
      </w:r>
      <w:r>
        <w:t>.</w:t>
      </w:r>
    </w:p>
    <w:p w14:paraId="4D422E16" w14:textId="0CDA4FB0" w:rsidR="0072380A" w:rsidRDefault="0072380A" w:rsidP="008B2C8F">
      <w:pPr>
        <w:pStyle w:val="ListBullet"/>
        <w:spacing w:line="288" w:lineRule="auto"/>
      </w:pPr>
      <w:r w:rsidRPr="00502267">
        <w:lastRenderedPageBreak/>
        <w:t xml:space="preserve">A student who requests a change of name (other than their preferred given name) will </w:t>
      </w:r>
      <w:r>
        <w:t xml:space="preserve">first </w:t>
      </w:r>
      <w:r w:rsidRPr="00502267">
        <w:t xml:space="preserve">need to </w:t>
      </w:r>
      <w:r>
        <w:t>change their name with the USI Agency.  TasTAFE will then reverify the student’s USI (see below) and consider this as sufficient proof/evidence of change of name.</w:t>
      </w:r>
    </w:p>
    <w:p w14:paraId="22237140" w14:textId="7EC71B70" w:rsidR="004A5D53" w:rsidRPr="00502267" w:rsidRDefault="004A5D53" w:rsidP="008B2C8F">
      <w:pPr>
        <w:pStyle w:val="ListBullet"/>
        <w:spacing w:line="288" w:lineRule="auto"/>
      </w:pPr>
      <w:r w:rsidRPr="005406CB">
        <w:t>A student who</w:t>
      </w:r>
      <w:r w:rsidRPr="00502267">
        <w:t xml:space="preserve"> requests a change of Gender must first update their details with the USI Agency.</w:t>
      </w:r>
    </w:p>
    <w:p w14:paraId="7EEEDE3A" w14:textId="7D4FAB58" w:rsidR="0072380A" w:rsidRPr="00502267" w:rsidRDefault="0072380A" w:rsidP="008B2C8F">
      <w:pPr>
        <w:pStyle w:val="ListBullet"/>
        <w:spacing w:line="288" w:lineRule="auto"/>
      </w:pPr>
      <w:r>
        <w:t xml:space="preserve">Off-shore students must </w:t>
      </w:r>
      <w:r w:rsidRPr="00502267">
        <w:t xml:space="preserve">supply official documentation </w:t>
      </w:r>
      <w:r>
        <w:t>to support</w:t>
      </w:r>
      <w:r w:rsidRPr="00502267">
        <w:t xml:space="preserve"> the change</w:t>
      </w:r>
      <w:r>
        <w:t xml:space="preserve"> of name</w:t>
      </w:r>
      <w:r w:rsidRPr="00502267">
        <w:t xml:space="preserve">. Documents must be originals or certified </w:t>
      </w:r>
      <w:r w:rsidR="00D614CC" w:rsidRPr="00502267">
        <w:t>copies;</w:t>
      </w:r>
      <w:r w:rsidRPr="00502267">
        <w:t xml:space="preserve"> the following are acceptable:</w:t>
      </w:r>
    </w:p>
    <w:p w14:paraId="2CD047EA" w14:textId="6EA21D4A" w:rsidR="0072380A" w:rsidRPr="005406CB" w:rsidRDefault="0072380A" w:rsidP="00EB58BD">
      <w:pPr>
        <w:pStyle w:val="ListBullet3"/>
        <w:numPr>
          <w:ilvl w:val="2"/>
          <w:numId w:val="45"/>
        </w:numPr>
      </w:pPr>
      <w:r w:rsidRPr="00502267">
        <w:t xml:space="preserve">Passport showing </w:t>
      </w:r>
      <w:r w:rsidRPr="005406CB">
        <w:t>new name</w:t>
      </w:r>
      <w:r w:rsidR="00A91ADE">
        <w:t>,</w:t>
      </w:r>
    </w:p>
    <w:p w14:paraId="4D63A4C3" w14:textId="5C4A97D7" w:rsidR="0072380A" w:rsidRPr="005406CB" w:rsidRDefault="0072380A" w:rsidP="00EB58BD">
      <w:pPr>
        <w:pStyle w:val="ListBullet3"/>
        <w:numPr>
          <w:ilvl w:val="2"/>
          <w:numId w:val="45"/>
        </w:numPr>
      </w:pPr>
      <w:r w:rsidRPr="005406CB">
        <w:t>Driver’s Licence showing new name</w:t>
      </w:r>
      <w:r w:rsidR="00A91ADE">
        <w:t>,</w:t>
      </w:r>
    </w:p>
    <w:p w14:paraId="02B4B4FF" w14:textId="34B00BF7" w:rsidR="0072380A" w:rsidRPr="005406CB" w:rsidRDefault="0072380A" w:rsidP="00EB58BD">
      <w:pPr>
        <w:pStyle w:val="ListBullet3"/>
        <w:numPr>
          <w:ilvl w:val="2"/>
          <w:numId w:val="45"/>
        </w:numPr>
      </w:pPr>
      <w:r w:rsidRPr="005406CB">
        <w:t>Marriage Certificate</w:t>
      </w:r>
      <w:r w:rsidR="00A91ADE">
        <w:t>,</w:t>
      </w:r>
    </w:p>
    <w:p w14:paraId="69903A2E" w14:textId="60C7DC0B" w:rsidR="0072380A" w:rsidRPr="005406CB" w:rsidRDefault="0072380A" w:rsidP="00EB58BD">
      <w:pPr>
        <w:pStyle w:val="ListBullet3"/>
        <w:numPr>
          <w:ilvl w:val="2"/>
          <w:numId w:val="45"/>
        </w:numPr>
      </w:pPr>
      <w:r w:rsidRPr="005406CB">
        <w:t>Divorce papers indicating name being reverted to (issued by a Court)</w:t>
      </w:r>
      <w:r w:rsidR="00A91ADE">
        <w:t>,</w:t>
      </w:r>
    </w:p>
    <w:p w14:paraId="5D14E29C" w14:textId="6E517F9D" w:rsidR="0072380A" w:rsidRPr="005406CB" w:rsidRDefault="0072380A" w:rsidP="00EB58BD">
      <w:pPr>
        <w:pStyle w:val="ListBullet3"/>
        <w:numPr>
          <w:ilvl w:val="2"/>
          <w:numId w:val="45"/>
        </w:numPr>
      </w:pPr>
      <w:r w:rsidRPr="005406CB">
        <w:t>Name registration documentation from Births, Deaths &amp; Marriages Department</w:t>
      </w:r>
      <w:r w:rsidR="00A91ADE">
        <w:t>,</w:t>
      </w:r>
    </w:p>
    <w:p w14:paraId="05465ABC" w14:textId="6A1DFC0D" w:rsidR="0072380A" w:rsidRPr="005406CB" w:rsidRDefault="0072380A" w:rsidP="00EB58BD">
      <w:pPr>
        <w:pStyle w:val="ListBullet3"/>
        <w:numPr>
          <w:ilvl w:val="2"/>
          <w:numId w:val="45"/>
        </w:numPr>
      </w:pPr>
      <w:r w:rsidRPr="005406CB">
        <w:t>Guardianship Order (issued by the relevant authority)</w:t>
      </w:r>
      <w:r w:rsidR="00A91ADE">
        <w:t>,</w:t>
      </w:r>
    </w:p>
    <w:p w14:paraId="77138C86" w14:textId="1B5B5FC2" w:rsidR="0072380A" w:rsidRPr="00502267" w:rsidRDefault="0072380A" w:rsidP="00EB58BD">
      <w:pPr>
        <w:pStyle w:val="ListBullet3"/>
        <w:numPr>
          <w:ilvl w:val="2"/>
          <w:numId w:val="45"/>
        </w:numPr>
      </w:pPr>
      <w:r w:rsidRPr="005406CB">
        <w:t>Adoption Papers (issued</w:t>
      </w:r>
      <w:r w:rsidRPr="00502267">
        <w:t xml:space="preserve"> by a Court)</w:t>
      </w:r>
      <w:r w:rsidR="00A91ADE">
        <w:t>.</w:t>
      </w:r>
    </w:p>
    <w:p w14:paraId="404A3AFD" w14:textId="77777777" w:rsidR="0072380A" w:rsidRPr="005406CB" w:rsidRDefault="0072380A" w:rsidP="008B2C8F">
      <w:pPr>
        <w:pStyle w:val="ListBullet"/>
        <w:spacing w:line="288" w:lineRule="auto"/>
      </w:pPr>
      <w:r w:rsidRPr="00502267">
        <w:t xml:space="preserve">Copies of </w:t>
      </w:r>
      <w:r w:rsidRPr="005406CB">
        <w:t>the document/s must be scanned and uploaded to the student’s record in EBS.</w:t>
      </w:r>
    </w:p>
    <w:p w14:paraId="7AC5D645" w14:textId="77777777" w:rsidR="0072380A" w:rsidRPr="005406CB" w:rsidRDefault="0072380A" w:rsidP="008B2C8F">
      <w:pPr>
        <w:pStyle w:val="ListBullet"/>
        <w:spacing w:line="288" w:lineRule="auto"/>
      </w:pPr>
      <w:r w:rsidRPr="005406CB">
        <w:t xml:space="preserve">Before updating the details in EBS, it is important that EBS operators check the date of birth and other details on the document match the student’s details.  </w:t>
      </w:r>
    </w:p>
    <w:p w14:paraId="082505F0" w14:textId="77777777" w:rsidR="0072380A" w:rsidRDefault="0072380A" w:rsidP="008B2C8F">
      <w:pPr>
        <w:pStyle w:val="Heading3"/>
        <w:spacing w:line="288" w:lineRule="auto"/>
      </w:pPr>
      <w:r>
        <w:t>Reverification of USI</w:t>
      </w:r>
    </w:p>
    <w:p w14:paraId="0F6179A5" w14:textId="77777777" w:rsidR="0072380A" w:rsidRPr="005406CB" w:rsidRDefault="0072380A" w:rsidP="008B2C8F">
      <w:pPr>
        <w:pStyle w:val="ListBullet"/>
        <w:spacing w:line="288" w:lineRule="auto"/>
      </w:pPr>
      <w:r w:rsidRPr="00502267">
        <w:t xml:space="preserve">When </w:t>
      </w:r>
      <w:r w:rsidRPr="005406CB">
        <w:t xml:space="preserve">changes to a student’s Surname, First Given Name, Date of Birth and/or Gender are made, the USI must be re-verified.  </w:t>
      </w:r>
    </w:p>
    <w:p w14:paraId="29845DEC" w14:textId="77777777" w:rsidR="0072380A" w:rsidRPr="005406CB" w:rsidRDefault="0072380A" w:rsidP="008B2C8F">
      <w:pPr>
        <w:pStyle w:val="ListBullet"/>
        <w:spacing w:line="288" w:lineRule="auto"/>
      </w:pPr>
      <w:r w:rsidRPr="005406CB">
        <w:t>It is important the student updates their details with the USI Agency before we can re-verify their USI.</w:t>
      </w:r>
    </w:p>
    <w:p w14:paraId="5613FC4D" w14:textId="77777777" w:rsidR="0072380A" w:rsidRDefault="0072380A" w:rsidP="008B2C8F">
      <w:pPr>
        <w:pStyle w:val="ListBullet"/>
        <w:spacing w:line="288" w:lineRule="auto"/>
      </w:pPr>
      <w:r w:rsidRPr="005406CB">
        <w:t>For an EBS operator to re-verify the USI, the USI must be removed and re-entered into the</w:t>
      </w:r>
      <w:r w:rsidRPr="00502267">
        <w:t xml:space="preserve"> USI field and </w:t>
      </w:r>
      <w:r w:rsidRPr="00670F4C">
        <w:rPr>
          <w:i/>
        </w:rPr>
        <w:t>verif</w:t>
      </w:r>
      <w:r>
        <w:rPr>
          <w:i/>
        </w:rPr>
        <w:t>ied</w:t>
      </w:r>
      <w:r w:rsidRPr="00502267">
        <w:t xml:space="preserve">. </w:t>
      </w:r>
    </w:p>
    <w:p w14:paraId="57C30072" w14:textId="77777777" w:rsidR="0072380A" w:rsidRPr="00502267" w:rsidRDefault="0072380A" w:rsidP="008B2C8F">
      <w:pPr>
        <w:pStyle w:val="ListBullet"/>
        <w:spacing w:line="288" w:lineRule="auto"/>
      </w:pPr>
      <w:r w:rsidRPr="00502267">
        <w:t xml:space="preserve">If the number returns as un-verified the </w:t>
      </w:r>
      <w:r>
        <w:t xml:space="preserve">EBS operator must notify the </w:t>
      </w:r>
      <w:r w:rsidRPr="00502267">
        <w:t xml:space="preserve">student </w:t>
      </w:r>
      <w:r>
        <w:t>who</w:t>
      </w:r>
      <w:r w:rsidRPr="00502267">
        <w:t xml:space="preserve"> will need to update their details with the USI Agency.</w:t>
      </w:r>
    </w:p>
    <w:p w14:paraId="1CF3F7C1" w14:textId="77777777" w:rsidR="00202330" w:rsidRDefault="00202330" w:rsidP="008B2C8F">
      <w:pPr>
        <w:pStyle w:val="Heading1"/>
        <w:spacing w:line="288" w:lineRule="auto"/>
      </w:pPr>
      <w:r w:rsidRPr="00806FF7">
        <w:t>Responsibilities</w:t>
      </w:r>
    </w:p>
    <w:p w14:paraId="56746B4C" w14:textId="77777777" w:rsidR="0072380A" w:rsidRDefault="0072380A" w:rsidP="008B2C8F">
      <w:pPr>
        <w:pStyle w:val="Heading2"/>
        <w:spacing w:line="288" w:lineRule="auto"/>
      </w:pPr>
      <w:r>
        <w:t>Student</w:t>
      </w:r>
    </w:p>
    <w:p w14:paraId="4B4527B0" w14:textId="77777777" w:rsidR="0072380A" w:rsidRPr="00670F4C" w:rsidRDefault="0072380A" w:rsidP="008B2C8F">
      <w:pPr>
        <w:pStyle w:val="ListBullet"/>
        <w:spacing w:line="288" w:lineRule="auto"/>
      </w:pPr>
      <w:r w:rsidRPr="00C842E6">
        <w:t>Provide TasTAFE with a valid USI</w:t>
      </w:r>
      <w:r w:rsidRPr="00670F4C">
        <w:t>.</w:t>
      </w:r>
    </w:p>
    <w:p w14:paraId="3710660D" w14:textId="77777777" w:rsidR="0072380A" w:rsidRPr="00670F4C" w:rsidRDefault="0072380A" w:rsidP="008B2C8F">
      <w:pPr>
        <w:pStyle w:val="ListBullet"/>
        <w:spacing w:line="288" w:lineRule="auto"/>
      </w:pPr>
      <w:r w:rsidRPr="00670F4C">
        <w:t xml:space="preserve">Notify the USI agency and </w:t>
      </w:r>
      <w:r>
        <w:t xml:space="preserve">then </w:t>
      </w:r>
      <w:r w:rsidRPr="00670F4C">
        <w:t xml:space="preserve">TasTAFE if their details change. </w:t>
      </w:r>
    </w:p>
    <w:p w14:paraId="0B27D5C5" w14:textId="77777777" w:rsidR="0072380A" w:rsidRDefault="0072380A" w:rsidP="008B2C8F">
      <w:pPr>
        <w:pStyle w:val="ListBullet"/>
        <w:spacing w:line="288" w:lineRule="auto"/>
      </w:pPr>
      <w:r w:rsidRPr="00670F4C">
        <w:t>For those students who study offshore, provide sufficient</w:t>
      </w:r>
      <w:r>
        <w:t xml:space="preserve"> evidence to verify their identification.</w:t>
      </w:r>
    </w:p>
    <w:p w14:paraId="1240A044" w14:textId="77777777" w:rsidR="0072380A" w:rsidRDefault="0072380A" w:rsidP="008B2C8F">
      <w:pPr>
        <w:pStyle w:val="Heading2"/>
        <w:spacing w:line="288" w:lineRule="auto"/>
      </w:pPr>
      <w:r>
        <w:lastRenderedPageBreak/>
        <w:t>EBS Operator</w:t>
      </w:r>
    </w:p>
    <w:p w14:paraId="5450FEEF" w14:textId="77777777" w:rsidR="0072380A" w:rsidRDefault="0072380A" w:rsidP="008B2C8F">
      <w:pPr>
        <w:pStyle w:val="ListBullet"/>
        <w:spacing w:line="288" w:lineRule="auto"/>
      </w:pPr>
      <w:r>
        <w:t>Verify USI details in EBS.</w:t>
      </w:r>
    </w:p>
    <w:p w14:paraId="4250F370" w14:textId="77777777" w:rsidR="0072380A" w:rsidRDefault="0072380A" w:rsidP="008B2C8F">
      <w:pPr>
        <w:pStyle w:val="ListBullet"/>
        <w:spacing w:line="288" w:lineRule="auto"/>
      </w:pPr>
      <w:r>
        <w:t xml:space="preserve">Record proof of identity in EBS correctly. </w:t>
      </w:r>
    </w:p>
    <w:p w14:paraId="3697D6A5" w14:textId="77777777" w:rsidR="0072380A" w:rsidRDefault="0072380A" w:rsidP="008B2C8F">
      <w:pPr>
        <w:pStyle w:val="ListBullet"/>
        <w:spacing w:line="288" w:lineRule="auto"/>
      </w:pPr>
      <w:r>
        <w:t>Scan and upload relevant documents to a student’s file in EBS.</w:t>
      </w:r>
    </w:p>
    <w:p w14:paraId="7A12524D" w14:textId="77777777" w:rsidR="0072380A" w:rsidRDefault="0072380A" w:rsidP="008B2C8F">
      <w:pPr>
        <w:pStyle w:val="ListBullet"/>
        <w:spacing w:line="288" w:lineRule="auto"/>
      </w:pPr>
      <w:r>
        <w:t>When a student requests a change to their details, ensure</w:t>
      </w:r>
      <w:r w:rsidRPr="00502267">
        <w:t xml:space="preserve"> the </w:t>
      </w:r>
      <w:r>
        <w:t xml:space="preserve">details such as </w:t>
      </w:r>
      <w:r w:rsidRPr="00502267">
        <w:t>date of birth and other details on the document match the student</w:t>
      </w:r>
      <w:r>
        <w:t>’s details in EBS prior to updating.</w:t>
      </w:r>
    </w:p>
    <w:p w14:paraId="2BEC566D" w14:textId="77777777" w:rsidR="0072380A" w:rsidRDefault="0072380A" w:rsidP="008B2C8F">
      <w:pPr>
        <w:pStyle w:val="ListBullet"/>
        <w:spacing w:line="288" w:lineRule="auto"/>
      </w:pPr>
      <w:r>
        <w:t>Re-verify a student’s USI when they have requested a change to their details.</w:t>
      </w:r>
    </w:p>
    <w:p w14:paraId="24BC5037" w14:textId="77777777" w:rsidR="0061344A" w:rsidRPr="005E0012" w:rsidRDefault="0072380A" w:rsidP="008B2C8F">
      <w:pPr>
        <w:pStyle w:val="ListBullet"/>
        <w:spacing w:line="288" w:lineRule="auto"/>
      </w:pPr>
      <w:r>
        <w:t xml:space="preserve">Follow up with a student who provides a </w:t>
      </w:r>
      <w:r w:rsidRPr="00502267">
        <w:t>USI number</w:t>
      </w:r>
      <w:r>
        <w:t xml:space="preserve"> t</w:t>
      </w:r>
      <w:r w:rsidRPr="00502267">
        <w:t xml:space="preserve">hat </w:t>
      </w:r>
      <w:r>
        <w:t>is</w:t>
      </w:r>
      <w:r w:rsidRPr="00502267">
        <w:t xml:space="preserve"> unable to be verified</w:t>
      </w:r>
      <w:r>
        <w:t xml:space="preserve"> and ensure a valid USI is provided</w:t>
      </w:r>
      <w:r w:rsidR="0061344A">
        <w:t>.</w:t>
      </w:r>
      <w:r w:rsidR="0061344A" w:rsidRPr="0061344A">
        <w:t xml:space="preserve"> </w:t>
      </w:r>
    </w:p>
    <w:p w14:paraId="675E25CB" w14:textId="77777777" w:rsidR="00202330" w:rsidRPr="00693C89" w:rsidRDefault="00202330" w:rsidP="008B2C8F">
      <w:pPr>
        <w:pStyle w:val="Heading1"/>
        <w:spacing w:line="288" w:lineRule="auto"/>
      </w:pPr>
      <w:r w:rsidRPr="00693C89">
        <w:t xml:space="preserve">Associated </w:t>
      </w:r>
      <w:r w:rsidR="007244FD" w:rsidRPr="00693C89">
        <w:t>legislation/documents</w:t>
      </w:r>
    </w:p>
    <w:p w14:paraId="21DCD874" w14:textId="4E4878CD" w:rsidR="0072380A" w:rsidRPr="0072380A" w:rsidRDefault="00000000" w:rsidP="008B2C8F">
      <w:pPr>
        <w:pStyle w:val="ListBullet"/>
        <w:spacing w:line="288" w:lineRule="auto"/>
        <w:rPr>
          <w:szCs w:val="24"/>
        </w:rPr>
      </w:pPr>
      <w:hyperlink r:id="rId20" w:history="1">
        <w:r w:rsidR="0072380A" w:rsidRPr="0072380A">
          <w:rPr>
            <w:rStyle w:val="Hyperlink"/>
            <w:rFonts w:cs="Segoe UI"/>
            <w:szCs w:val="24"/>
          </w:rPr>
          <w:t xml:space="preserve">Personal Information Protection Policy </w:t>
        </w:r>
      </w:hyperlink>
    </w:p>
    <w:p w14:paraId="3B299D3A" w14:textId="4FF7ED71" w:rsidR="0072380A" w:rsidRPr="00F13DFE" w:rsidRDefault="00000000" w:rsidP="008B2C8F">
      <w:pPr>
        <w:pStyle w:val="ListBullet"/>
        <w:spacing w:line="288" w:lineRule="auto"/>
        <w:rPr>
          <w:rStyle w:val="Hyperlink"/>
          <w:color w:val="auto"/>
          <w:szCs w:val="24"/>
          <w:u w:val="none"/>
        </w:rPr>
      </w:pPr>
      <w:hyperlink r:id="rId21" w:history="1">
        <w:r w:rsidR="0072380A" w:rsidRPr="0072380A">
          <w:rPr>
            <w:rStyle w:val="Hyperlink"/>
            <w:szCs w:val="24"/>
          </w:rPr>
          <w:t>Student Identity Policy</w:t>
        </w:r>
      </w:hyperlink>
    </w:p>
    <w:p w14:paraId="05BA306B" w14:textId="6A0EDD2A" w:rsidR="00F13DFE" w:rsidRPr="00F13DFE" w:rsidRDefault="00000000" w:rsidP="008B2C8F">
      <w:pPr>
        <w:pStyle w:val="ListBullet"/>
        <w:spacing w:line="288" w:lineRule="auto"/>
        <w:rPr>
          <w:rStyle w:val="Hyperlink"/>
          <w:color w:val="auto"/>
          <w:szCs w:val="24"/>
          <w:u w:val="none"/>
        </w:rPr>
      </w:pPr>
      <w:hyperlink r:id="rId22" w:history="1">
        <w:r w:rsidR="00F13DFE" w:rsidRPr="00F13DFE">
          <w:rPr>
            <w:rStyle w:val="Hyperlink"/>
            <w:szCs w:val="24"/>
          </w:rPr>
          <w:t>Admissions Procedure</w:t>
        </w:r>
      </w:hyperlink>
    </w:p>
    <w:p w14:paraId="70F11D83" w14:textId="1830D64D" w:rsidR="00F13DFE" w:rsidRPr="0072380A" w:rsidRDefault="00000000" w:rsidP="008B2C8F">
      <w:pPr>
        <w:pStyle w:val="ListBullet"/>
        <w:spacing w:line="288" w:lineRule="auto"/>
        <w:rPr>
          <w:szCs w:val="24"/>
        </w:rPr>
      </w:pPr>
      <w:hyperlink r:id="rId23" w:history="1">
        <w:r w:rsidR="00F13DFE" w:rsidRPr="00F13DFE">
          <w:rPr>
            <w:rStyle w:val="Hyperlink"/>
            <w:szCs w:val="24"/>
          </w:rPr>
          <w:t>Admissions Policy</w:t>
        </w:r>
      </w:hyperlink>
    </w:p>
    <w:p w14:paraId="4681982E" w14:textId="275C4788" w:rsidR="0072380A" w:rsidRPr="0072380A" w:rsidRDefault="00000000" w:rsidP="008B2C8F">
      <w:pPr>
        <w:pStyle w:val="ListBullet"/>
        <w:spacing w:line="288" w:lineRule="auto"/>
        <w:rPr>
          <w:szCs w:val="24"/>
        </w:rPr>
      </w:pPr>
      <w:hyperlink r:id="rId24" w:history="1">
        <w:r w:rsidR="0072380A" w:rsidRPr="008E04B9">
          <w:rPr>
            <w:rStyle w:val="Hyperlink"/>
            <w:szCs w:val="24"/>
          </w:rPr>
          <w:t>Application for TasTAFE to Create a</w:t>
        </w:r>
        <w:r w:rsidR="0072380A" w:rsidRPr="008E04B9">
          <w:rPr>
            <w:rStyle w:val="Hyperlink"/>
            <w:szCs w:val="24"/>
          </w:rPr>
          <w:t xml:space="preserve"> </w:t>
        </w:r>
        <w:r w:rsidR="0072380A" w:rsidRPr="008E04B9">
          <w:rPr>
            <w:rStyle w:val="Hyperlink"/>
            <w:szCs w:val="24"/>
          </w:rPr>
          <w:t>US</w:t>
        </w:r>
        <w:r w:rsidR="0072380A" w:rsidRPr="008E04B9">
          <w:rPr>
            <w:rStyle w:val="Hyperlink"/>
            <w:szCs w:val="24"/>
          </w:rPr>
          <w:t>I</w:t>
        </w:r>
        <w:r w:rsidR="0072380A" w:rsidRPr="008E04B9">
          <w:rPr>
            <w:rStyle w:val="Hyperlink"/>
            <w:szCs w:val="24"/>
          </w:rPr>
          <w:t xml:space="preserve"> form</w:t>
        </w:r>
      </w:hyperlink>
    </w:p>
    <w:p w14:paraId="74B7FBF1" w14:textId="27DAB2B3" w:rsidR="0072380A" w:rsidRPr="0072380A" w:rsidRDefault="00000000" w:rsidP="008B2C8F">
      <w:pPr>
        <w:pStyle w:val="ListBullet"/>
        <w:spacing w:line="288" w:lineRule="auto"/>
      </w:pPr>
      <w:hyperlink r:id="rId25">
        <w:r w:rsidR="5BFBAA40" w:rsidRPr="0C81D14C">
          <w:rPr>
            <w:rStyle w:val="Hyperlink"/>
          </w:rPr>
          <w:t>Evidence of Identity: Incarcerated Stude</w:t>
        </w:r>
        <w:r w:rsidR="5BFBAA40" w:rsidRPr="0C81D14C">
          <w:rPr>
            <w:rStyle w:val="Hyperlink"/>
          </w:rPr>
          <w:t>n</w:t>
        </w:r>
        <w:r w:rsidR="5BFBAA40" w:rsidRPr="0C81D14C">
          <w:rPr>
            <w:rStyle w:val="Hyperlink"/>
          </w:rPr>
          <w:t>t</w:t>
        </w:r>
      </w:hyperlink>
    </w:p>
    <w:p w14:paraId="51494795" w14:textId="5787590E" w:rsidR="0072380A" w:rsidRPr="0072380A" w:rsidRDefault="00000000" w:rsidP="008B2C8F">
      <w:pPr>
        <w:pStyle w:val="ListBullet"/>
        <w:spacing w:line="288" w:lineRule="auto"/>
        <w:rPr>
          <w:szCs w:val="24"/>
        </w:rPr>
      </w:pPr>
      <w:hyperlink r:id="rId26" w:history="1">
        <w:r w:rsidR="0072380A" w:rsidRPr="0072380A">
          <w:rPr>
            <w:rStyle w:val="Hyperlink"/>
            <w:szCs w:val="24"/>
          </w:rPr>
          <w:t>Proof of Identity Document Points Standard</w:t>
        </w:r>
      </w:hyperlink>
    </w:p>
    <w:p w14:paraId="034C02DD" w14:textId="7B17190A" w:rsidR="0072380A" w:rsidRPr="0072380A" w:rsidRDefault="00000000" w:rsidP="008B2C8F">
      <w:pPr>
        <w:pStyle w:val="ListBullet"/>
        <w:spacing w:line="288" w:lineRule="auto"/>
        <w:rPr>
          <w:szCs w:val="24"/>
        </w:rPr>
      </w:pPr>
      <w:hyperlink r:id="rId27" w:history="1">
        <w:r w:rsidR="0072380A" w:rsidRPr="0072380A">
          <w:rPr>
            <w:rStyle w:val="Hyperlink"/>
            <w:szCs w:val="24"/>
          </w:rPr>
          <w:t>Verification of Identity form</w:t>
        </w:r>
      </w:hyperlink>
      <w:r w:rsidR="0072380A" w:rsidRPr="0072380A">
        <w:rPr>
          <w:szCs w:val="24"/>
        </w:rPr>
        <w:t xml:space="preserve"> </w:t>
      </w:r>
    </w:p>
    <w:p w14:paraId="161682B3" w14:textId="2EAAC2A4" w:rsidR="0072380A" w:rsidRPr="00241A62" w:rsidRDefault="00241A62" w:rsidP="008B2C8F">
      <w:pPr>
        <w:pStyle w:val="ListBullet"/>
        <w:spacing w:line="288" w:lineRule="auto"/>
        <w:rPr>
          <w:rStyle w:val="Hyperlink"/>
          <w:szCs w:val="24"/>
        </w:rPr>
      </w:pPr>
      <w:r>
        <w:rPr>
          <w:szCs w:val="24"/>
        </w:rPr>
        <w:fldChar w:fldCharType="begin"/>
      </w:r>
      <w:r>
        <w:rPr>
          <w:szCs w:val="24"/>
        </w:rPr>
        <w:instrText>HYPERLINK "https://recordsmanager.education.tas.gov.au/linkgeneratorapi/record/6640888/download_latest_final_file"</w:instrText>
      </w:r>
      <w:r>
        <w:rPr>
          <w:szCs w:val="24"/>
        </w:rPr>
      </w:r>
      <w:r>
        <w:rPr>
          <w:szCs w:val="24"/>
        </w:rPr>
        <w:fldChar w:fldCharType="separate"/>
      </w:r>
      <w:r w:rsidR="0072380A" w:rsidRPr="00241A62">
        <w:rPr>
          <w:rStyle w:val="Hyperlink"/>
          <w:szCs w:val="24"/>
        </w:rPr>
        <w:t>Confirmation of Identity by Third Party form</w:t>
      </w:r>
    </w:p>
    <w:p w14:paraId="78A0B929" w14:textId="481C3CD0" w:rsidR="0072380A" w:rsidRPr="0072380A" w:rsidRDefault="00241A62" w:rsidP="008B2C8F">
      <w:pPr>
        <w:pStyle w:val="ListBullet"/>
        <w:spacing w:line="288" w:lineRule="auto"/>
        <w:rPr>
          <w:szCs w:val="24"/>
        </w:rPr>
      </w:pPr>
      <w:r>
        <w:rPr>
          <w:szCs w:val="24"/>
        </w:rPr>
        <w:fldChar w:fldCharType="end"/>
      </w:r>
      <w:hyperlink r:id="rId28" w:history="1">
        <w:r w:rsidR="0072380A" w:rsidRPr="0072380A">
          <w:rPr>
            <w:rStyle w:val="Hyperlink"/>
            <w:szCs w:val="24"/>
          </w:rPr>
          <w:t>Verification of Identity Form – Course Group form</w:t>
        </w:r>
      </w:hyperlink>
    </w:p>
    <w:p w14:paraId="48EC4A36" w14:textId="404E876A" w:rsidR="00202330" w:rsidRDefault="00000000" w:rsidP="008B2C8F">
      <w:pPr>
        <w:pStyle w:val="ListBullet"/>
        <w:spacing w:line="288" w:lineRule="auto"/>
      </w:pPr>
      <w:hyperlink r:id="rId29">
        <w:r w:rsidR="00EE5DDA">
          <w:rPr>
            <w:rStyle w:val="Hyperlink"/>
          </w:rPr>
          <w:t>Change to Personal Information</w:t>
        </w:r>
        <w:r w:rsidR="00EE5DDA">
          <w:rPr>
            <w:rStyle w:val="Hyperlink"/>
          </w:rPr>
          <w:t xml:space="preserve"> form</w:t>
        </w:r>
      </w:hyperlink>
    </w:p>
    <w:p w14:paraId="2BE7DE3F" w14:textId="77777777" w:rsidR="00202330" w:rsidRPr="00693C89" w:rsidRDefault="00202330" w:rsidP="008B2C8F">
      <w:pPr>
        <w:pStyle w:val="Heading1"/>
        <w:spacing w:line="288" w:lineRule="auto"/>
      </w:pPr>
      <w:r w:rsidRPr="00693C89">
        <w:t xml:space="preserve">Measure </w:t>
      </w:r>
      <w:r w:rsidR="007244FD" w:rsidRPr="00693C89">
        <w:t>of procedure effectiveness</w:t>
      </w:r>
    </w:p>
    <w:p w14:paraId="7945EE8D" w14:textId="77777777" w:rsidR="00202330" w:rsidRPr="000C41F1" w:rsidRDefault="0072380A" w:rsidP="008B2C8F">
      <w:pPr>
        <w:spacing w:line="288" w:lineRule="auto"/>
      </w:pPr>
      <w:r>
        <w:t>Student Identification is obtained and recorded in acc</w:t>
      </w:r>
      <w:r w:rsidRPr="000C6CCB">
        <w:t xml:space="preserve">ordance with </w:t>
      </w:r>
      <w:r>
        <w:t>this</w:t>
      </w:r>
      <w:r w:rsidRPr="000C6CCB">
        <w:t xml:space="preserve"> procedure</w:t>
      </w:r>
      <w:r>
        <w:t xml:space="preserve"> and related policy</w:t>
      </w:r>
      <w:r w:rsidRPr="000C6CCB">
        <w:t>.</w:t>
      </w:r>
      <w:r>
        <w:t xml:space="preserve"> </w:t>
      </w:r>
      <w:r w:rsidRPr="000C6CCB">
        <w:t>No adverse audit findings</w:t>
      </w:r>
      <w:r w:rsidR="00202330">
        <w:t>.</w:t>
      </w:r>
    </w:p>
    <w:p w14:paraId="0ADD84FF" w14:textId="77777777" w:rsidR="00202330" w:rsidRPr="00EA3235" w:rsidRDefault="00202330" w:rsidP="008B2C8F">
      <w:pPr>
        <w:pStyle w:val="Heading1"/>
        <w:spacing w:line="288" w:lineRule="auto"/>
      </w:pPr>
      <w:r w:rsidRPr="00EA3235">
        <w:t>Definitions/</w:t>
      </w:r>
      <w:r w:rsidR="007244FD" w:rsidRPr="00EA3235">
        <w:t>acronyms</w:t>
      </w:r>
    </w:p>
    <w:p w14:paraId="6F43E228" w14:textId="77777777" w:rsidR="00202330" w:rsidRDefault="0072380A" w:rsidP="008B2C8F">
      <w:pPr>
        <w:spacing w:line="288" w:lineRule="auto"/>
      </w:pPr>
      <w:r w:rsidRPr="0072380A">
        <w:rPr>
          <w:b/>
          <w:bCs/>
        </w:rPr>
        <w:t>EBS</w:t>
      </w:r>
      <w:r>
        <w:t>:</w:t>
      </w:r>
      <w:r w:rsidRPr="00502267">
        <w:t xml:space="preserve"> Student Management System</w:t>
      </w:r>
      <w:r w:rsidR="00202330" w:rsidRPr="00EA3235">
        <w:t>.</w:t>
      </w:r>
    </w:p>
    <w:p w14:paraId="1A48093A" w14:textId="77777777" w:rsidR="0072380A" w:rsidRDefault="0072380A" w:rsidP="008B2C8F">
      <w:pPr>
        <w:spacing w:line="288" w:lineRule="auto"/>
      </w:pPr>
      <w:r w:rsidRPr="0072380A">
        <w:rPr>
          <w:b/>
          <w:bCs/>
        </w:rPr>
        <w:t>USI</w:t>
      </w:r>
      <w:r>
        <w:t>: Unique Student Identifier</w:t>
      </w:r>
      <w:r w:rsidRPr="00EA3235">
        <w:t>.</w:t>
      </w:r>
    </w:p>
    <w:p w14:paraId="5896B0BD" w14:textId="77777777" w:rsidR="0072380A" w:rsidRDefault="0072380A" w:rsidP="008B2C8F">
      <w:pPr>
        <w:spacing w:line="288" w:lineRule="auto"/>
        <w:rPr>
          <w:rFonts w:cs="Calibri"/>
        </w:rPr>
      </w:pPr>
      <w:r w:rsidRPr="0072380A">
        <w:rPr>
          <w:b/>
          <w:bCs/>
        </w:rPr>
        <w:t>Certification</w:t>
      </w:r>
      <w:r>
        <w:t xml:space="preserve">: </w:t>
      </w:r>
      <w:r>
        <w:rPr>
          <w:rFonts w:cs="Calibri"/>
        </w:rPr>
        <w:t xml:space="preserve">Statement of Results, </w:t>
      </w:r>
      <w:proofErr w:type="spellStart"/>
      <w:r>
        <w:rPr>
          <w:rFonts w:cs="Calibri"/>
        </w:rPr>
        <w:t>Testamurs</w:t>
      </w:r>
      <w:proofErr w:type="spellEnd"/>
      <w:r>
        <w:rPr>
          <w:rFonts w:cs="Calibri"/>
        </w:rPr>
        <w:t xml:space="preserve"> and/or Statement of Attainment.</w:t>
      </w:r>
    </w:p>
    <w:p w14:paraId="5095FECD" w14:textId="77777777" w:rsidR="00202330" w:rsidRDefault="00202330" w:rsidP="008B2C8F">
      <w:pPr>
        <w:pBdr>
          <w:bottom w:val="single" w:sz="4" w:space="1" w:color="808285" w:themeColor="background2"/>
        </w:pBdr>
        <w:spacing w:line="288" w:lineRule="auto"/>
      </w:pPr>
    </w:p>
    <w:p w14:paraId="255CD16C" w14:textId="77777777" w:rsidR="00202330" w:rsidRDefault="00202330" w:rsidP="008B2C8F">
      <w:pPr>
        <w:pStyle w:val="Heading1"/>
        <w:spacing w:line="288" w:lineRule="auto"/>
      </w:pPr>
      <w:r w:rsidRPr="00EA3235">
        <w:lastRenderedPageBreak/>
        <w:t xml:space="preserve">Policy </w:t>
      </w:r>
      <w:r w:rsidR="007244FD">
        <w:t>c</w:t>
      </w:r>
      <w:r w:rsidRPr="00EA3235">
        <w:t>ontrol</w:t>
      </w:r>
      <w:r>
        <w:t xml:space="preserve"> </w:t>
      </w:r>
    </w:p>
    <w:p w14:paraId="74DAD2A1" w14:textId="77777777" w:rsidR="00202330" w:rsidRPr="0026513D" w:rsidRDefault="00202330" w:rsidP="008B2C8F">
      <w:pPr>
        <w:pStyle w:val="Heading2"/>
        <w:spacing w:line="288" w:lineRule="auto"/>
      </w:pPr>
      <w:r>
        <w:t xml:space="preserve">Contact </w:t>
      </w:r>
      <w:proofErr w:type="gramStart"/>
      <w:r>
        <w:t>points</w:t>
      </w:r>
      <w:proofErr w:type="gramEnd"/>
    </w:p>
    <w:tbl>
      <w:tblPr>
        <w:tblStyle w:val="TableGrid"/>
        <w:tblW w:w="0" w:type="auto"/>
        <w:tblBorders>
          <w:top w:val="single" w:sz="4" w:space="0" w:color="808285" w:themeColor="background2"/>
          <w:left w:val="single" w:sz="4" w:space="0" w:color="808285" w:themeColor="background2"/>
          <w:bottom w:val="single" w:sz="4" w:space="0" w:color="808285" w:themeColor="background2"/>
          <w:right w:val="single" w:sz="4" w:space="0" w:color="808285" w:themeColor="background2"/>
          <w:insideH w:val="single" w:sz="4" w:space="0" w:color="808285" w:themeColor="background2"/>
          <w:insideV w:val="single" w:sz="4" w:space="0" w:color="808285" w:themeColor="background2"/>
        </w:tblBorders>
        <w:tblLook w:val="06A0" w:firstRow="1" w:lastRow="0" w:firstColumn="1" w:lastColumn="0" w:noHBand="1" w:noVBand="1"/>
        <w:tblCaption w:val="Policy Control/Review/Contact points"/>
        <w:tblDescription w:val="Positions and contact details for policy control and review."/>
      </w:tblPr>
      <w:tblGrid>
        <w:gridCol w:w="2447"/>
        <w:gridCol w:w="2578"/>
        <w:gridCol w:w="2210"/>
        <w:gridCol w:w="2393"/>
      </w:tblGrid>
      <w:tr w:rsidR="00202330" w:rsidRPr="00990B95" w14:paraId="2B0C6A0D" w14:textId="77777777" w:rsidTr="00D070E9">
        <w:trPr>
          <w:trHeight w:val="454"/>
          <w:tblHeader/>
        </w:trPr>
        <w:tc>
          <w:tcPr>
            <w:tcW w:w="2447" w:type="dxa"/>
            <w:shd w:val="clear" w:color="auto" w:fill="F2F2F2" w:themeFill="background1" w:themeFillShade="F2"/>
            <w:vAlign w:val="center"/>
          </w:tcPr>
          <w:p w14:paraId="09CF65C0" w14:textId="77777777" w:rsidR="00202330" w:rsidRPr="00990B95" w:rsidRDefault="00202330" w:rsidP="008B2C8F">
            <w:pPr>
              <w:spacing w:line="288" w:lineRule="auto"/>
              <w:rPr>
                <w:b/>
              </w:rPr>
            </w:pPr>
            <w:r w:rsidRPr="00990B95">
              <w:rPr>
                <w:b/>
              </w:rPr>
              <w:t>Responsibility</w:t>
            </w:r>
          </w:p>
        </w:tc>
        <w:tc>
          <w:tcPr>
            <w:tcW w:w="2578" w:type="dxa"/>
            <w:shd w:val="clear" w:color="auto" w:fill="F2F2F2" w:themeFill="background1" w:themeFillShade="F2"/>
            <w:vAlign w:val="center"/>
            <w:hideMark/>
          </w:tcPr>
          <w:p w14:paraId="747F2295" w14:textId="77777777" w:rsidR="00202330" w:rsidRPr="00990B95" w:rsidRDefault="007244FD" w:rsidP="008B2C8F">
            <w:pPr>
              <w:spacing w:line="288" w:lineRule="auto"/>
              <w:rPr>
                <w:b/>
              </w:rPr>
            </w:pPr>
            <w:bookmarkStart w:id="3" w:name="Row_Title_Position_Title"/>
            <w:bookmarkEnd w:id="3"/>
            <w:r w:rsidRPr="00990B95">
              <w:rPr>
                <w:b/>
              </w:rPr>
              <w:t>Position title</w:t>
            </w:r>
          </w:p>
        </w:tc>
        <w:tc>
          <w:tcPr>
            <w:tcW w:w="2210" w:type="dxa"/>
            <w:shd w:val="clear" w:color="auto" w:fill="F2F2F2" w:themeFill="background1" w:themeFillShade="F2"/>
            <w:vAlign w:val="center"/>
            <w:hideMark/>
          </w:tcPr>
          <w:p w14:paraId="4C5E91EF" w14:textId="77777777" w:rsidR="00202330" w:rsidRPr="00990B95" w:rsidRDefault="007244FD" w:rsidP="008B2C8F">
            <w:pPr>
              <w:spacing w:line="288" w:lineRule="auto"/>
              <w:rPr>
                <w:b/>
              </w:rPr>
            </w:pPr>
            <w:bookmarkStart w:id="4" w:name="Row_Title_Contact_Person"/>
            <w:bookmarkEnd w:id="4"/>
            <w:r w:rsidRPr="00990B95">
              <w:rPr>
                <w:b/>
              </w:rPr>
              <w:t>Contact person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  <w:hideMark/>
          </w:tcPr>
          <w:p w14:paraId="63115590" w14:textId="77777777" w:rsidR="00202330" w:rsidRPr="00990B95" w:rsidRDefault="00202330" w:rsidP="008B2C8F">
            <w:pPr>
              <w:spacing w:line="288" w:lineRule="auto"/>
              <w:rPr>
                <w:b/>
              </w:rPr>
            </w:pPr>
            <w:bookmarkStart w:id="5" w:name="Row_Title_Contact_number"/>
            <w:bookmarkEnd w:id="5"/>
            <w:r w:rsidRPr="00990B95">
              <w:rPr>
                <w:b/>
              </w:rPr>
              <w:t>Contact number</w:t>
            </w:r>
          </w:p>
        </w:tc>
      </w:tr>
      <w:tr w:rsidR="0072380A" w:rsidRPr="00EA3235" w14:paraId="7CCBB3AB" w14:textId="77777777" w:rsidTr="00D070E9">
        <w:trPr>
          <w:trHeight w:val="454"/>
        </w:trPr>
        <w:tc>
          <w:tcPr>
            <w:tcW w:w="2447" w:type="dxa"/>
            <w:vAlign w:val="bottom"/>
            <w:hideMark/>
          </w:tcPr>
          <w:p w14:paraId="164D4E6A" w14:textId="77777777" w:rsidR="0072380A" w:rsidRPr="00202330" w:rsidRDefault="0072380A" w:rsidP="008B2C8F">
            <w:pPr>
              <w:spacing w:line="288" w:lineRule="auto"/>
              <w:rPr>
                <w:b/>
                <w:bCs/>
              </w:rPr>
            </w:pPr>
            <w:r w:rsidRPr="00202330">
              <w:rPr>
                <w:b/>
                <w:bCs/>
              </w:rPr>
              <w:t xml:space="preserve">Executive </w:t>
            </w:r>
            <w:r>
              <w:rPr>
                <w:b/>
                <w:bCs/>
              </w:rPr>
              <w:t>o</w:t>
            </w:r>
            <w:r w:rsidRPr="00202330">
              <w:rPr>
                <w:b/>
                <w:bCs/>
              </w:rPr>
              <w:t>wner</w:t>
            </w:r>
          </w:p>
        </w:tc>
        <w:tc>
          <w:tcPr>
            <w:tcW w:w="2578" w:type="dxa"/>
            <w:vAlign w:val="center"/>
          </w:tcPr>
          <w:p w14:paraId="2EC5FC3F" w14:textId="77777777" w:rsidR="0072380A" w:rsidRPr="00EA3235" w:rsidRDefault="0072380A" w:rsidP="008B2C8F">
            <w:pPr>
              <w:spacing w:line="288" w:lineRule="auto"/>
            </w:pPr>
            <w:r w:rsidRPr="00654A14">
              <w:rPr>
                <w:rFonts w:eastAsiaTheme="minorEastAsia" w:cs="Arial"/>
                <w:szCs w:val="24"/>
              </w:rPr>
              <w:t>Director Quality &amp; Academic Services</w:t>
            </w:r>
          </w:p>
        </w:tc>
        <w:tc>
          <w:tcPr>
            <w:tcW w:w="2210" w:type="dxa"/>
            <w:vAlign w:val="center"/>
          </w:tcPr>
          <w:p w14:paraId="7C6AB827" w14:textId="77777777" w:rsidR="0072380A" w:rsidRPr="00EA3235" w:rsidRDefault="0072380A" w:rsidP="008B2C8F">
            <w:pPr>
              <w:spacing w:line="288" w:lineRule="auto"/>
            </w:pPr>
            <w:r w:rsidRPr="00654A14">
              <w:rPr>
                <w:rFonts w:cs="Arial"/>
                <w:szCs w:val="24"/>
              </w:rPr>
              <w:t>Lyndene Bowen</w:t>
            </w:r>
          </w:p>
        </w:tc>
        <w:tc>
          <w:tcPr>
            <w:tcW w:w="2393" w:type="dxa"/>
            <w:vAlign w:val="center"/>
          </w:tcPr>
          <w:p w14:paraId="2527A402" w14:textId="77777777" w:rsidR="0072380A" w:rsidRPr="00B90BF8" w:rsidRDefault="0072380A" w:rsidP="008B2C8F">
            <w:pPr>
              <w:spacing w:line="288" w:lineRule="auto"/>
              <w:rPr>
                <w:rFonts w:cs="Arial"/>
                <w:szCs w:val="24"/>
              </w:rPr>
            </w:pPr>
            <w:r w:rsidRPr="00B90BF8">
              <w:rPr>
                <w:rFonts w:cs="Arial"/>
                <w:szCs w:val="24"/>
              </w:rPr>
              <w:t>6777 2520</w:t>
            </w:r>
          </w:p>
        </w:tc>
      </w:tr>
      <w:tr w:rsidR="0072380A" w:rsidRPr="00EA3235" w14:paraId="2460BE42" w14:textId="77777777" w:rsidTr="00D070E9">
        <w:trPr>
          <w:trHeight w:val="454"/>
        </w:trPr>
        <w:tc>
          <w:tcPr>
            <w:tcW w:w="2447" w:type="dxa"/>
            <w:vAlign w:val="bottom"/>
            <w:hideMark/>
          </w:tcPr>
          <w:p w14:paraId="2DB8AA3F" w14:textId="77777777" w:rsidR="0072380A" w:rsidRPr="00202330" w:rsidRDefault="0072380A" w:rsidP="008B2C8F">
            <w:pPr>
              <w:spacing w:line="288" w:lineRule="auto"/>
              <w:rPr>
                <w:b/>
                <w:bCs/>
              </w:rPr>
            </w:pPr>
            <w:r w:rsidRPr="00202330">
              <w:rPr>
                <w:b/>
                <w:bCs/>
              </w:rPr>
              <w:t xml:space="preserve">Policy </w:t>
            </w:r>
            <w:r>
              <w:rPr>
                <w:b/>
                <w:bCs/>
              </w:rPr>
              <w:t>o</w:t>
            </w:r>
            <w:r w:rsidRPr="00202330">
              <w:rPr>
                <w:b/>
                <w:bCs/>
              </w:rPr>
              <w:t>wner</w:t>
            </w:r>
          </w:p>
        </w:tc>
        <w:tc>
          <w:tcPr>
            <w:tcW w:w="2578" w:type="dxa"/>
            <w:vAlign w:val="center"/>
          </w:tcPr>
          <w:p w14:paraId="206807EF" w14:textId="77777777" w:rsidR="0072380A" w:rsidRPr="00EA3235" w:rsidRDefault="0072380A" w:rsidP="008B2C8F">
            <w:pPr>
              <w:spacing w:line="288" w:lineRule="auto"/>
            </w:pPr>
            <w:r w:rsidRPr="00654A14">
              <w:rPr>
                <w:rFonts w:cs="Arial"/>
                <w:szCs w:val="24"/>
              </w:rPr>
              <w:t xml:space="preserve">Manager Client Services </w:t>
            </w:r>
          </w:p>
        </w:tc>
        <w:tc>
          <w:tcPr>
            <w:tcW w:w="2210" w:type="dxa"/>
            <w:vAlign w:val="center"/>
          </w:tcPr>
          <w:p w14:paraId="52051585" w14:textId="77777777" w:rsidR="0072380A" w:rsidRPr="00EA3235" w:rsidRDefault="0072380A" w:rsidP="008B2C8F">
            <w:pPr>
              <w:spacing w:line="288" w:lineRule="auto"/>
            </w:pPr>
            <w:r w:rsidRPr="00654A14">
              <w:rPr>
                <w:rFonts w:cs="Arial"/>
                <w:szCs w:val="24"/>
              </w:rPr>
              <w:t>Jamie Dodd</w:t>
            </w:r>
          </w:p>
        </w:tc>
        <w:tc>
          <w:tcPr>
            <w:tcW w:w="2393" w:type="dxa"/>
            <w:vAlign w:val="center"/>
          </w:tcPr>
          <w:p w14:paraId="281763EA" w14:textId="77777777" w:rsidR="0072380A" w:rsidRPr="00EA3235" w:rsidRDefault="0072380A" w:rsidP="008B2C8F">
            <w:pPr>
              <w:spacing w:line="288" w:lineRule="auto"/>
            </w:pPr>
            <w:r w:rsidRPr="00654A14">
              <w:rPr>
                <w:rFonts w:cs="Arial"/>
                <w:szCs w:val="24"/>
              </w:rPr>
              <w:t>0448 337 440</w:t>
            </w:r>
          </w:p>
        </w:tc>
      </w:tr>
      <w:tr w:rsidR="00EF5976" w:rsidRPr="00EA3235" w14:paraId="75A84256" w14:textId="77777777" w:rsidTr="00637F4D">
        <w:trPr>
          <w:trHeight w:val="454"/>
        </w:trPr>
        <w:tc>
          <w:tcPr>
            <w:tcW w:w="2447" w:type="dxa"/>
            <w:vAlign w:val="center"/>
            <w:hideMark/>
          </w:tcPr>
          <w:p w14:paraId="2E6FB0EF" w14:textId="3250D36F" w:rsidR="00EF5976" w:rsidRPr="00202330" w:rsidRDefault="00EF5976" w:rsidP="008B2C8F">
            <w:pPr>
              <w:spacing w:line="288" w:lineRule="auto"/>
              <w:rPr>
                <w:b/>
                <w:bCs/>
              </w:rPr>
            </w:pPr>
            <w:r w:rsidRPr="00654A14">
              <w:rPr>
                <w:rFonts w:cs="Arial"/>
                <w:b/>
                <w:bCs/>
                <w:szCs w:val="24"/>
              </w:rPr>
              <w:t>Contact person</w:t>
            </w:r>
          </w:p>
        </w:tc>
        <w:tc>
          <w:tcPr>
            <w:tcW w:w="2578" w:type="dxa"/>
            <w:vAlign w:val="center"/>
          </w:tcPr>
          <w:p w14:paraId="0DE39B31" w14:textId="61CC1E5E" w:rsidR="00EF5976" w:rsidRPr="00EA3235" w:rsidRDefault="00EF5976" w:rsidP="008B2C8F">
            <w:pPr>
              <w:spacing w:line="288" w:lineRule="auto"/>
            </w:pPr>
            <w:r>
              <w:rPr>
                <w:rFonts w:cs="Arial"/>
                <w:szCs w:val="24"/>
              </w:rPr>
              <w:t>Client Services Consultant,</w:t>
            </w:r>
            <w:r w:rsidRPr="00654A14">
              <w:rPr>
                <w:rFonts w:cs="Arial"/>
                <w:szCs w:val="24"/>
              </w:rPr>
              <w:t xml:space="preserve"> Client Services</w:t>
            </w:r>
          </w:p>
        </w:tc>
        <w:tc>
          <w:tcPr>
            <w:tcW w:w="2210" w:type="dxa"/>
            <w:vAlign w:val="center"/>
          </w:tcPr>
          <w:p w14:paraId="6FC55C86" w14:textId="6EB5DC34" w:rsidR="00EF5976" w:rsidRPr="00EA3235" w:rsidRDefault="00EF5976" w:rsidP="008B2C8F">
            <w:pPr>
              <w:spacing w:line="288" w:lineRule="auto"/>
            </w:pPr>
            <w:r>
              <w:rPr>
                <w:rFonts w:cs="Arial"/>
                <w:szCs w:val="24"/>
              </w:rPr>
              <w:t>Wendy Bartlett</w:t>
            </w:r>
          </w:p>
        </w:tc>
        <w:tc>
          <w:tcPr>
            <w:tcW w:w="2393" w:type="dxa"/>
            <w:vAlign w:val="center"/>
          </w:tcPr>
          <w:p w14:paraId="017B6397" w14:textId="51CDB1D9" w:rsidR="00EF5976" w:rsidRPr="00EA3235" w:rsidRDefault="00EF5976" w:rsidP="008B2C8F">
            <w:pPr>
              <w:spacing w:line="288" w:lineRule="auto"/>
            </w:pPr>
            <w:r>
              <w:rPr>
                <w:rFonts w:cs="Arial"/>
                <w:szCs w:val="24"/>
              </w:rPr>
              <w:t>6232 7834</w:t>
            </w:r>
          </w:p>
        </w:tc>
      </w:tr>
    </w:tbl>
    <w:p w14:paraId="5305DD12" w14:textId="77777777" w:rsidR="005D3D74" w:rsidRDefault="005D3D74" w:rsidP="008B2C8F">
      <w:pPr>
        <w:pStyle w:val="Heading2"/>
        <w:spacing w:line="288" w:lineRule="auto"/>
        <w:rPr>
          <w:sz w:val="24"/>
          <w:szCs w:val="24"/>
        </w:rPr>
      </w:pPr>
      <w:r w:rsidRPr="005D3D74">
        <w:t>Consultation</w:t>
      </w:r>
      <w:r>
        <w:rPr>
          <w:sz w:val="24"/>
          <w:szCs w:val="24"/>
        </w:rPr>
        <w:t xml:space="preserve"> </w:t>
      </w:r>
    </w:p>
    <w:p w14:paraId="22FEDC46" w14:textId="77777777" w:rsidR="00504F98" w:rsidRDefault="00232B05" w:rsidP="008B2C8F">
      <w:pPr>
        <w:spacing w:line="288" w:lineRule="auto"/>
      </w:pPr>
      <w:r w:rsidRPr="00232B05">
        <w:t>The following teams/positions should be consulted during the development/review of this Procedure</w:t>
      </w:r>
      <w:r w:rsidR="00D070E9" w:rsidRPr="00E2507C">
        <w:t>:</w:t>
      </w:r>
    </w:p>
    <w:p w14:paraId="26553004" w14:textId="59C043D8" w:rsidR="00504F98" w:rsidRDefault="00024D64" w:rsidP="008B2C8F">
      <w:pPr>
        <w:pStyle w:val="ListBullet"/>
        <w:spacing w:line="288" w:lineRule="auto"/>
      </w:pPr>
      <w:r w:rsidRPr="00024D64">
        <w:t>Digital Services</w:t>
      </w:r>
      <w:r w:rsidR="005406CB">
        <w:t xml:space="preserve"> </w:t>
      </w:r>
      <w:r w:rsidR="000066C6">
        <w:t>T</w:t>
      </w:r>
      <w:r w:rsidR="005406CB">
        <w:t>eam</w:t>
      </w:r>
    </w:p>
    <w:p w14:paraId="2D1FC0FA" w14:textId="77777777" w:rsidR="00D070E9" w:rsidRDefault="005406CB" w:rsidP="008B2C8F">
      <w:pPr>
        <w:pStyle w:val="ListBullet"/>
        <w:spacing w:line="288" w:lineRule="auto"/>
      </w:pPr>
      <w:r>
        <w:t>Delivery Admin Team Leader</w:t>
      </w:r>
    </w:p>
    <w:p w14:paraId="16A6E1C7" w14:textId="0E635D86" w:rsidR="00B90BF8" w:rsidRPr="00E2507C" w:rsidRDefault="005B2D83" w:rsidP="008B2C8F">
      <w:pPr>
        <w:pStyle w:val="ListBullet"/>
        <w:spacing w:line="288" w:lineRule="auto"/>
      </w:pPr>
      <w:r>
        <w:t>Information Service Centre Team Leader</w:t>
      </w:r>
    </w:p>
    <w:p w14:paraId="5F2DFA2E" w14:textId="77777777" w:rsidR="00CE777D" w:rsidRDefault="00CE777D" w:rsidP="00CE777D">
      <w:pPr>
        <w:pStyle w:val="Heading2"/>
      </w:pPr>
      <w:r>
        <w:t>Endorsement required prior to Risk and Compliance Committee:</w:t>
      </w:r>
    </w:p>
    <w:p w14:paraId="4BC9A4F2" w14:textId="10304954" w:rsidR="00CE777D" w:rsidRPr="00CE777D" w:rsidRDefault="00000000" w:rsidP="00CE777D">
      <w:sdt>
        <w:sdtPr>
          <w:alias w:val="Internal Committee"/>
          <w:tag w:val="Internal Committee"/>
          <w:id w:val="1721178429"/>
          <w:placeholder>
            <w:docPart w:val="55C6E07CA4054EB9AE3387A9F54418BB"/>
          </w:placeholder>
          <w:dropDownList>
            <w:listItem w:displayText="Education and Training Committee" w:value="Education and Training Committee"/>
            <w:listItem w:displayText="Executive" w:value="Executive"/>
            <w:listItem w:displayText="Health, Safety and Wellbeing Committee" w:value="Health, Safety and Wellbeing Committee"/>
            <w:listItem w:displayText="Procurement Review Committee" w:value="Procurement Review Committee"/>
            <w:listItem w:displayText="Not Applicable" w:value="Not Applicable"/>
          </w:dropDownList>
        </w:sdtPr>
        <w:sdtContent>
          <w:r w:rsidR="00CE777D">
            <w:t>Not Applicable</w:t>
          </w:r>
        </w:sdtContent>
      </w:sdt>
    </w:p>
    <w:p w14:paraId="37FFDB92" w14:textId="77777777" w:rsidR="00CE777D" w:rsidRPr="0097644C" w:rsidRDefault="00CE777D" w:rsidP="00CE777D">
      <w:pPr>
        <w:keepNext/>
        <w:keepLines/>
        <w:spacing w:before="360" w:after="120" w:line="288" w:lineRule="auto"/>
        <w:outlineLvl w:val="1"/>
        <w:rPr>
          <w:rFonts w:eastAsiaTheme="majorEastAsia" w:cstheme="majorBidi"/>
          <w:b/>
          <w:spacing w:val="6"/>
          <w:sz w:val="32"/>
          <w:szCs w:val="26"/>
        </w:rPr>
      </w:pPr>
      <w:r w:rsidRPr="0097644C">
        <w:rPr>
          <w:rFonts w:eastAsiaTheme="majorEastAsia" w:cstheme="majorBidi"/>
          <w:b/>
          <w:spacing w:val="6"/>
          <w:sz w:val="32"/>
          <w:szCs w:val="26"/>
        </w:rPr>
        <w:t>Endorsements</w:t>
      </w:r>
    </w:p>
    <w:tbl>
      <w:tblPr>
        <w:tblStyle w:val="TableGrid"/>
        <w:tblW w:w="0" w:type="auto"/>
        <w:tblBorders>
          <w:top w:val="single" w:sz="4" w:space="0" w:color="808285" w:themeColor="background2"/>
          <w:left w:val="single" w:sz="4" w:space="0" w:color="808285" w:themeColor="background2"/>
          <w:bottom w:val="single" w:sz="4" w:space="0" w:color="808285" w:themeColor="background2"/>
          <w:right w:val="single" w:sz="4" w:space="0" w:color="808285" w:themeColor="background2"/>
          <w:insideH w:val="single" w:sz="4" w:space="0" w:color="808285" w:themeColor="background2"/>
          <w:insideV w:val="single" w:sz="4" w:space="0" w:color="808285" w:themeColor="background2"/>
        </w:tblBorders>
        <w:tblLook w:val="0720" w:firstRow="1" w:lastRow="0" w:firstColumn="0" w:lastColumn="1" w:noHBand="1" w:noVBand="1"/>
        <w:tblCaption w:val="Version History"/>
        <w:tblDescription w:val="Details endorsement dates of internal committees"/>
      </w:tblPr>
      <w:tblGrid>
        <w:gridCol w:w="4957"/>
        <w:gridCol w:w="3685"/>
      </w:tblGrid>
      <w:tr w:rsidR="00CE777D" w:rsidRPr="0097644C" w14:paraId="441C6941" w14:textId="77777777" w:rsidTr="00486816">
        <w:trPr>
          <w:tblHeader/>
        </w:trPr>
        <w:tc>
          <w:tcPr>
            <w:tcW w:w="4957" w:type="dxa"/>
            <w:shd w:val="clear" w:color="auto" w:fill="F2F2F2" w:themeFill="background1" w:themeFillShade="F2"/>
          </w:tcPr>
          <w:p w14:paraId="6D975258" w14:textId="77777777" w:rsidR="00CE777D" w:rsidRPr="0097644C" w:rsidRDefault="00CE777D" w:rsidP="00486816">
            <w:pPr>
              <w:spacing w:before="60" w:after="120" w:line="288" w:lineRule="auto"/>
              <w:rPr>
                <w:b/>
                <w:bCs/>
              </w:rPr>
            </w:pPr>
            <w:r w:rsidRPr="0097644C">
              <w:rPr>
                <w:b/>
                <w:bCs/>
              </w:rPr>
              <w:t>Committee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613EDFCB" w14:textId="77777777" w:rsidR="00CE777D" w:rsidRPr="0097644C" w:rsidRDefault="00CE777D" w:rsidP="00486816">
            <w:pPr>
              <w:spacing w:before="60" w:after="120" w:line="288" w:lineRule="auto"/>
              <w:rPr>
                <w:b/>
                <w:bCs/>
              </w:rPr>
            </w:pPr>
            <w:r w:rsidRPr="0097644C">
              <w:rPr>
                <w:b/>
                <w:bCs/>
              </w:rPr>
              <w:t>Date</w:t>
            </w:r>
          </w:p>
        </w:tc>
      </w:tr>
      <w:tr w:rsidR="00CE777D" w:rsidRPr="0097644C" w14:paraId="3D0A6EF0" w14:textId="77777777" w:rsidTr="00486816">
        <w:trPr>
          <w:trHeight w:val="361"/>
        </w:trPr>
        <w:tc>
          <w:tcPr>
            <w:tcW w:w="4957" w:type="dxa"/>
          </w:tcPr>
          <w:p w14:paraId="10FEBBC8" w14:textId="76AFBB27" w:rsidR="00CE777D" w:rsidRPr="0097644C" w:rsidRDefault="00000000" w:rsidP="00486816">
            <w:pPr>
              <w:spacing w:before="60" w:after="120" w:line="288" w:lineRule="auto"/>
            </w:pPr>
            <w:sdt>
              <w:sdtPr>
                <w:alias w:val="Internal Committee"/>
                <w:tag w:val="Internal Committee"/>
                <w:id w:val="358936165"/>
                <w:placeholder>
                  <w:docPart w:val="EE8CBEA522B04DD5AE0DEB53D97C54BB"/>
                </w:placeholder>
                <w:dropDownList>
                  <w:listItem w:displayText="Academic Committee" w:value="Academic Committee"/>
                  <w:listItem w:displayText="Education and Training Committee" w:value="Education and Training Committee"/>
                  <w:listItem w:displayText="Executive" w:value="Executive"/>
                  <w:listItem w:displayText="Health, Safety and Wellbeing Committee" w:value="Health, Safety and Wellbeing Committee"/>
                  <w:listItem w:displayText="Procurement Review Committee" w:value="Procurement Review Committee"/>
                  <w:listItem w:displayText="Risk and Compliance Committee" w:value="Risk and Compliance Committee"/>
                  <w:listItem w:displayText="Not Applicable" w:value="Not Applicable"/>
                </w:dropDownList>
              </w:sdtPr>
              <w:sdtContent>
                <w:r w:rsidR="005C309C">
                  <w:t>Risk and Compliance Committee</w:t>
                </w:r>
              </w:sdtContent>
            </w:sdt>
          </w:p>
        </w:tc>
        <w:tc>
          <w:tcPr>
            <w:tcW w:w="3685" w:type="dxa"/>
          </w:tcPr>
          <w:p w14:paraId="1776A0FB" w14:textId="44248200" w:rsidR="00CE777D" w:rsidRPr="0097644C" w:rsidRDefault="005C309C" w:rsidP="00486816">
            <w:pPr>
              <w:spacing w:before="60" w:after="120" w:line="288" w:lineRule="auto"/>
            </w:pPr>
            <w:r>
              <w:t>31/08/2023</w:t>
            </w:r>
          </w:p>
        </w:tc>
      </w:tr>
    </w:tbl>
    <w:p w14:paraId="15A8C733" w14:textId="375061E9" w:rsidR="00202330" w:rsidRPr="00FF349C" w:rsidRDefault="00202330" w:rsidP="008B2C8F">
      <w:pPr>
        <w:pStyle w:val="Heading2"/>
        <w:spacing w:line="288" w:lineRule="auto"/>
      </w:pPr>
      <w:r w:rsidRPr="00FF349C">
        <w:t>Dates:</w:t>
      </w:r>
    </w:p>
    <w:p w14:paraId="06EEBCEF" w14:textId="067EF083" w:rsidR="00202330" w:rsidRDefault="00202330" w:rsidP="008B2C8F">
      <w:pPr>
        <w:spacing w:line="288" w:lineRule="auto"/>
      </w:pPr>
      <w:r w:rsidRPr="00202330">
        <w:rPr>
          <w:b/>
          <w:bCs/>
        </w:rPr>
        <w:t>Last approved:</w:t>
      </w:r>
      <w:r w:rsidR="007244FD">
        <w:rPr>
          <w:b/>
          <w:bCs/>
        </w:rPr>
        <w:tab/>
      </w:r>
      <w:sdt>
        <w:sdtPr>
          <w:id w:val="-536199251"/>
          <w:placeholder>
            <w:docPart w:val="2FE37856B8E3434191D55066FC1C15CA"/>
          </w:placeholder>
          <w:date w:fullDate="2023-09-12T00:00:00Z">
            <w:dateFormat w:val="d/MM/yyyy"/>
            <w:lid w:val="en-AU"/>
            <w:storeMappedDataAs w:val="dateTime"/>
            <w:calendar w:val="gregorian"/>
          </w:date>
        </w:sdtPr>
        <w:sdtContent>
          <w:r w:rsidR="006605FF">
            <w:t>12/09/2023</w:t>
          </w:r>
        </w:sdtContent>
      </w:sdt>
    </w:p>
    <w:p w14:paraId="0FD2C24B" w14:textId="56310F17" w:rsidR="00202330" w:rsidRPr="00EA3235" w:rsidRDefault="00202330" w:rsidP="008B2C8F">
      <w:pPr>
        <w:spacing w:line="288" w:lineRule="auto"/>
        <w:rPr>
          <w:color w:val="D9D9D9" w:themeColor="background1" w:themeShade="D9"/>
          <w:szCs w:val="24"/>
        </w:rPr>
      </w:pPr>
      <w:r w:rsidRPr="00202330">
        <w:rPr>
          <w:b/>
          <w:bCs/>
          <w:szCs w:val="24"/>
        </w:rPr>
        <w:t>Next review</w:t>
      </w:r>
      <w:r w:rsidRPr="00EA3235">
        <w:rPr>
          <w:szCs w:val="24"/>
        </w:rPr>
        <w:t>:</w:t>
      </w:r>
      <w:r w:rsidR="00070E5A">
        <w:rPr>
          <w:szCs w:val="24"/>
        </w:rPr>
        <w:tab/>
      </w:r>
      <w:sdt>
        <w:sdtPr>
          <w:rPr>
            <w:szCs w:val="24"/>
          </w:rPr>
          <w:id w:val="699513002"/>
          <w:placeholder>
            <w:docPart w:val="2FE37856B8E3434191D55066FC1C15CA"/>
          </w:placeholder>
          <w:date w:fullDate="2026-09-12T00:00:00Z">
            <w:dateFormat w:val="d/MM/yyyy"/>
            <w:lid w:val="en-AU"/>
            <w:storeMappedDataAs w:val="dateTime"/>
            <w:calendar w:val="gregorian"/>
          </w:date>
        </w:sdtPr>
        <w:sdtContent>
          <w:r w:rsidR="006605FF">
            <w:rPr>
              <w:szCs w:val="24"/>
            </w:rPr>
            <w:t>12/09/2026</w:t>
          </w:r>
        </w:sdtContent>
      </w:sdt>
    </w:p>
    <w:p w14:paraId="237463D5" w14:textId="77777777" w:rsidR="00202330" w:rsidRPr="00EA3235" w:rsidRDefault="00202330" w:rsidP="008B2C8F">
      <w:pPr>
        <w:pStyle w:val="Heading2"/>
        <w:spacing w:line="288" w:lineRule="auto"/>
      </w:pPr>
      <w:r w:rsidRPr="00EA3235">
        <w:t xml:space="preserve">Version </w:t>
      </w:r>
      <w:r>
        <w:t>h</w:t>
      </w:r>
      <w:r w:rsidRPr="00EA3235">
        <w:t>istory</w:t>
      </w:r>
    </w:p>
    <w:tbl>
      <w:tblPr>
        <w:tblStyle w:val="TableGrid"/>
        <w:tblW w:w="0" w:type="auto"/>
        <w:tblBorders>
          <w:top w:val="single" w:sz="4" w:space="0" w:color="808285" w:themeColor="background2"/>
          <w:left w:val="single" w:sz="4" w:space="0" w:color="808285" w:themeColor="background2"/>
          <w:bottom w:val="single" w:sz="4" w:space="0" w:color="808285" w:themeColor="background2"/>
          <w:right w:val="single" w:sz="4" w:space="0" w:color="808285" w:themeColor="background2"/>
          <w:insideH w:val="single" w:sz="4" w:space="0" w:color="808285" w:themeColor="background2"/>
          <w:insideV w:val="single" w:sz="4" w:space="0" w:color="808285" w:themeColor="background2"/>
        </w:tblBorders>
        <w:tblLook w:val="0720" w:firstRow="1" w:lastRow="0" w:firstColumn="0" w:lastColumn="1" w:noHBand="1" w:noVBand="1"/>
        <w:tblCaption w:val="Version History"/>
        <w:tblDescription w:val="Details version history of document."/>
      </w:tblPr>
      <w:tblGrid>
        <w:gridCol w:w="1125"/>
        <w:gridCol w:w="1458"/>
        <w:gridCol w:w="7045"/>
      </w:tblGrid>
      <w:tr w:rsidR="00202330" w:rsidRPr="007318DC" w14:paraId="132278CA" w14:textId="77777777" w:rsidTr="0C81D14C">
        <w:trPr>
          <w:tblHeader/>
        </w:trPr>
        <w:tc>
          <w:tcPr>
            <w:tcW w:w="1125" w:type="dxa"/>
            <w:shd w:val="clear" w:color="auto" w:fill="F2F2F2" w:themeFill="background1" w:themeFillShade="F2"/>
          </w:tcPr>
          <w:p w14:paraId="432698C7" w14:textId="77777777" w:rsidR="00202330" w:rsidRPr="00202330" w:rsidRDefault="00202330" w:rsidP="008B2C8F">
            <w:pPr>
              <w:spacing w:line="288" w:lineRule="auto"/>
              <w:rPr>
                <w:b/>
                <w:bCs/>
              </w:rPr>
            </w:pPr>
            <w:bookmarkStart w:id="6" w:name="Row_Title_Version"/>
            <w:bookmarkEnd w:id="6"/>
            <w:r w:rsidRPr="00202330">
              <w:rPr>
                <w:b/>
                <w:bCs/>
              </w:rPr>
              <w:t>Version</w:t>
            </w:r>
          </w:p>
        </w:tc>
        <w:tc>
          <w:tcPr>
            <w:tcW w:w="1176" w:type="dxa"/>
            <w:shd w:val="clear" w:color="auto" w:fill="F2F2F2" w:themeFill="background1" w:themeFillShade="F2"/>
          </w:tcPr>
          <w:p w14:paraId="3ABFDF30" w14:textId="77777777" w:rsidR="00202330" w:rsidRPr="00202330" w:rsidRDefault="00202330" w:rsidP="008B2C8F">
            <w:pPr>
              <w:spacing w:line="288" w:lineRule="auto"/>
              <w:rPr>
                <w:b/>
                <w:bCs/>
              </w:rPr>
            </w:pPr>
            <w:bookmarkStart w:id="7" w:name="Row_Title_Date"/>
            <w:bookmarkEnd w:id="7"/>
            <w:r w:rsidRPr="00202330">
              <w:rPr>
                <w:b/>
                <w:bCs/>
              </w:rPr>
              <w:t>Date</w:t>
            </w:r>
          </w:p>
        </w:tc>
        <w:tc>
          <w:tcPr>
            <w:tcW w:w="7327" w:type="dxa"/>
            <w:shd w:val="clear" w:color="auto" w:fill="F2F2F2" w:themeFill="background1" w:themeFillShade="F2"/>
          </w:tcPr>
          <w:p w14:paraId="6DE2068E" w14:textId="77777777" w:rsidR="00202330" w:rsidRPr="00202330" w:rsidRDefault="00202330" w:rsidP="008B2C8F">
            <w:pPr>
              <w:spacing w:line="288" w:lineRule="auto"/>
              <w:rPr>
                <w:b/>
                <w:bCs/>
              </w:rPr>
            </w:pPr>
            <w:bookmarkStart w:id="8" w:name="Row_Title_Description_of_changes"/>
            <w:bookmarkEnd w:id="8"/>
            <w:r w:rsidRPr="00202330">
              <w:rPr>
                <w:b/>
                <w:bCs/>
              </w:rPr>
              <w:t>Description of changes</w:t>
            </w:r>
          </w:p>
        </w:tc>
      </w:tr>
      <w:tr w:rsidR="0072380A" w:rsidRPr="00EA3235" w14:paraId="3788B593" w14:textId="77777777" w:rsidTr="0C81D14C">
        <w:tc>
          <w:tcPr>
            <w:tcW w:w="1125" w:type="dxa"/>
          </w:tcPr>
          <w:p w14:paraId="2C8092F5" w14:textId="77777777" w:rsidR="0072380A" w:rsidRPr="0072380A" w:rsidRDefault="0072380A" w:rsidP="008B2C8F">
            <w:pPr>
              <w:spacing w:line="288" w:lineRule="auto"/>
              <w:rPr>
                <w:szCs w:val="24"/>
              </w:rPr>
            </w:pPr>
            <w:r w:rsidRPr="0072380A">
              <w:rPr>
                <w:szCs w:val="24"/>
              </w:rPr>
              <w:t>1.0</w:t>
            </w:r>
          </w:p>
        </w:tc>
        <w:tc>
          <w:tcPr>
            <w:tcW w:w="1176" w:type="dxa"/>
          </w:tcPr>
          <w:p w14:paraId="5B9295F9" w14:textId="77777777" w:rsidR="0072380A" w:rsidRPr="0072380A" w:rsidRDefault="0072380A" w:rsidP="008B2C8F">
            <w:pPr>
              <w:spacing w:line="288" w:lineRule="auto"/>
              <w:rPr>
                <w:szCs w:val="24"/>
              </w:rPr>
            </w:pPr>
            <w:r w:rsidRPr="0072380A">
              <w:rPr>
                <w:szCs w:val="24"/>
              </w:rPr>
              <w:t>5/11/19</w:t>
            </w:r>
          </w:p>
        </w:tc>
        <w:tc>
          <w:tcPr>
            <w:tcW w:w="7327" w:type="dxa"/>
          </w:tcPr>
          <w:p w14:paraId="21904A8D" w14:textId="77777777" w:rsidR="0072380A" w:rsidRPr="0072380A" w:rsidRDefault="0072380A" w:rsidP="008B2C8F">
            <w:pPr>
              <w:spacing w:line="288" w:lineRule="auto"/>
              <w:rPr>
                <w:szCs w:val="24"/>
              </w:rPr>
            </w:pPr>
            <w:r w:rsidRPr="0072380A">
              <w:rPr>
                <w:szCs w:val="24"/>
              </w:rPr>
              <w:t>Combination of two existing Procedures – Verifying Student Identity, and Unique Student Identifier</w:t>
            </w:r>
          </w:p>
        </w:tc>
      </w:tr>
      <w:tr w:rsidR="0072380A" w:rsidRPr="00EA3235" w14:paraId="0CE6DD4E" w14:textId="77777777" w:rsidTr="0C81D14C">
        <w:tc>
          <w:tcPr>
            <w:tcW w:w="1125" w:type="dxa"/>
          </w:tcPr>
          <w:p w14:paraId="12AAA4A4" w14:textId="77777777" w:rsidR="0072380A" w:rsidRPr="0072380A" w:rsidRDefault="0072380A" w:rsidP="008B2C8F">
            <w:pPr>
              <w:spacing w:line="288" w:lineRule="auto"/>
              <w:rPr>
                <w:szCs w:val="24"/>
              </w:rPr>
            </w:pPr>
            <w:r w:rsidRPr="0072380A">
              <w:rPr>
                <w:szCs w:val="24"/>
              </w:rPr>
              <w:t>1.1</w:t>
            </w:r>
          </w:p>
        </w:tc>
        <w:tc>
          <w:tcPr>
            <w:tcW w:w="1176" w:type="dxa"/>
          </w:tcPr>
          <w:p w14:paraId="377AF20F" w14:textId="77777777" w:rsidR="0072380A" w:rsidRPr="0072380A" w:rsidRDefault="0072380A" w:rsidP="008B2C8F">
            <w:pPr>
              <w:spacing w:line="288" w:lineRule="auto"/>
              <w:rPr>
                <w:szCs w:val="24"/>
              </w:rPr>
            </w:pPr>
            <w:r w:rsidRPr="0072380A">
              <w:rPr>
                <w:szCs w:val="24"/>
              </w:rPr>
              <w:t>26/11/19</w:t>
            </w:r>
          </w:p>
        </w:tc>
        <w:tc>
          <w:tcPr>
            <w:tcW w:w="7327" w:type="dxa"/>
          </w:tcPr>
          <w:p w14:paraId="02A4F20F" w14:textId="77777777" w:rsidR="0072380A" w:rsidRPr="0072380A" w:rsidRDefault="0072380A" w:rsidP="008B2C8F">
            <w:pPr>
              <w:spacing w:line="288" w:lineRule="auto"/>
              <w:rPr>
                <w:szCs w:val="24"/>
              </w:rPr>
            </w:pPr>
            <w:r w:rsidRPr="0072380A">
              <w:rPr>
                <w:szCs w:val="24"/>
              </w:rPr>
              <w:t>Change of Name - USI reverification considered sufficient proof</w:t>
            </w:r>
          </w:p>
        </w:tc>
      </w:tr>
      <w:tr w:rsidR="0072380A" w:rsidRPr="00EA3235" w14:paraId="299EC737" w14:textId="77777777" w:rsidTr="0C81D14C">
        <w:tc>
          <w:tcPr>
            <w:tcW w:w="1125" w:type="dxa"/>
          </w:tcPr>
          <w:p w14:paraId="0FC4A121" w14:textId="77777777" w:rsidR="0072380A" w:rsidRPr="0072380A" w:rsidRDefault="0072380A" w:rsidP="008B2C8F">
            <w:pPr>
              <w:spacing w:line="288" w:lineRule="auto"/>
              <w:rPr>
                <w:szCs w:val="24"/>
              </w:rPr>
            </w:pPr>
            <w:r w:rsidRPr="0072380A">
              <w:rPr>
                <w:szCs w:val="24"/>
              </w:rPr>
              <w:lastRenderedPageBreak/>
              <w:t>2.0</w:t>
            </w:r>
          </w:p>
        </w:tc>
        <w:tc>
          <w:tcPr>
            <w:tcW w:w="1176" w:type="dxa"/>
          </w:tcPr>
          <w:p w14:paraId="05662468" w14:textId="77777777" w:rsidR="0072380A" w:rsidRPr="0072380A" w:rsidRDefault="0072380A" w:rsidP="008B2C8F">
            <w:pPr>
              <w:spacing w:line="288" w:lineRule="auto"/>
              <w:rPr>
                <w:szCs w:val="24"/>
              </w:rPr>
            </w:pPr>
            <w:r w:rsidRPr="0072380A">
              <w:rPr>
                <w:szCs w:val="24"/>
              </w:rPr>
              <w:t>16/03/22</w:t>
            </w:r>
          </w:p>
        </w:tc>
        <w:tc>
          <w:tcPr>
            <w:tcW w:w="7327" w:type="dxa"/>
          </w:tcPr>
          <w:p w14:paraId="3A8F6191" w14:textId="77777777" w:rsidR="0072380A" w:rsidRPr="0072380A" w:rsidRDefault="0072380A" w:rsidP="008B2C8F">
            <w:pPr>
              <w:spacing w:line="288" w:lineRule="auto"/>
              <w:rPr>
                <w:szCs w:val="24"/>
              </w:rPr>
            </w:pPr>
            <w:r w:rsidRPr="0072380A">
              <w:rPr>
                <w:szCs w:val="24"/>
              </w:rPr>
              <w:t>Compulsory requirement for students of non-accredited courses to provide valid USI added.</w:t>
            </w:r>
          </w:p>
        </w:tc>
      </w:tr>
      <w:tr w:rsidR="000D4A09" w:rsidRPr="00EA3235" w14:paraId="0A87CC3F" w14:textId="77777777" w:rsidTr="0C81D14C">
        <w:tc>
          <w:tcPr>
            <w:tcW w:w="1125" w:type="dxa"/>
          </w:tcPr>
          <w:p w14:paraId="17D57D2E" w14:textId="281C2408" w:rsidR="000D4A09" w:rsidRPr="0072380A" w:rsidRDefault="000D4A09" w:rsidP="008B2C8F">
            <w:pPr>
              <w:spacing w:line="288" w:lineRule="auto"/>
              <w:rPr>
                <w:szCs w:val="24"/>
              </w:rPr>
            </w:pPr>
            <w:r>
              <w:rPr>
                <w:szCs w:val="24"/>
              </w:rPr>
              <w:t>3.0</w:t>
            </w:r>
          </w:p>
        </w:tc>
        <w:tc>
          <w:tcPr>
            <w:tcW w:w="1176" w:type="dxa"/>
          </w:tcPr>
          <w:p w14:paraId="742FF9EA" w14:textId="3A94BCE6" w:rsidR="000D4A09" w:rsidRPr="0072380A" w:rsidRDefault="000D4A09" w:rsidP="0C81D14C">
            <w:pPr>
              <w:spacing w:line="288" w:lineRule="auto"/>
            </w:pPr>
            <w:r>
              <w:t>1</w:t>
            </w:r>
            <w:r w:rsidR="7890E87D">
              <w:t>5.08.</w:t>
            </w:r>
            <w:r>
              <w:t>2023</w:t>
            </w:r>
          </w:p>
        </w:tc>
        <w:tc>
          <w:tcPr>
            <w:tcW w:w="7327" w:type="dxa"/>
          </w:tcPr>
          <w:p w14:paraId="6F938CA7" w14:textId="14C7657C" w:rsidR="000D4A09" w:rsidRPr="0072380A" w:rsidRDefault="004A5D53" w:rsidP="0C81D14C">
            <w:pPr>
              <w:spacing w:line="288" w:lineRule="auto"/>
            </w:pPr>
            <w:r>
              <w:t>Formatting changes and reiterating DOB cannot be used solely to establish identity.  Manager Client Services to approve any exemption from providing a USI for non-accredited training.</w:t>
            </w:r>
            <w:r w:rsidR="41D9299F">
              <w:t xml:space="preserve"> Update to template and links.</w:t>
            </w:r>
          </w:p>
        </w:tc>
      </w:tr>
    </w:tbl>
    <w:p w14:paraId="4B4D485F" w14:textId="77777777" w:rsidR="00202330" w:rsidRDefault="00202330" w:rsidP="008B2C8F">
      <w:pPr>
        <w:spacing w:before="240" w:line="288" w:lineRule="auto"/>
        <w:rPr>
          <w:sz w:val="20"/>
          <w:szCs w:val="20"/>
        </w:rPr>
      </w:pPr>
      <w:r w:rsidRPr="005E7182">
        <w:rPr>
          <w:sz w:val="20"/>
          <w:szCs w:val="20"/>
        </w:rPr>
        <w:t>This document is uncontrolled when printed. Please check the TasTAFE Policy and Procedure Hub for the current version of this document.</w:t>
      </w:r>
    </w:p>
    <w:p w14:paraId="6EDE319C" w14:textId="77777777" w:rsidR="0072380A" w:rsidRPr="005E7182" w:rsidRDefault="0072380A" w:rsidP="008B2C8F">
      <w:pPr>
        <w:spacing w:before="240" w:line="288" w:lineRule="auto"/>
        <w:rPr>
          <w:sz w:val="20"/>
          <w:szCs w:val="20"/>
        </w:rPr>
      </w:pPr>
    </w:p>
    <w:p w14:paraId="5D222A5A" w14:textId="496DF61A" w:rsidR="00202330" w:rsidRPr="005E7182" w:rsidRDefault="00202330" w:rsidP="008B2C8F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>Record</w:t>
      </w:r>
      <w:r w:rsidRPr="005E7182">
        <w:rPr>
          <w:sz w:val="20"/>
          <w:szCs w:val="20"/>
        </w:rPr>
        <w:t xml:space="preserve"> </w:t>
      </w:r>
      <w:r>
        <w:rPr>
          <w:sz w:val="20"/>
          <w:szCs w:val="20"/>
        </w:rPr>
        <w:t>n</w:t>
      </w:r>
      <w:r w:rsidRPr="005E7182">
        <w:rPr>
          <w:sz w:val="20"/>
          <w:szCs w:val="20"/>
        </w:rPr>
        <w:t>umber:</w:t>
      </w:r>
      <w:bookmarkEnd w:id="0"/>
      <w:bookmarkEnd w:id="1"/>
      <w:r w:rsidR="00274CFB" w:rsidRPr="00274CFB">
        <w:t xml:space="preserve"> </w:t>
      </w:r>
      <w:r w:rsidR="00274CFB" w:rsidRPr="00274CFB">
        <w:rPr>
          <w:sz w:val="20"/>
          <w:szCs w:val="20"/>
        </w:rPr>
        <w:t>DOC/19/206438[v4]</w:t>
      </w:r>
    </w:p>
    <w:sectPr w:rsidR="00202330" w:rsidRPr="005E7182" w:rsidSect="0061344A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134" w:right="1134" w:bottom="1135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D6558" w14:textId="77777777" w:rsidR="00FE690F" w:rsidRDefault="00FE690F" w:rsidP="00C37A29">
      <w:r>
        <w:separator/>
      </w:r>
    </w:p>
  </w:endnote>
  <w:endnote w:type="continuationSeparator" w:id="0">
    <w:p w14:paraId="6F865E69" w14:textId="77777777" w:rsidR="00FE690F" w:rsidRDefault="00FE690F" w:rsidP="00C37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20B0302020104020203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17D94" w14:textId="1965D399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5680" behindDoc="0" locked="1" layoutInCell="1" allowOverlap="1" wp14:anchorId="22C8B065" wp14:editId="0823E65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295EC4BD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C8B065" id="Group 13" o:spid="_x0000_s1026" alt="&quot;&quot;" style="position:absolute;margin-left:0;margin-top:0;width:61.5pt;height:49.9pt;z-index:251655680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295EC4BD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6605FF">
          <w:rPr>
            <w:rStyle w:val="Strong"/>
          </w:rPr>
          <w:t>Student Identity Procedure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CC10B" w14:textId="4CDF4AC4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58752" behindDoc="1" locked="1" layoutInCell="1" allowOverlap="1" wp14:anchorId="644759CF" wp14:editId="204D56BB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6605FF">
          <w:rPr>
            <w:rStyle w:val="Strong"/>
          </w:rPr>
          <w:t>Student Identity Procedure</w:t>
        </w:r>
      </w:sdtContent>
    </w:sdt>
    <w:r w:rsidR="002F6C59">
      <w:t xml:space="preserve"> </w:t>
    </w:r>
    <w:r w:rsidR="001D21D7">
      <w:tab/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B7C53">
          <w:rPr>
            <w:b/>
            <w:bCs/>
            <w:sz w:val="24"/>
            <w:szCs w:val="24"/>
          </w:rPr>
          <w:fldChar w:fldCharType="begin"/>
        </w:r>
        <w:r w:rsidRPr="002B7C53">
          <w:rPr>
            <w:b/>
            <w:bCs/>
            <w:sz w:val="24"/>
            <w:szCs w:val="24"/>
          </w:rPr>
          <w:instrText xml:space="preserve"> PAGE   \* MERGEFORMAT </w:instrText>
        </w:r>
        <w:r w:rsidRPr="002B7C53">
          <w:rPr>
            <w:b/>
            <w:bCs/>
            <w:sz w:val="24"/>
            <w:szCs w:val="24"/>
          </w:rPr>
          <w:fldChar w:fldCharType="separate"/>
        </w:r>
        <w:r w:rsidRPr="002B7C53">
          <w:rPr>
            <w:b/>
            <w:bCs/>
            <w:noProof/>
            <w:sz w:val="24"/>
            <w:szCs w:val="24"/>
          </w:rPr>
          <w:t>2</w:t>
        </w:r>
        <w:r w:rsidRPr="002B7C53">
          <w:rPr>
            <w:b/>
            <w:bCs/>
            <w:noProof/>
            <w:sz w:val="24"/>
            <w:szCs w:val="24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B67A2" w14:textId="77777777" w:rsidR="0061344A" w:rsidRDefault="0061344A" w:rsidP="00B552DF">
    <w:pPr>
      <w:pStyle w:val="Footer-Left"/>
      <w:spacing w:before="120"/>
      <w:ind w:firstLine="993"/>
      <w:rPr>
        <w:rStyle w:val="Strong"/>
        <w:szCs w:val="18"/>
      </w:rPr>
    </w:pPr>
  </w:p>
  <w:p w14:paraId="20E39C1A" w14:textId="29300246" w:rsidR="00D939C7" w:rsidRPr="00502679" w:rsidRDefault="001E5875" w:rsidP="00B552DF">
    <w:pPr>
      <w:pStyle w:val="Footer-Left"/>
      <w:spacing w:before="120"/>
      <w:ind w:firstLine="993"/>
      <w:rPr>
        <w:szCs w:val="18"/>
      </w:rPr>
    </w:pPr>
    <w:r w:rsidRPr="00502679">
      <w:rPr>
        <w:noProof/>
        <w:szCs w:val="18"/>
      </w:rPr>
      <mc:AlternateContent>
        <mc:Choice Requires="wpg">
          <w:drawing>
            <wp:anchor distT="0" distB="0" distL="114300" distR="114300" simplePos="0" relativeHeight="251657728" behindDoc="0" locked="1" layoutInCell="1" allowOverlap="1" wp14:anchorId="28AD4E1B" wp14:editId="1B9A1DAE">
              <wp:simplePos x="0" y="0"/>
              <wp:positionH relativeFrom="page">
                <wp:posOffset>6200140</wp:posOffset>
              </wp:positionH>
              <wp:positionV relativeFrom="page">
                <wp:posOffset>9601200</wp:posOffset>
              </wp:positionV>
              <wp:extent cx="1451610" cy="101155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1610" cy="1011555"/>
                        <a:chOff x="704123" y="-47638"/>
                        <a:chExt cx="1452231" cy="1012043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704123" y="-47638"/>
                          <a:ext cx="1138395" cy="101204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svg="http://schemas.microsoft.com/office/drawing/2016/SVG/main" xmlns:a14="http://schemas.microsoft.com/office/drawing/2010/main" xmlns:a16="http://schemas.microsoft.com/office/drawing/2014/main" xmlns:pic="http://schemas.openxmlformats.org/drawingml/2006/picture" xmlns:adec="http://schemas.microsoft.com/office/drawing/2017/decorative" xmlns:a="http://schemas.openxmlformats.org/drawingml/2006/main">
          <w:pict>
            <v:group id="Group 23" style="position:absolute;margin-left:488.2pt;margin-top:756pt;width:114.3pt;height:79.65pt;z-index:251681792;mso-position-horizontal-relative:page;mso-position-vertical-relative:page;mso-width-relative:margin;mso-height-relative:margin" alt="&quot;&quot;" coordsize="14522,10120" coordorigin="7041,-476" o:spid="_x0000_s1026" w14:anchorId="417BE5C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phic 3" style="position:absolute;left:7041;top:-476;width:11384;height:101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">
                <v:imagedata o:title="" r:id="rId2"/>
              </v:shape>
              <v:rect id="Rectangle 22" style="position:absolute;left:20339;top:8030;width:1224;height:1224;visibility:visible;mso-wrap-style:square;v-text-anchor:middle" o:spid="_x0000_s1028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/>
              <w10:wrap type="square" anchorx="page" anchory="page"/>
              <w10:anchorlock/>
            </v:group>
          </w:pict>
        </mc:Fallback>
      </mc:AlternateContent>
    </w:r>
    <w:r w:rsidR="008D3B55" w:rsidRPr="00502679">
      <w:rPr>
        <w:noProof/>
        <w:szCs w:val="18"/>
      </w:rPr>
      <w:drawing>
        <wp:anchor distT="0" distB="0" distL="114300" distR="114300" simplePos="0" relativeHeight="251656704" behindDoc="1" locked="1" layoutInCell="1" allowOverlap="1" wp14:anchorId="027154B6" wp14:editId="50CB7BF2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4" name="Graphic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6605FF">
          <w:rPr>
            <w:rStyle w:val="Strong"/>
            <w:szCs w:val="18"/>
          </w:rPr>
          <w:t>Student Identity Procedure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28EC5" w14:textId="77777777" w:rsidR="00FE690F" w:rsidRDefault="00FE690F" w:rsidP="00C37A29">
      <w:r>
        <w:separator/>
      </w:r>
    </w:p>
  </w:footnote>
  <w:footnote w:type="continuationSeparator" w:id="0">
    <w:p w14:paraId="5404D218" w14:textId="77777777" w:rsidR="00FE690F" w:rsidRDefault="00FE690F" w:rsidP="00C37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9D9C3" w14:textId="72B7F66C" w:rsidR="00D939C7" w:rsidRDefault="00D939C7">
    <w:pPr>
      <w:pStyle w:val="Header"/>
    </w:pPr>
    <w:r>
      <w:rPr>
        <w:noProof/>
      </w:rPr>
      <w:drawing>
        <wp:inline distT="0" distB="0" distL="0" distR="0" wp14:anchorId="201E6F6B" wp14:editId="4AA52F1E">
          <wp:extent cx="7560000" cy="10702800"/>
          <wp:effectExtent l="0" t="0" r="3175" b="381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94709" w14:textId="16757EAE" w:rsidR="00962C99" w:rsidRPr="00962C99" w:rsidRDefault="00962C99" w:rsidP="00962C99">
    <w:pPr>
      <w:spacing w:after="360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9068F" w14:textId="6547B0DB" w:rsidR="00B237E8" w:rsidRDefault="00B237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84" type="#_x0000_t75" style="width:6pt;height:6pt" o:bullet="t">
        <v:imagedata r:id="rId1" o:title="dot point 1"/>
      </v:shape>
    </w:pict>
  </w:numPicBullet>
  <w:numPicBullet w:numPicBulletId="1">
    <w:pict>
      <v:shape id="_x0000_i1485" type="#_x0000_t75" style="width:6pt;height:6pt" o:bullet="t">
        <v:imagedata r:id="rId2" o:title="dot point 2"/>
      </v:shape>
    </w:pict>
  </w:numPicBullet>
  <w:numPicBullet w:numPicBulletId="2">
    <w:pict>
      <v:shape id="_x0000_i1486" type="#_x0000_t75" style="width:9.75pt;height:6pt" o:bullet="t">
        <v:imagedata r:id="rId3" o:title="dot 1"/>
      </v:shape>
    </w:pict>
  </w:numPicBullet>
  <w:numPicBullet w:numPicBulletId="3">
    <w:pict>
      <v:shape id="_x0000_i1487" type="#_x0000_t75" style="width:9.75pt;height:6pt" o:bullet="t">
        <v:imagedata r:id="rId4" o:title="dot 2"/>
      </v:shape>
    </w:pict>
  </w:numPicBullet>
  <w:numPicBullet w:numPicBulletId="4">
    <w:pict>
      <v:shape id="_x0000_i1488" type="#_x0000_t75" style="width:40.5pt;height:36pt" o:bullet="t">
        <v:imagedata r:id="rId5" o:title="DOT-1"/>
      </v:shape>
    </w:pict>
  </w:numPicBullet>
  <w:numPicBullet w:numPicBulletId="5">
    <w:pict>
      <v:shape id="_x0000_i1489" type="#_x0000_t75" style="width:39pt;height:36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63F058E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63F058E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D322B09"/>
    <w:multiLevelType w:val="multilevel"/>
    <w:tmpl w:val="97DAEA0E"/>
    <w:numStyleLink w:val="Numbering"/>
  </w:abstractNum>
  <w:abstractNum w:abstractNumId="19" w15:restartNumberingAfterBreak="0">
    <w:nsid w:val="22361CF7"/>
    <w:multiLevelType w:val="multilevel"/>
    <w:tmpl w:val="63F058E6"/>
    <w:numStyleLink w:val="Bullets"/>
  </w:abstractNum>
  <w:abstractNum w:abstractNumId="20" w15:restartNumberingAfterBreak="0">
    <w:nsid w:val="27D01B43"/>
    <w:multiLevelType w:val="hybridMultilevel"/>
    <w:tmpl w:val="18082ED4"/>
    <w:lvl w:ilvl="0" w:tplc="C532C1F4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F1D0F"/>
    <w:multiLevelType w:val="multilevel"/>
    <w:tmpl w:val="63F058E6"/>
    <w:numStyleLink w:val="Bullets"/>
  </w:abstractNum>
  <w:abstractNum w:abstractNumId="22" w15:restartNumberingAfterBreak="0">
    <w:nsid w:val="366F1185"/>
    <w:multiLevelType w:val="multilevel"/>
    <w:tmpl w:val="63F058E6"/>
    <w:numStyleLink w:val="Bullets"/>
  </w:abstractNum>
  <w:abstractNum w:abstractNumId="23" w15:restartNumberingAfterBreak="0">
    <w:nsid w:val="3A6858FF"/>
    <w:multiLevelType w:val="hybridMultilevel"/>
    <w:tmpl w:val="50A89B16"/>
    <w:lvl w:ilvl="0" w:tplc="0C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3B154764"/>
    <w:multiLevelType w:val="hybridMultilevel"/>
    <w:tmpl w:val="0B647332"/>
    <w:lvl w:ilvl="0" w:tplc="0C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5" w15:restartNumberingAfterBreak="0">
    <w:nsid w:val="41397427"/>
    <w:multiLevelType w:val="multilevel"/>
    <w:tmpl w:val="97DAEA0E"/>
    <w:numStyleLink w:val="Numbering"/>
  </w:abstractNum>
  <w:abstractNum w:abstractNumId="26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497542A0"/>
    <w:multiLevelType w:val="multilevel"/>
    <w:tmpl w:val="63F058E6"/>
    <w:numStyleLink w:val="Bullets"/>
  </w:abstractNum>
  <w:abstractNum w:abstractNumId="28" w15:restartNumberingAfterBreak="0">
    <w:nsid w:val="498652A3"/>
    <w:multiLevelType w:val="hybridMultilevel"/>
    <w:tmpl w:val="4D16DB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0" w15:restartNumberingAfterBreak="0">
    <w:nsid w:val="4E7F1CD0"/>
    <w:multiLevelType w:val="multilevel"/>
    <w:tmpl w:val="97DAEA0E"/>
    <w:numStyleLink w:val="Numbering"/>
  </w:abstractNum>
  <w:abstractNum w:abstractNumId="31" w15:restartNumberingAfterBreak="0">
    <w:nsid w:val="58B73D84"/>
    <w:multiLevelType w:val="multilevel"/>
    <w:tmpl w:val="50041352"/>
    <w:numStyleLink w:val="ListHeadings"/>
  </w:abstractNum>
  <w:abstractNum w:abstractNumId="32" w15:restartNumberingAfterBreak="0">
    <w:nsid w:val="596A0C8C"/>
    <w:multiLevelType w:val="multilevel"/>
    <w:tmpl w:val="97DAEA0E"/>
    <w:numStyleLink w:val="Numbering"/>
  </w:abstractNum>
  <w:abstractNum w:abstractNumId="33" w15:restartNumberingAfterBreak="0">
    <w:nsid w:val="60E1502C"/>
    <w:multiLevelType w:val="multilevel"/>
    <w:tmpl w:val="63F058E6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680" w:hanging="396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4" w15:restartNumberingAfterBreak="0">
    <w:nsid w:val="643520E2"/>
    <w:multiLevelType w:val="multilevel"/>
    <w:tmpl w:val="63F058E6"/>
    <w:numStyleLink w:val="Bullets"/>
  </w:abstractNum>
  <w:abstractNum w:abstractNumId="35" w15:restartNumberingAfterBreak="0">
    <w:nsid w:val="660D51AD"/>
    <w:multiLevelType w:val="multilevel"/>
    <w:tmpl w:val="97DAEA0E"/>
    <w:numStyleLink w:val="Numbering"/>
  </w:abstractNum>
  <w:abstractNum w:abstractNumId="36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297194"/>
    <w:multiLevelType w:val="multilevel"/>
    <w:tmpl w:val="08F4C5A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680" w:hanging="396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8" w15:restartNumberingAfterBreak="0">
    <w:nsid w:val="6A40573D"/>
    <w:multiLevelType w:val="hybridMultilevel"/>
    <w:tmpl w:val="FF2034F8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6B210E6F"/>
    <w:multiLevelType w:val="multilevel"/>
    <w:tmpl w:val="63F058E6"/>
    <w:numStyleLink w:val="Bullets"/>
  </w:abstractNum>
  <w:abstractNum w:abstractNumId="40" w15:restartNumberingAfterBreak="0">
    <w:nsid w:val="744D0736"/>
    <w:multiLevelType w:val="multilevel"/>
    <w:tmpl w:val="97DAEA0E"/>
    <w:numStyleLink w:val="Numbering"/>
  </w:abstractNum>
  <w:abstractNum w:abstractNumId="41" w15:restartNumberingAfterBreak="0">
    <w:nsid w:val="7C440DEC"/>
    <w:multiLevelType w:val="multilevel"/>
    <w:tmpl w:val="63F058E6"/>
    <w:numStyleLink w:val="Bullets"/>
  </w:abstractNum>
  <w:num w:numId="1" w16cid:durableId="145708385">
    <w:abstractNumId w:val="9"/>
  </w:num>
  <w:num w:numId="2" w16cid:durableId="756634555">
    <w:abstractNumId w:val="7"/>
  </w:num>
  <w:num w:numId="3" w16cid:durableId="538126183">
    <w:abstractNumId w:val="6"/>
  </w:num>
  <w:num w:numId="4" w16cid:durableId="1426656712">
    <w:abstractNumId w:val="5"/>
  </w:num>
  <w:num w:numId="5" w16cid:durableId="102195853">
    <w:abstractNumId w:val="4"/>
  </w:num>
  <w:num w:numId="6" w16cid:durableId="829829299">
    <w:abstractNumId w:val="8"/>
  </w:num>
  <w:num w:numId="7" w16cid:durableId="507524008">
    <w:abstractNumId w:val="3"/>
  </w:num>
  <w:num w:numId="8" w16cid:durableId="358663">
    <w:abstractNumId w:val="2"/>
  </w:num>
  <w:num w:numId="9" w16cid:durableId="1998072697">
    <w:abstractNumId w:val="1"/>
  </w:num>
  <w:num w:numId="10" w16cid:durableId="909076203">
    <w:abstractNumId w:val="0"/>
  </w:num>
  <w:num w:numId="11" w16cid:durableId="1083380778">
    <w:abstractNumId w:val="33"/>
  </w:num>
  <w:num w:numId="12" w16cid:durableId="297418680">
    <w:abstractNumId w:val="34"/>
  </w:num>
  <w:num w:numId="13" w16cid:durableId="904266724">
    <w:abstractNumId w:val="21"/>
  </w:num>
  <w:num w:numId="14" w16cid:durableId="323096149">
    <w:abstractNumId w:val="15"/>
  </w:num>
  <w:num w:numId="15" w16cid:durableId="48189206">
    <w:abstractNumId w:val="40"/>
  </w:num>
  <w:num w:numId="16" w16cid:durableId="1465543034">
    <w:abstractNumId w:val="30"/>
  </w:num>
  <w:num w:numId="17" w16cid:durableId="282078711">
    <w:abstractNumId w:val="35"/>
  </w:num>
  <w:num w:numId="18" w16cid:durableId="1703362835">
    <w:abstractNumId w:val="10"/>
  </w:num>
  <w:num w:numId="19" w16cid:durableId="1461340825">
    <w:abstractNumId w:val="13"/>
  </w:num>
  <w:num w:numId="20" w16cid:durableId="1837260195">
    <w:abstractNumId w:val="25"/>
  </w:num>
  <w:num w:numId="21" w16cid:durableId="851650811">
    <w:abstractNumId w:val="16"/>
  </w:num>
  <w:num w:numId="22" w16cid:durableId="933589501">
    <w:abstractNumId w:val="12"/>
  </w:num>
  <w:num w:numId="23" w16cid:durableId="991055598">
    <w:abstractNumId w:val="14"/>
  </w:num>
  <w:num w:numId="24" w16cid:durableId="1016884769">
    <w:abstractNumId w:val="18"/>
  </w:num>
  <w:num w:numId="25" w16cid:durableId="203295264">
    <w:abstractNumId w:val="32"/>
  </w:num>
  <w:num w:numId="26" w16cid:durableId="727335941">
    <w:abstractNumId w:val="31"/>
  </w:num>
  <w:num w:numId="27" w16cid:durableId="1238591783">
    <w:abstractNumId w:val="17"/>
  </w:num>
  <w:num w:numId="28" w16cid:durableId="16636144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04775544">
    <w:abstractNumId w:val="29"/>
  </w:num>
  <w:num w:numId="30" w16cid:durableId="56973308">
    <w:abstractNumId w:val="27"/>
  </w:num>
  <w:num w:numId="31" w16cid:durableId="1099760173">
    <w:abstractNumId w:val="19"/>
  </w:num>
  <w:num w:numId="32" w16cid:durableId="1436169663">
    <w:abstractNumId w:val="39"/>
  </w:num>
  <w:num w:numId="33" w16cid:durableId="1386104338">
    <w:abstractNumId w:val="41"/>
  </w:num>
  <w:num w:numId="34" w16cid:durableId="1662125368">
    <w:abstractNumId w:val="11"/>
  </w:num>
  <w:num w:numId="35" w16cid:durableId="1311789823">
    <w:abstractNumId w:val="22"/>
  </w:num>
  <w:num w:numId="36" w16cid:durableId="8828356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16758260">
    <w:abstractNumId w:val="26"/>
  </w:num>
  <w:num w:numId="38" w16cid:durableId="1221819142">
    <w:abstractNumId w:val="36"/>
  </w:num>
  <w:num w:numId="39" w16cid:durableId="173033168">
    <w:abstractNumId w:val="28"/>
  </w:num>
  <w:num w:numId="40" w16cid:durableId="315687210">
    <w:abstractNumId w:val="20"/>
  </w:num>
  <w:num w:numId="41" w16cid:durableId="799491305">
    <w:abstractNumId w:val="24"/>
  </w:num>
  <w:num w:numId="42" w16cid:durableId="70084899">
    <w:abstractNumId w:val="38"/>
  </w:num>
  <w:num w:numId="43" w16cid:durableId="1863779314">
    <w:abstractNumId w:val="33"/>
  </w:num>
  <w:num w:numId="44" w16cid:durableId="398788173">
    <w:abstractNumId w:val="23"/>
  </w:num>
  <w:num w:numId="45" w16cid:durableId="2525827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507"/>
    <w:rsid w:val="000066C6"/>
    <w:rsid w:val="00024D64"/>
    <w:rsid w:val="000300AF"/>
    <w:rsid w:val="00030EED"/>
    <w:rsid w:val="000319B6"/>
    <w:rsid w:val="00053277"/>
    <w:rsid w:val="00070E5A"/>
    <w:rsid w:val="00071205"/>
    <w:rsid w:val="000724AE"/>
    <w:rsid w:val="0008037D"/>
    <w:rsid w:val="000836C2"/>
    <w:rsid w:val="00086C6C"/>
    <w:rsid w:val="00090227"/>
    <w:rsid w:val="0009D164"/>
    <w:rsid w:val="000B4318"/>
    <w:rsid w:val="000B497F"/>
    <w:rsid w:val="000B61A0"/>
    <w:rsid w:val="000B78FC"/>
    <w:rsid w:val="000C095E"/>
    <w:rsid w:val="000D0C3A"/>
    <w:rsid w:val="000D4A09"/>
    <w:rsid w:val="000D5C40"/>
    <w:rsid w:val="000D5D52"/>
    <w:rsid w:val="000E562A"/>
    <w:rsid w:val="00100110"/>
    <w:rsid w:val="00107A69"/>
    <w:rsid w:val="00112E8F"/>
    <w:rsid w:val="001176B7"/>
    <w:rsid w:val="00122007"/>
    <w:rsid w:val="001268BC"/>
    <w:rsid w:val="00145410"/>
    <w:rsid w:val="0016465B"/>
    <w:rsid w:val="001700F1"/>
    <w:rsid w:val="00170F53"/>
    <w:rsid w:val="00173608"/>
    <w:rsid w:val="001808EC"/>
    <w:rsid w:val="0019389A"/>
    <w:rsid w:val="0019621F"/>
    <w:rsid w:val="001A0D77"/>
    <w:rsid w:val="001A72E4"/>
    <w:rsid w:val="001B091F"/>
    <w:rsid w:val="001B50E6"/>
    <w:rsid w:val="001B5487"/>
    <w:rsid w:val="001C7835"/>
    <w:rsid w:val="001D1BE5"/>
    <w:rsid w:val="001D21D7"/>
    <w:rsid w:val="001E1A19"/>
    <w:rsid w:val="001E5875"/>
    <w:rsid w:val="001F13C1"/>
    <w:rsid w:val="001F288A"/>
    <w:rsid w:val="001F446D"/>
    <w:rsid w:val="00200E24"/>
    <w:rsid w:val="00201C0F"/>
    <w:rsid w:val="00202330"/>
    <w:rsid w:val="00221AB7"/>
    <w:rsid w:val="002313FF"/>
    <w:rsid w:val="00232B05"/>
    <w:rsid w:val="00241A62"/>
    <w:rsid w:val="00246435"/>
    <w:rsid w:val="00246BCF"/>
    <w:rsid w:val="002610E7"/>
    <w:rsid w:val="00267845"/>
    <w:rsid w:val="00270834"/>
    <w:rsid w:val="00274CFB"/>
    <w:rsid w:val="002814E6"/>
    <w:rsid w:val="00282D5E"/>
    <w:rsid w:val="002A306F"/>
    <w:rsid w:val="002B0ADB"/>
    <w:rsid w:val="002B7C53"/>
    <w:rsid w:val="002C4498"/>
    <w:rsid w:val="002D2C46"/>
    <w:rsid w:val="002E507D"/>
    <w:rsid w:val="002F634A"/>
    <w:rsid w:val="002F6C59"/>
    <w:rsid w:val="00305171"/>
    <w:rsid w:val="00306999"/>
    <w:rsid w:val="00310D9C"/>
    <w:rsid w:val="00315605"/>
    <w:rsid w:val="003228FB"/>
    <w:rsid w:val="00324AFD"/>
    <w:rsid w:val="00326A02"/>
    <w:rsid w:val="00342A8C"/>
    <w:rsid w:val="0034680A"/>
    <w:rsid w:val="003566F2"/>
    <w:rsid w:val="00363FF8"/>
    <w:rsid w:val="0037721D"/>
    <w:rsid w:val="0038102A"/>
    <w:rsid w:val="00392C2F"/>
    <w:rsid w:val="00397AB4"/>
    <w:rsid w:val="003A3691"/>
    <w:rsid w:val="003A3DA1"/>
    <w:rsid w:val="003C344F"/>
    <w:rsid w:val="003D029F"/>
    <w:rsid w:val="003D23A3"/>
    <w:rsid w:val="003D5856"/>
    <w:rsid w:val="003D6C1B"/>
    <w:rsid w:val="004015AA"/>
    <w:rsid w:val="00404E4F"/>
    <w:rsid w:val="004070C1"/>
    <w:rsid w:val="00414E7D"/>
    <w:rsid w:val="0042339A"/>
    <w:rsid w:val="0042508F"/>
    <w:rsid w:val="00440D83"/>
    <w:rsid w:val="00445B64"/>
    <w:rsid w:val="00451FFA"/>
    <w:rsid w:val="004571B1"/>
    <w:rsid w:val="00461CFA"/>
    <w:rsid w:val="004635FD"/>
    <w:rsid w:val="0047077B"/>
    <w:rsid w:val="00491B52"/>
    <w:rsid w:val="00496AE7"/>
    <w:rsid w:val="00497A35"/>
    <w:rsid w:val="004A439D"/>
    <w:rsid w:val="004A5787"/>
    <w:rsid w:val="004A5D53"/>
    <w:rsid w:val="004B609E"/>
    <w:rsid w:val="004C0765"/>
    <w:rsid w:val="004C1757"/>
    <w:rsid w:val="004D0EDB"/>
    <w:rsid w:val="004E0833"/>
    <w:rsid w:val="004E28C6"/>
    <w:rsid w:val="004F1080"/>
    <w:rsid w:val="004F138F"/>
    <w:rsid w:val="004F677A"/>
    <w:rsid w:val="00501DF7"/>
    <w:rsid w:val="00502679"/>
    <w:rsid w:val="00504F98"/>
    <w:rsid w:val="0050670B"/>
    <w:rsid w:val="00511FFE"/>
    <w:rsid w:val="005141E8"/>
    <w:rsid w:val="0052253B"/>
    <w:rsid w:val="00525F8C"/>
    <w:rsid w:val="005406CB"/>
    <w:rsid w:val="00550C99"/>
    <w:rsid w:val="00553413"/>
    <w:rsid w:val="00562C0D"/>
    <w:rsid w:val="005762D5"/>
    <w:rsid w:val="00582581"/>
    <w:rsid w:val="0058369E"/>
    <w:rsid w:val="00587B87"/>
    <w:rsid w:val="00593314"/>
    <w:rsid w:val="00594496"/>
    <w:rsid w:val="005956E1"/>
    <w:rsid w:val="005A20B9"/>
    <w:rsid w:val="005B2D83"/>
    <w:rsid w:val="005C309C"/>
    <w:rsid w:val="005C6618"/>
    <w:rsid w:val="005D3D74"/>
    <w:rsid w:val="005D7BB1"/>
    <w:rsid w:val="005E2D46"/>
    <w:rsid w:val="005E5879"/>
    <w:rsid w:val="00603FD5"/>
    <w:rsid w:val="00605048"/>
    <w:rsid w:val="0061344A"/>
    <w:rsid w:val="00613955"/>
    <w:rsid w:val="00616DC8"/>
    <w:rsid w:val="00633BBA"/>
    <w:rsid w:val="00637F4D"/>
    <w:rsid w:val="006509FA"/>
    <w:rsid w:val="006528C6"/>
    <w:rsid w:val="00653080"/>
    <w:rsid w:val="00655931"/>
    <w:rsid w:val="00655EFE"/>
    <w:rsid w:val="00657FB8"/>
    <w:rsid w:val="006605FF"/>
    <w:rsid w:val="00662026"/>
    <w:rsid w:val="006676F4"/>
    <w:rsid w:val="00674486"/>
    <w:rsid w:val="00681976"/>
    <w:rsid w:val="0068724F"/>
    <w:rsid w:val="0069113B"/>
    <w:rsid w:val="006A1DEF"/>
    <w:rsid w:val="006A2AB0"/>
    <w:rsid w:val="006A4D83"/>
    <w:rsid w:val="006B1FDA"/>
    <w:rsid w:val="006B627A"/>
    <w:rsid w:val="006C1E89"/>
    <w:rsid w:val="006C46F9"/>
    <w:rsid w:val="006C4AF4"/>
    <w:rsid w:val="006D3F2F"/>
    <w:rsid w:val="006D51E1"/>
    <w:rsid w:val="006D56AB"/>
    <w:rsid w:val="006D5D76"/>
    <w:rsid w:val="006E0AF4"/>
    <w:rsid w:val="006E3536"/>
    <w:rsid w:val="006F2521"/>
    <w:rsid w:val="00701A3E"/>
    <w:rsid w:val="00714488"/>
    <w:rsid w:val="0071658D"/>
    <w:rsid w:val="00723443"/>
    <w:rsid w:val="0072380A"/>
    <w:rsid w:val="00724201"/>
    <w:rsid w:val="007244FD"/>
    <w:rsid w:val="00726871"/>
    <w:rsid w:val="00726AFA"/>
    <w:rsid w:val="00747165"/>
    <w:rsid w:val="007479E0"/>
    <w:rsid w:val="00773CFB"/>
    <w:rsid w:val="0077753A"/>
    <w:rsid w:val="00792646"/>
    <w:rsid w:val="00793284"/>
    <w:rsid w:val="00793B0A"/>
    <w:rsid w:val="00797A25"/>
    <w:rsid w:val="007A0363"/>
    <w:rsid w:val="007B5A40"/>
    <w:rsid w:val="007C13C9"/>
    <w:rsid w:val="007C1B07"/>
    <w:rsid w:val="007C7236"/>
    <w:rsid w:val="007D14BD"/>
    <w:rsid w:val="007D2606"/>
    <w:rsid w:val="007E47ED"/>
    <w:rsid w:val="00804D3F"/>
    <w:rsid w:val="00807850"/>
    <w:rsid w:val="00807AF3"/>
    <w:rsid w:val="00813E1A"/>
    <w:rsid w:val="0081533C"/>
    <w:rsid w:val="00815F55"/>
    <w:rsid w:val="00821160"/>
    <w:rsid w:val="008260DA"/>
    <w:rsid w:val="008303AF"/>
    <w:rsid w:val="00841C5F"/>
    <w:rsid w:val="0085129D"/>
    <w:rsid w:val="0085439B"/>
    <w:rsid w:val="00857936"/>
    <w:rsid w:val="00867D54"/>
    <w:rsid w:val="00882A5C"/>
    <w:rsid w:val="00885045"/>
    <w:rsid w:val="008862CA"/>
    <w:rsid w:val="008A24A0"/>
    <w:rsid w:val="008B05C3"/>
    <w:rsid w:val="008B2C8F"/>
    <w:rsid w:val="008B4965"/>
    <w:rsid w:val="008B55A4"/>
    <w:rsid w:val="008D1ABD"/>
    <w:rsid w:val="008D3B55"/>
    <w:rsid w:val="008E04B9"/>
    <w:rsid w:val="008E3CF9"/>
    <w:rsid w:val="008E44BA"/>
    <w:rsid w:val="008F5D5B"/>
    <w:rsid w:val="008F6172"/>
    <w:rsid w:val="0090137A"/>
    <w:rsid w:val="009272CA"/>
    <w:rsid w:val="00936068"/>
    <w:rsid w:val="009419E9"/>
    <w:rsid w:val="00942B67"/>
    <w:rsid w:val="00944F22"/>
    <w:rsid w:val="009517CC"/>
    <w:rsid w:val="00960BA3"/>
    <w:rsid w:val="009615D4"/>
    <w:rsid w:val="009617F6"/>
    <w:rsid w:val="00962C99"/>
    <w:rsid w:val="00974677"/>
    <w:rsid w:val="0097593B"/>
    <w:rsid w:val="00980DB0"/>
    <w:rsid w:val="00981B76"/>
    <w:rsid w:val="00991A8A"/>
    <w:rsid w:val="00994FB0"/>
    <w:rsid w:val="009A2F17"/>
    <w:rsid w:val="009B4C65"/>
    <w:rsid w:val="009C4C9A"/>
    <w:rsid w:val="009D24F5"/>
    <w:rsid w:val="009D4E88"/>
    <w:rsid w:val="009F1FA7"/>
    <w:rsid w:val="009F56FA"/>
    <w:rsid w:val="00A05F30"/>
    <w:rsid w:val="00A11143"/>
    <w:rsid w:val="00A12778"/>
    <w:rsid w:val="00A13664"/>
    <w:rsid w:val="00A24EF4"/>
    <w:rsid w:val="00A3047A"/>
    <w:rsid w:val="00A3202C"/>
    <w:rsid w:val="00A36B09"/>
    <w:rsid w:val="00A62113"/>
    <w:rsid w:val="00A63585"/>
    <w:rsid w:val="00A701FB"/>
    <w:rsid w:val="00A82DB6"/>
    <w:rsid w:val="00A90151"/>
    <w:rsid w:val="00A91ADE"/>
    <w:rsid w:val="00A92B42"/>
    <w:rsid w:val="00A9359B"/>
    <w:rsid w:val="00A9755A"/>
    <w:rsid w:val="00A97702"/>
    <w:rsid w:val="00AA070B"/>
    <w:rsid w:val="00AA163B"/>
    <w:rsid w:val="00AA68D0"/>
    <w:rsid w:val="00AB4B33"/>
    <w:rsid w:val="00AB7B21"/>
    <w:rsid w:val="00AF2AF5"/>
    <w:rsid w:val="00AF5EDA"/>
    <w:rsid w:val="00B01B6A"/>
    <w:rsid w:val="00B02F8A"/>
    <w:rsid w:val="00B23603"/>
    <w:rsid w:val="00B237E8"/>
    <w:rsid w:val="00B2539A"/>
    <w:rsid w:val="00B253FF"/>
    <w:rsid w:val="00B30235"/>
    <w:rsid w:val="00B32D6C"/>
    <w:rsid w:val="00B3749D"/>
    <w:rsid w:val="00B4126F"/>
    <w:rsid w:val="00B44F9B"/>
    <w:rsid w:val="00B552DF"/>
    <w:rsid w:val="00B6487B"/>
    <w:rsid w:val="00B65DAA"/>
    <w:rsid w:val="00B66B2F"/>
    <w:rsid w:val="00B74F7F"/>
    <w:rsid w:val="00B7503F"/>
    <w:rsid w:val="00B75B08"/>
    <w:rsid w:val="00B85BDF"/>
    <w:rsid w:val="00B87859"/>
    <w:rsid w:val="00B90BF8"/>
    <w:rsid w:val="00B91D47"/>
    <w:rsid w:val="00BA3CB8"/>
    <w:rsid w:val="00BA7623"/>
    <w:rsid w:val="00BB0D54"/>
    <w:rsid w:val="00BC08CC"/>
    <w:rsid w:val="00BD1437"/>
    <w:rsid w:val="00BD329D"/>
    <w:rsid w:val="00BE2420"/>
    <w:rsid w:val="00BE7C7C"/>
    <w:rsid w:val="00BF68C8"/>
    <w:rsid w:val="00C01E68"/>
    <w:rsid w:val="00C11924"/>
    <w:rsid w:val="00C1250F"/>
    <w:rsid w:val="00C13FF8"/>
    <w:rsid w:val="00C17F76"/>
    <w:rsid w:val="00C25E08"/>
    <w:rsid w:val="00C326F9"/>
    <w:rsid w:val="00C35191"/>
    <w:rsid w:val="00C37A29"/>
    <w:rsid w:val="00C5758A"/>
    <w:rsid w:val="00C70EFC"/>
    <w:rsid w:val="00C72C59"/>
    <w:rsid w:val="00C7480B"/>
    <w:rsid w:val="00C75BFB"/>
    <w:rsid w:val="00C85830"/>
    <w:rsid w:val="00C86234"/>
    <w:rsid w:val="00C932F3"/>
    <w:rsid w:val="00CA03B5"/>
    <w:rsid w:val="00CA6985"/>
    <w:rsid w:val="00CC63D4"/>
    <w:rsid w:val="00CD61EB"/>
    <w:rsid w:val="00CE0D59"/>
    <w:rsid w:val="00CE777D"/>
    <w:rsid w:val="00CF02F0"/>
    <w:rsid w:val="00CF2857"/>
    <w:rsid w:val="00D070E9"/>
    <w:rsid w:val="00D070F2"/>
    <w:rsid w:val="00D07E84"/>
    <w:rsid w:val="00D07FFE"/>
    <w:rsid w:val="00D10735"/>
    <w:rsid w:val="00D16F74"/>
    <w:rsid w:val="00D17703"/>
    <w:rsid w:val="00D34ED6"/>
    <w:rsid w:val="00D36897"/>
    <w:rsid w:val="00D46594"/>
    <w:rsid w:val="00D538F7"/>
    <w:rsid w:val="00D56CF5"/>
    <w:rsid w:val="00D60649"/>
    <w:rsid w:val="00D614CC"/>
    <w:rsid w:val="00D61E88"/>
    <w:rsid w:val="00D6574D"/>
    <w:rsid w:val="00D66D38"/>
    <w:rsid w:val="00D66DC3"/>
    <w:rsid w:val="00D75FE2"/>
    <w:rsid w:val="00D80812"/>
    <w:rsid w:val="00D8323A"/>
    <w:rsid w:val="00D83923"/>
    <w:rsid w:val="00D84D2F"/>
    <w:rsid w:val="00D90E18"/>
    <w:rsid w:val="00D927A2"/>
    <w:rsid w:val="00D939C7"/>
    <w:rsid w:val="00D9419D"/>
    <w:rsid w:val="00DB5F15"/>
    <w:rsid w:val="00DC54D7"/>
    <w:rsid w:val="00DD58FD"/>
    <w:rsid w:val="00DE0652"/>
    <w:rsid w:val="00DF47B6"/>
    <w:rsid w:val="00DF4E3E"/>
    <w:rsid w:val="00E0453D"/>
    <w:rsid w:val="00E05FA6"/>
    <w:rsid w:val="00E17E01"/>
    <w:rsid w:val="00E20A76"/>
    <w:rsid w:val="00E25474"/>
    <w:rsid w:val="00E32F93"/>
    <w:rsid w:val="00E33E1A"/>
    <w:rsid w:val="00E51DB2"/>
    <w:rsid w:val="00E51F0D"/>
    <w:rsid w:val="00E54B2B"/>
    <w:rsid w:val="00E604DD"/>
    <w:rsid w:val="00E63534"/>
    <w:rsid w:val="00E65E7D"/>
    <w:rsid w:val="00E704DB"/>
    <w:rsid w:val="00EA1943"/>
    <w:rsid w:val="00EB5085"/>
    <w:rsid w:val="00EB58BD"/>
    <w:rsid w:val="00EC55F5"/>
    <w:rsid w:val="00EC57C6"/>
    <w:rsid w:val="00ED02BE"/>
    <w:rsid w:val="00ED5036"/>
    <w:rsid w:val="00ED5C65"/>
    <w:rsid w:val="00EE095F"/>
    <w:rsid w:val="00EE36A6"/>
    <w:rsid w:val="00EE3BE8"/>
    <w:rsid w:val="00EE5DDA"/>
    <w:rsid w:val="00EE6F14"/>
    <w:rsid w:val="00EF3F23"/>
    <w:rsid w:val="00EF3FB1"/>
    <w:rsid w:val="00EF5976"/>
    <w:rsid w:val="00F00DBB"/>
    <w:rsid w:val="00F02484"/>
    <w:rsid w:val="00F13DFE"/>
    <w:rsid w:val="00F162D4"/>
    <w:rsid w:val="00F24659"/>
    <w:rsid w:val="00F277C7"/>
    <w:rsid w:val="00F4010B"/>
    <w:rsid w:val="00F4035F"/>
    <w:rsid w:val="00F4692B"/>
    <w:rsid w:val="00F4701B"/>
    <w:rsid w:val="00F4702C"/>
    <w:rsid w:val="00F505B8"/>
    <w:rsid w:val="00F634F6"/>
    <w:rsid w:val="00F650AF"/>
    <w:rsid w:val="00F869FB"/>
    <w:rsid w:val="00F87B07"/>
    <w:rsid w:val="00F92394"/>
    <w:rsid w:val="00F94880"/>
    <w:rsid w:val="00FA00BC"/>
    <w:rsid w:val="00FB158F"/>
    <w:rsid w:val="00FC1543"/>
    <w:rsid w:val="00FC2D27"/>
    <w:rsid w:val="00FC2D8B"/>
    <w:rsid w:val="00FD3306"/>
    <w:rsid w:val="00FD5BF1"/>
    <w:rsid w:val="00FD7507"/>
    <w:rsid w:val="00FE57D8"/>
    <w:rsid w:val="00FE690F"/>
    <w:rsid w:val="06BDA4C6"/>
    <w:rsid w:val="0C81D14C"/>
    <w:rsid w:val="1F73A296"/>
    <w:rsid w:val="3E99BD70"/>
    <w:rsid w:val="41D9299F"/>
    <w:rsid w:val="46BAD084"/>
    <w:rsid w:val="5BFBAA40"/>
    <w:rsid w:val="653A0CE0"/>
    <w:rsid w:val="66E5A67A"/>
    <w:rsid w:val="7890E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054908"/>
  <w15:chartTrackingRefBased/>
  <w15:docId w15:val="{BCD88F7B-F435-4EC8-8FA7-78C83A113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0F1"/>
    <w:pPr>
      <w:spacing w:after="0" w:line="240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A5D53"/>
    <w:pPr>
      <w:keepNext/>
      <w:keepLines/>
      <w:spacing w:before="360" w:after="6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92394"/>
    <w:pPr>
      <w:keepNext/>
      <w:keepLines/>
      <w:spacing w:before="36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A5D53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37E8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962C99"/>
    <w:pPr>
      <w:spacing w:after="0" w:line="240" w:lineRule="auto"/>
    </w:pPr>
    <w:rPr>
      <w:rFonts w:ascii="Gill Sans MT Std Light" w:hAnsi="Gill Sans MT Std Light"/>
      <w:spacing w:val="6"/>
      <w:sz w:val="24"/>
    </w:rPr>
  </w:style>
  <w:style w:type="paragraph" w:styleId="ListBullet">
    <w:name w:val="List Bullet"/>
    <w:basedOn w:val="Normal"/>
    <w:uiPriority w:val="99"/>
    <w:unhideWhenUsed/>
    <w:qFormat/>
    <w:rsid w:val="00202330"/>
    <w:pPr>
      <w:numPr>
        <w:numId w:val="11"/>
      </w:numPr>
      <w:spacing w:before="80" w:after="80"/>
    </w:pPr>
  </w:style>
  <w:style w:type="paragraph" w:styleId="ListBullet2">
    <w:name w:val="List Bullet 2"/>
    <w:basedOn w:val="Normal"/>
    <w:uiPriority w:val="99"/>
    <w:unhideWhenUsed/>
    <w:qFormat/>
    <w:rsid w:val="006B1FDA"/>
    <w:pPr>
      <w:numPr>
        <w:ilvl w:val="1"/>
        <w:numId w:val="11"/>
      </w:numPr>
      <w:spacing w:after="60"/>
      <w:ind w:left="681" w:hanging="397"/>
    </w:pPr>
  </w:style>
  <w:style w:type="paragraph" w:styleId="ListNumber">
    <w:name w:val="List Number"/>
    <w:basedOn w:val="Normal"/>
    <w:uiPriority w:val="99"/>
    <w:unhideWhenUsed/>
    <w:qFormat/>
    <w:rsid w:val="00962C99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4A5D53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92394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19389A"/>
    <w:pPr>
      <w:spacing w:after="60"/>
      <w:ind w:left="284"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11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A5D53"/>
    <w:rPr>
      <w:rFonts w:ascii="Arial" w:eastAsiaTheme="majorEastAsia" w:hAnsi="Arial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37E8"/>
    <w:rPr>
      <w:rFonts w:ascii="Arial" w:eastAsiaTheme="majorEastAsia" w:hAnsi="Arial" w:cstheme="majorBidi"/>
      <w:b/>
      <w:iCs/>
      <w:spacing w:val="4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</w:pPr>
    <w:rPr>
      <w:noProof/>
    </w:rPr>
  </w:style>
  <w:style w:type="paragraph" w:customStyle="1" w:styleId="TableHeading">
    <w:name w:val="Table Heading"/>
    <w:basedOn w:val="Normal"/>
    <w:autoRedefine/>
    <w:qFormat/>
    <w:rsid w:val="00CA03B5"/>
    <w:pPr>
      <w:spacing w:after="60"/>
      <w:jc w:val="right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267845"/>
    <w:pPr>
      <w:spacing w:after="0" w:line="240" w:lineRule="auto"/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shd w:val="clear" w:color="auto" w:fill="2E2E2F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</w:pPr>
  </w:style>
  <w:style w:type="paragraph" w:customStyle="1" w:styleId="MainTitleHeading">
    <w:name w:val="Main Title Heading"/>
    <w:basedOn w:val="Heading1"/>
    <w:uiPriority w:val="8"/>
    <w:qFormat/>
    <w:rsid w:val="005D7BB1"/>
    <w:pPr>
      <w:framePr w:w="10206" w:vSpace="454" w:wrap="around" w:vAnchor="page" w:hAnchor="margin" w:y="710" w:anchorLock="1"/>
      <w:spacing w:before="0" w:after="0"/>
    </w:pPr>
    <w:rPr>
      <w:b w:val="0"/>
      <w:spacing w:val="14"/>
      <w:sz w:val="72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table" w:styleId="PlainTable4">
    <w:name w:val="Plain Table 4"/>
    <w:basedOn w:val="TableNormal"/>
    <w:uiPriority w:val="44"/>
    <w:rsid w:val="00E51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2">
    <w:name w:val="Normal 2"/>
    <w:basedOn w:val="Normal"/>
    <w:qFormat/>
    <w:rsid w:val="006B1FDA"/>
    <w:pPr>
      <w:spacing w:before="120" w:line="288" w:lineRule="auto"/>
    </w:pPr>
    <w:rPr>
      <w:rFonts w:ascii="Gill Sans MT" w:eastAsiaTheme="minorEastAsia" w:hAnsi="Gill Sans MT"/>
      <w:color w:val="000000" w:themeColor="text1"/>
      <w:spacing w:val="0"/>
      <w:lang w:eastAsia="en-AU"/>
    </w:rPr>
  </w:style>
  <w:style w:type="paragraph" w:customStyle="1" w:styleId="SectionHeading">
    <w:name w:val="Section Heading"/>
    <w:basedOn w:val="Heading1"/>
    <w:qFormat/>
    <w:rsid w:val="006B1FDA"/>
    <w:pPr>
      <w:spacing w:before="120" w:after="120"/>
    </w:pPr>
    <w:rPr>
      <w:rFonts w:ascii="Gill Sans MT" w:hAnsi="Gill Sans MT"/>
      <w:b w:val="0"/>
      <w:bCs/>
      <w:color w:val="F26522"/>
      <w:spacing w:val="5"/>
      <w:kern w:val="28"/>
      <w:sz w:val="36"/>
      <w:szCs w:val="36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F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F98"/>
    <w:rPr>
      <w:rFonts w:ascii="Segoe UI" w:hAnsi="Segoe UI" w:cs="Segoe UI"/>
      <w:spacing w:val="4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406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CB"/>
    <w:rPr>
      <w:rFonts w:ascii="Arial" w:hAnsi="Arial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CB"/>
    <w:rPr>
      <w:rFonts w:ascii="Arial" w:hAnsi="Arial"/>
      <w:b/>
      <w:bCs/>
      <w:spacing w:val="4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D1BE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E0D59"/>
    <w:pPr>
      <w:spacing w:after="0" w:line="240" w:lineRule="auto"/>
    </w:pPr>
    <w:rPr>
      <w:rFonts w:ascii="Arial" w:hAnsi="Arial"/>
      <w:spacing w:val="4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E7C7C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0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si.gov.au/" TargetMode="External"/><Relationship Id="rId18" Type="http://schemas.openxmlformats.org/officeDocument/2006/relationships/hyperlink" Target="https://recordsmanager.education.tas.gov.au/linkgeneratorapi/record/6640907/download_latest_final_file" TargetMode="External"/><Relationship Id="rId26" Type="http://schemas.openxmlformats.org/officeDocument/2006/relationships/hyperlink" Target="https://recordsmanager.education.tas.gov.au/linkgeneratorapi/record/6640903/download_latest_final_file" TargetMode="External"/><Relationship Id="rId21" Type="http://schemas.openxmlformats.org/officeDocument/2006/relationships/hyperlink" Target="https://recordsmanager.education.tas.gov.au/linkgeneratorapi/record/5815619/download_latest_final_file" TargetMode="Externa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recordsmanager.education.tas.gov.au/linkgeneratorapi/record/5323242/download_latest_final_file" TargetMode="External"/><Relationship Id="rId17" Type="http://schemas.openxmlformats.org/officeDocument/2006/relationships/hyperlink" Target="https://recordsmanager.education.tas.gov.au/linkgeneratorapi/record/6640903/download_latest_final_file" TargetMode="External"/><Relationship Id="rId25" Type="http://schemas.openxmlformats.org/officeDocument/2006/relationships/hyperlink" Target="https://www.usi.gov.au/system/files/2023-08/Incarcerated%20student%20EOI%20form_FINAL_%2014Aug%202023.pdf" TargetMode="External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recordsmanager.education.tas.gov.au/linkgeneratorapi/record/6640907/download_latest_final_file" TargetMode="External"/><Relationship Id="rId20" Type="http://schemas.openxmlformats.org/officeDocument/2006/relationships/hyperlink" Target="https://recordsmanager.education.tas.gov.au/linkgeneratorapi/record/4705413/LatestFinalFile" TargetMode="External"/><Relationship Id="rId29" Type="http://schemas.openxmlformats.org/officeDocument/2006/relationships/hyperlink" Target="https://recordsmanager.education.tas.gov.au/linkgeneratorapi/record/6640636/download_latest_final_fil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cordsmanager.education.tas.gov.au/linkgeneratorapi/record/5815619/download_latest_final_file" TargetMode="External"/><Relationship Id="rId24" Type="http://schemas.openxmlformats.org/officeDocument/2006/relationships/hyperlink" Target="https://recordsmanager.education.tas.gov.au/linkgeneratorapi/record/6641657/download_latest_final_file" TargetMode="External"/><Relationship Id="rId32" Type="http://schemas.openxmlformats.org/officeDocument/2006/relationships/footer" Target="footer1.xml"/><Relationship Id="rId37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://www.usi.gov.au" TargetMode="External"/><Relationship Id="rId23" Type="http://schemas.openxmlformats.org/officeDocument/2006/relationships/hyperlink" Target="https://recordsmanager.education.tas.gov.au/linkgeneratorapi/record/5323240/download_latest_final_file" TargetMode="External"/><Relationship Id="rId28" Type="http://schemas.openxmlformats.org/officeDocument/2006/relationships/hyperlink" Target="https://recordsmanager.education.tas.gov.au/linkgeneratorapi/record/6641657/download_latest_final_file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recordsmanager.education.tas.gov.au/linkgeneratorapi/record/6640914/download_latest_final_file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si.gov.au/" TargetMode="External"/><Relationship Id="rId22" Type="http://schemas.openxmlformats.org/officeDocument/2006/relationships/hyperlink" Target="https://recordsmanager.education.tas.gov.au/linkgeneratorapi/record/5323242/download_latest_final_file" TargetMode="External"/><Relationship Id="rId27" Type="http://schemas.openxmlformats.org/officeDocument/2006/relationships/hyperlink" Target="https://recordsmanager.education.tas.gov.au/linkgeneratorapi/record/6640907/download_latest_final_file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9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erine.rhee\Department%20of%20Education\Finance%20and%20Assets%20Team%20-%20Policies%20and%20Procedures%20-%20Policies%20and%20Procedures\Draft%20P&amp;Ps\Student%20Identity%20Procedure%20DRAF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C8E0372798348C0B74307AD46487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3EFE6-F30E-401B-9524-3B7556B028DF}"/>
      </w:docPartPr>
      <w:docPartBody>
        <w:p w:rsidR="00243BBC" w:rsidRDefault="008E44BA">
          <w:pPr>
            <w:pStyle w:val="CC8E0372798348C0B74307AD4648783F"/>
          </w:pPr>
          <w:r w:rsidRPr="00553FC7">
            <w:rPr>
              <w:rStyle w:val="PlaceholderText"/>
            </w:rPr>
            <w:t>[Title]</w:t>
          </w:r>
        </w:p>
      </w:docPartBody>
    </w:docPart>
    <w:docPart>
      <w:docPartPr>
        <w:name w:val="2FE37856B8E3434191D55066FC1C1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F2716-A0A2-41B6-BFCF-30AA68AA53FE}"/>
      </w:docPartPr>
      <w:docPartBody>
        <w:p w:rsidR="00243BBC" w:rsidRDefault="008E44BA">
          <w:pPr>
            <w:pStyle w:val="2FE37856B8E3434191D55066FC1C15CA"/>
          </w:pPr>
          <w:r w:rsidRPr="00C81358">
            <w:rPr>
              <w:rStyle w:val="PlaceholderText"/>
            </w:rPr>
            <w:t>Click here to enter a date.</w:t>
          </w:r>
        </w:p>
      </w:docPartBody>
    </w:docPart>
    <w:docPart>
      <w:docPartPr>
        <w:name w:val="55C6E07CA4054EB9AE3387A9F5441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47B93-2F41-4706-8720-4F487D08AA3B}"/>
      </w:docPartPr>
      <w:docPartBody>
        <w:p w:rsidR="00E67CDA" w:rsidRDefault="002A21FA" w:rsidP="002A21FA">
          <w:pPr>
            <w:pStyle w:val="55C6E07CA4054EB9AE3387A9F54418BB"/>
          </w:pPr>
          <w:r w:rsidRPr="00AE58F7">
            <w:rPr>
              <w:b/>
            </w:rPr>
            <w:t>Choose from dropdown list</w:t>
          </w:r>
        </w:p>
      </w:docPartBody>
    </w:docPart>
    <w:docPart>
      <w:docPartPr>
        <w:name w:val="EE8CBEA522B04DD5AE0DEB53D97C5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99B8C-8E6D-471F-8EA9-072D4E0A1C69}"/>
      </w:docPartPr>
      <w:docPartBody>
        <w:p w:rsidR="00E67CDA" w:rsidRDefault="002A21FA" w:rsidP="002A21FA">
          <w:pPr>
            <w:pStyle w:val="EE8CBEA522B04DD5AE0DEB53D97C54BB"/>
          </w:pPr>
          <w:r w:rsidRPr="00E11D53">
            <w:t>Choose from dropdown list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20B0302020104020203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4BA"/>
    <w:rsid w:val="00031F6E"/>
    <w:rsid w:val="00243BBC"/>
    <w:rsid w:val="002A21FA"/>
    <w:rsid w:val="00394FE3"/>
    <w:rsid w:val="003E5701"/>
    <w:rsid w:val="00476977"/>
    <w:rsid w:val="004A2F6A"/>
    <w:rsid w:val="006730BB"/>
    <w:rsid w:val="007F27A8"/>
    <w:rsid w:val="008E44BA"/>
    <w:rsid w:val="009526F2"/>
    <w:rsid w:val="00B630C2"/>
    <w:rsid w:val="00B81E7F"/>
    <w:rsid w:val="00BC4A28"/>
    <w:rsid w:val="00C8328F"/>
    <w:rsid w:val="00DA7A14"/>
    <w:rsid w:val="00E67CDA"/>
    <w:rsid w:val="00E67D54"/>
    <w:rsid w:val="00F2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C8E0372798348C0B74307AD4648783F">
    <w:name w:val="CC8E0372798348C0B74307AD4648783F"/>
  </w:style>
  <w:style w:type="paragraph" w:customStyle="1" w:styleId="2FE37856B8E3434191D55066FC1C15CA">
    <w:name w:val="2FE37856B8E3434191D55066FC1C15CA"/>
  </w:style>
  <w:style w:type="paragraph" w:customStyle="1" w:styleId="55C6E07CA4054EB9AE3387A9F54418BB">
    <w:name w:val="55C6E07CA4054EB9AE3387A9F54418BB"/>
    <w:rsid w:val="002A21FA"/>
    <w:rPr>
      <w:kern w:val="2"/>
      <w14:ligatures w14:val="standardContextual"/>
    </w:rPr>
  </w:style>
  <w:style w:type="paragraph" w:customStyle="1" w:styleId="EE8CBEA522B04DD5AE0DEB53D97C54BB">
    <w:name w:val="EE8CBEA522B04DD5AE0DEB53D97C54BB"/>
    <w:rsid w:val="002A21F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3E8253484E074FAC14E44188A93F4A" ma:contentTypeVersion="10" ma:contentTypeDescription="Create a new document." ma:contentTypeScope="" ma:versionID="75fed85fd9f41241afe2d627130130bb">
  <xsd:schema xmlns:xsd="http://www.w3.org/2001/XMLSchema" xmlns:xs="http://www.w3.org/2001/XMLSchema" xmlns:p="http://schemas.microsoft.com/office/2006/metadata/properties" xmlns:ns2="047048e1-1bac-4c2f-bc09-f697e653cbba" xmlns:ns3="6b6ee2ed-3c22-4136-8faf-199575f17b10" targetNamespace="http://schemas.microsoft.com/office/2006/metadata/properties" ma:root="true" ma:fieldsID="233e67fb88082c4d5c8abf44274c7bbe" ns2:_="" ns3:_="">
    <xsd:import namespace="047048e1-1bac-4c2f-bc09-f697e653cbba"/>
    <xsd:import namespace="6b6ee2ed-3c22-4136-8faf-199575f17b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048e1-1bac-4c2f-bc09-f697e653cb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6ee2ed-3c22-4136-8faf-199575f17b1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7f157ae-a3d2-4926-9566-11cc510ccf95}" ma:internalName="TaxCatchAll" ma:showField="CatchAllData" ma:web="6b6ee2ed-3c22-4136-8faf-199575f17b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7048e1-1bac-4c2f-bc09-f697e653cbba">
      <Terms xmlns="http://schemas.microsoft.com/office/infopath/2007/PartnerControls"/>
    </lcf76f155ced4ddcb4097134ff3c332f>
    <TaxCatchAll xmlns="6b6ee2ed-3c22-4136-8faf-199575f17b10" xsi:nil="true"/>
  </documentManagement>
</p:properties>
</file>

<file path=customXml/itemProps1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0AE108-050F-496C-BBA3-FBEBF95118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7048e1-1bac-4c2f-bc09-f697e653cbba"/>
    <ds:schemaRef ds:uri="6b6ee2ed-3c22-4136-8faf-199575f17b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BAEFC5-E43B-49CD-B968-4272EC1CFB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047048e1-1bac-4c2f-bc09-f697e653cbba"/>
    <ds:schemaRef ds:uri="6b6ee2ed-3c22-4136-8faf-199575f17b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 Identity Procedure DRAFT</Template>
  <TotalTime>38</TotalTime>
  <Pages>8</Pages>
  <Words>2209</Words>
  <Characters>12244</Characters>
  <Application>Microsoft Office Word</Application>
  <DocSecurity>0</DocSecurity>
  <Lines>382</Lines>
  <Paragraphs>390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Identity Procedure</vt:lpstr>
    </vt:vector>
  </TitlesOfParts>
  <Company/>
  <LinksUpToDate>false</LinksUpToDate>
  <CharactersWithSpaces>14063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Identity Procedure</dc:title>
  <dc:subject/>
  <dc:creator>Rhee, Katherine</dc:creator>
  <cp:keywords/>
  <dc:description/>
  <cp:lastModifiedBy>Kalitsounakis, Myra</cp:lastModifiedBy>
  <cp:revision>9</cp:revision>
  <cp:lastPrinted>2020-12-23T02:30:00Z</cp:lastPrinted>
  <dcterms:created xsi:type="dcterms:W3CDTF">2023-08-16T00:56:00Z</dcterms:created>
  <dcterms:modified xsi:type="dcterms:W3CDTF">2023-09-12T05:57:00Z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0x010100E12154183D63A84493E0F94DA4CC7403</vt:lpwstr>
  </property>
  <property fmtid="{D5CDD505-2E9C-101B-9397-08002B2CF9AE}" pid="3" name="GrammarlyDocumentId">
    <vt:lpwstr>cc66ecf90a71da922deb3a171935f8f31a98c6b829d1a2f7eff26ab46490c6ec</vt:lpwstr>
  </property>
  <property fmtid="{D5CDD505-2E9C-101B-9397-08002B2CF9AE}" pid="4" name="MediaServiceImageTags">
    <vt:lpwstr/>
  </property>
</Properties>
</file>