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9512514"/>
    <w:bookmarkStart w:id="1" w:name="_Toc30502210"/>
    <w:p w14:paraId="6F6FC73A" w14:textId="5550F316" w:rsidR="00D75FE2" w:rsidRDefault="00000000" w:rsidP="005D7BB1">
      <w:pPr>
        <w:pStyle w:val="MainTitleHeading"/>
        <w:framePr w:wrap="around"/>
      </w:pPr>
      <w:sdt>
        <w:sdtPr>
          <w:alias w:val="Title"/>
          <w:tag w:val=""/>
          <w:id w:val="1694955488"/>
          <w:placeholder>
            <w:docPart w:val="63196718FB3C41AA93D8017A215CD1DC"/>
          </w:placeholder>
          <w:dataBinding w:prefixMappings="xmlns:ns0='http://purl.org/dc/elements/1.1/' xmlns:ns1='http://schemas.openxmlformats.org/package/2006/metadata/core-properties' " w:xpath="/ns1:coreProperties[1]/ns0:title[1]" w:storeItemID="{6C3C8BC8-F283-45AE-878A-BAB7291924A1}"/>
          <w:text/>
        </w:sdtPr>
        <w:sdtContent>
          <w:r w:rsidR="00663387">
            <w:t>Assessment Validation Procedure</w:t>
          </w:r>
        </w:sdtContent>
      </w:sdt>
    </w:p>
    <w:p w14:paraId="26D047E8" w14:textId="77777777" w:rsidR="00202330" w:rsidRPr="000067DB" w:rsidRDefault="00202330" w:rsidP="005D7BB1">
      <w:pPr>
        <w:pStyle w:val="Heading1"/>
      </w:pPr>
      <w:r w:rsidRPr="000067DB">
        <w:t>Audience</w:t>
      </w:r>
    </w:p>
    <w:p w14:paraId="32B75792" w14:textId="77777777" w:rsidR="004D4050" w:rsidRPr="002B0C7A" w:rsidRDefault="004D4050" w:rsidP="004D4050">
      <w:r>
        <w:t>T</w:t>
      </w:r>
      <w:r w:rsidRPr="002B0C7A">
        <w:t>his procedure</w:t>
      </w:r>
      <w:r>
        <w:t xml:space="preserve"> </w:t>
      </w:r>
      <w:r w:rsidRPr="002B0C7A">
        <w:t xml:space="preserve">is relevant to TasTAFE </w:t>
      </w:r>
      <w:r>
        <w:t>Managers Education and Training, Education</w:t>
      </w:r>
      <w:r w:rsidRPr="002B0C7A">
        <w:t xml:space="preserve"> Managers, Teachers, </w:t>
      </w:r>
      <w:r>
        <w:t xml:space="preserve">Education Quality Consultants, </w:t>
      </w:r>
      <w:r w:rsidRPr="002B0C7A">
        <w:t>and Executive Director Stude</w:t>
      </w:r>
      <w:r>
        <w:t>nts</w:t>
      </w:r>
      <w:r w:rsidRPr="002B0C7A">
        <w:t xml:space="preserve"> and Education</w:t>
      </w:r>
      <w:r>
        <w:t>.</w:t>
      </w:r>
    </w:p>
    <w:p w14:paraId="45892451" w14:textId="77777777" w:rsidR="00202330" w:rsidRPr="000C41F1" w:rsidRDefault="00202330" w:rsidP="005D7BB1">
      <w:pPr>
        <w:pStyle w:val="Heading1"/>
      </w:pPr>
      <w:r w:rsidRPr="00592DB3">
        <w:t>Purpose</w:t>
      </w:r>
    </w:p>
    <w:p w14:paraId="135836DE" w14:textId="77777777" w:rsidR="004D4050" w:rsidRPr="00FC3B70" w:rsidRDefault="004D4050" w:rsidP="004D4050">
      <w:r w:rsidRPr="00FC3B70">
        <w:t xml:space="preserve">The purpose of this Procedure is to outline processes for the systematic review of assessment practices and judgements for TasTAFE Training Products.  </w:t>
      </w:r>
    </w:p>
    <w:p w14:paraId="2A9099C3" w14:textId="77777777" w:rsidR="00202330" w:rsidRPr="000C41F1" w:rsidRDefault="00202330" w:rsidP="005D7BB1">
      <w:pPr>
        <w:pStyle w:val="Heading1"/>
      </w:pPr>
      <w:r>
        <w:t xml:space="preserve">Procedure </w:t>
      </w:r>
      <w:r w:rsidR="007244FD">
        <w:t>statement/</w:t>
      </w:r>
      <w:r w:rsidR="007244FD" w:rsidRPr="000C41F1">
        <w:t>details</w:t>
      </w:r>
    </w:p>
    <w:p w14:paraId="79C3180A" w14:textId="77777777" w:rsidR="004D4050" w:rsidRDefault="004D4050" w:rsidP="007F74D3">
      <w:r w:rsidRPr="00FC3B70">
        <w:t>Validation is a quality review process and an essential requirement of the Standards for Registered Training Organisation (RTOs) 2015</w:t>
      </w:r>
      <w:r>
        <w:t xml:space="preserve"> (the Standards)</w:t>
      </w:r>
      <w:r w:rsidRPr="00FC3B70">
        <w:t>.  Clauses 1.9</w:t>
      </w:r>
      <w:r>
        <w:t>, 1.10, and 1.11</w:t>
      </w:r>
      <w:r w:rsidRPr="00FC3B70">
        <w:t xml:space="preserve">.  Review and reflection on the standard of assessment within the training products TasTAFE delivers is essential for maintaining the confidence industry has in </w:t>
      </w:r>
      <w:r>
        <w:t>TasTAFE</w:t>
      </w:r>
      <w:r w:rsidRPr="00FC3B70">
        <w:t xml:space="preserve"> graduates.</w:t>
      </w:r>
    </w:p>
    <w:p w14:paraId="4C7E36B6" w14:textId="33FBC130" w:rsidR="004D4050" w:rsidRPr="00FC3B70" w:rsidRDefault="004D4050" w:rsidP="007F74D3">
      <w:r>
        <w:t>The Standards have additional requirements when validating any training product from the Training and Education (TAE) Training Package, in accordance with Clause 1.25. Refer to the TAE section of this procedure for these additional requirements.</w:t>
      </w:r>
    </w:p>
    <w:p w14:paraId="2105C05B" w14:textId="77777777" w:rsidR="004D4050" w:rsidRPr="009060E2" w:rsidRDefault="004D4050" w:rsidP="007F74D3">
      <w:r w:rsidRPr="00FC3B70">
        <w:t xml:space="preserve">Validation activities are conducted </w:t>
      </w:r>
      <w:r w:rsidRPr="00FC3B70">
        <w:rPr>
          <w:b/>
        </w:rPr>
        <w:t>after</w:t>
      </w:r>
      <w:r w:rsidRPr="00FC3B70">
        <w:t xml:space="preserve"> assessment is complete so that teachers can consider the </w:t>
      </w:r>
      <w:r>
        <w:t xml:space="preserve">Principles of Assessment and Rules of Evidence and how these are applied to </w:t>
      </w:r>
      <w:r w:rsidRPr="00FC3B70">
        <w:t xml:space="preserve">both </w:t>
      </w:r>
      <w:r>
        <w:t xml:space="preserve">the </w:t>
      </w:r>
      <w:r w:rsidRPr="00FC3B70">
        <w:rPr>
          <w:b/>
        </w:rPr>
        <w:t>assessment practices and assessment judg</w:t>
      </w:r>
      <w:r>
        <w:rPr>
          <w:b/>
        </w:rPr>
        <w:t>e</w:t>
      </w:r>
      <w:r w:rsidRPr="00FC3B70">
        <w:rPr>
          <w:b/>
        </w:rPr>
        <w:t>ments</w:t>
      </w:r>
      <w:r w:rsidRPr="00FC3B70">
        <w:t>.</w:t>
      </w:r>
      <w:r>
        <w:t xml:space="preserve"> </w:t>
      </w:r>
      <w:r w:rsidRPr="00664F41">
        <w:t>Validation includes reviewing a statistically valid sample of the assessments, making recommendations for future improvements to the assessment tool, improving the process and/or outcomes of the assessment tool and acting upon these recommendations.</w:t>
      </w:r>
    </w:p>
    <w:p w14:paraId="74B12D89" w14:textId="5C2F1492" w:rsidR="004D4050" w:rsidRDefault="004D4050" w:rsidP="007F74D3">
      <w:r>
        <w:t xml:space="preserve">To comply with the Standards, </w:t>
      </w:r>
      <w:r w:rsidRPr="00FC3B70">
        <w:t>TasTAFE need</w:t>
      </w:r>
      <w:r>
        <w:t>s</w:t>
      </w:r>
      <w:r w:rsidRPr="00FC3B70">
        <w:t xml:space="preserve"> to ensure that </w:t>
      </w:r>
      <w:r w:rsidRPr="00FC3B70">
        <w:rPr>
          <w:b/>
        </w:rPr>
        <w:t>all training products</w:t>
      </w:r>
      <w:r w:rsidRPr="00FC3B70">
        <w:t xml:space="preserve"> listed on the TasTAFE </w:t>
      </w:r>
      <w:r w:rsidR="003A7C2E">
        <w:t>S</w:t>
      </w:r>
      <w:r w:rsidRPr="00FC3B70">
        <w:t xml:space="preserve">cope of </w:t>
      </w:r>
      <w:r w:rsidR="003A7C2E">
        <w:t>R</w:t>
      </w:r>
      <w:r w:rsidRPr="00FC3B70">
        <w:t xml:space="preserve">egistration are validated </w:t>
      </w:r>
      <w:r w:rsidR="00543881">
        <w:t xml:space="preserve">within </w:t>
      </w:r>
      <w:r>
        <w:t>a</w:t>
      </w:r>
      <w:r w:rsidRPr="00FC3B70">
        <w:t xml:space="preserve"> five-year cycle.  This includes units of competency </w:t>
      </w:r>
      <w:r w:rsidRPr="00FC3B70">
        <w:rPr>
          <w:b/>
        </w:rPr>
        <w:t>explicitly</w:t>
      </w:r>
      <w:r w:rsidRPr="00FC3B70">
        <w:t xml:space="preserve"> added to TasTAFE</w:t>
      </w:r>
      <w:r>
        <w:t>’s</w:t>
      </w:r>
      <w:r w:rsidRPr="00FC3B70">
        <w:t xml:space="preserve"> scope of registration</w:t>
      </w:r>
      <w:r>
        <w:t>.</w:t>
      </w:r>
    </w:p>
    <w:p w14:paraId="4C2CCFBD" w14:textId="77777777" w:rsidR="004D4050" w:rsidRPr="00FC3B70" w:rsidRDefault="004D4050" w:rsidP="007F74D3">
      <w:r w:rsidRPr="00FC3B70">
        <w:t>All TasTAFE teams are required</w:t>
      </w:r>
      <w:r>
        <w:t xml:space="preserve"> </w:t>
      </w:r>
      <w:r w:rsidRPr="00FC3B70">
        <w:t xml:space="preserve">to validate </w:t>
      </w:r>
      <w:r>
        <w:rPr>
          <w:b/>
        </w:rPr>
        <w:t>5</w:t>
      </w:r>
      <w:r w:rsidRPr="00FC3B70">
        <w:rPr>
          <w:b/>
        </w:rPr>
        <w:t>0%</w:t>
      </w:r>
      <w:r w:rsidRPr="00FC3B70">
        <w:t xml:space="preserve"> of their training products </w:t>
      </w:r>
      <w:r>
        <w:rPr>
          <w:b/>
        </w:rPr>
        <w:t xml:space="preserve">within the first 3 years of the 5-year schedule </w:t>
      </w:r>
      <w:r>
        <w:rPr>
          <w:bCs/>
        </w:rPr>
        <w:t>and achieve 1</w:t>
      </w:r>
      <w:r w:rsidRPr="00FC3B70">
        <w:t>00% within five years.</w:t>
      </w:r>
      <w:r>
        <w:t xml:space="preserve"> </w:t>
      </w:r>
    </w:p>
    <w:p w14:paraId="47C94DA7" w14:textId="77777777" w:rsidR="00543881" w:rsidRDefault="00543881">
      <w:pPr>
        <w:spacing w:after="160" w:line="259" w:lineRule="auto"/>
        <w:rPr>
          <w:rFonts w:eastAsiaTheme="majorEastAsia" w:cs="Arial"/>
          <w:bCs/>
          <w:color w:val="F26522"/>
          <w:spacing w:val="5"/>
          <w:kern w:val="28"/>
          <w:sz w:val="36"/>
          <w:szCs w:val="36"/>
          <w:lang w:eastAsia="en-AU"/>
        </w:rPr>
      </w:pPr>
      <w:r>
        <w:rPr>
          <w:rFonts w:cs="Arial"/>
        </w:rPr>
        <w:br w:type="page"/>
      </w:r>
    </w:p>
    <w:p w14:paraId="6E2A5FF2" w14:textId="7AAFDD4A" w:rsidR="004D4050" w:rsidRPr="000D68F7" w:rsidRDefault="004D4050" w:rsidP="004D4050">
      <w:pPr>
        <w:pStyle w:val="SectionHeading"/>
        <w:rPr>
          <w:rFonts w:ascii="Arial" w:hAnsi="Arial" w:cs="Arial"/>
        </w:rPr>
      </w:pPr>
      <w:r w:rsidRPr="000D68F7">
        <w:rPr>
          <w:rFonts w:ascii="Arial" w:hAnsi="Arial" w:cs="Arial"/>
        </w:rPr>
        <w:lastRenderedPageBreak/>
        <w:t>Planning and Monitoring Tools</w:t>
      </w:r>
    </w:p>
    <w:p w14:paraId="6AAFC265" w14:textId="71559130" w:rsidR="004D4050" w:rsidRDefault="004D4050" w:rsidP="004D4050">
      <w:r>
        <w:t>TasTAFE has developed two tools to assist teams to plan and monitor their assessment validation progress</w:t>
      </w:r>
      <w:r w:rsidR="00543881">
        <w:t xml:space="preserve">, and delivery </w:t>
      </w:r>
      <w:r w:rsidR="00543881" w:rsidRPr="00FC3B70">
        <w:t>teams will need to work together with their Education Quality Consultants to develop</w:t>
      </w:r>
      <w:r w:rsidR="00543881">
        <w:t xml:space="preserve"> these</w:t>
      </w:r>
      <w:r>
        <w:t>:</w:t>
      </w:r>
    </w:p>
    <w:p w14:paraId="73C183B7" w14:textId="1E2FE067" w:rsidR="004D4050" w:rsidRDefault="004D4050" w:rsidP="004D4050">
      <w:pPr>
        <w:pStyle w:val="ListBullet"/>
        <w:tabs>
          <w:tab w:val="num" w:pos="360"/>
        </w:tabs>
        <w:spacing w:before="120"/>
        <w:contextualSpacing/>
      </w:pPr>
      <w:hyperlink r:id="rId11" w:history="1">
        <w:r w:rsidRPr="00782B60">
          <w:rPr>
            <w:rStyle w:val="Hyperlink"/>
          </w:rPr>
          <w:t>5 Yearly Validation Plan</w:t>
        </w:r>
      </w:hyperlink>
    </w:p>
    <w:p w14:paraId="61E6FA51" w14:textId="05C2D870" w:rsidR="004D4050" w:rsidRDefault="004D4050" w:rsidP="00B47311">
      <w:pPr>
        <w:pStyle w:val="ListBullet"/>
        <w:tabs>
          <w:tab w:val="num" w:pos="360"/>
        </w:tabs>
        <w:spacing w:before="120" w:after="120"/>
        <w:contextualSpacing/>
      </w:pPr>
      <w:hyperlink r:id="rId12" w:history="1">
        <w:r w:rsidRPr="00782B60">
          <w:rPr>
            <w:rStyle w:val="Hyperlink"/>
          </w:rPr>
          <w:t xml:space="preserve">Annual </w:t>
        </w:r>
        <w:r w:rsidR="00782B60" w:rsidRPr="00782B60">
          <w:rPr>
            <w:rStyle w:val="Hyperlink"/>
          </w:rPr>
          <w:t xml:space="preserve">Training Product </w:t>
        </w:r>
        <w:r w:rsidRPr="00782B60">
          <w:rPr>
            <w:rStyle w:val="Hyperlink"/>
          </w:rPr>
          <w:t>Validation Schedule</w:t>
        </w:r>
      </w:hyperlink>
    </w:p>
    <w:p w14:paraId="751DD28F" w14:textId="5CA1BD74" w:rsidR="004D4050" w:rsidRDefault="004D4050" w:rsidP="004D4050">
      <w:r w:rsidRPr="00FC3B70">
        <w:t xml:space="preserve">  </w:t>
      </w:r>
    </w:p>
    <w:p w14:paraId="64207D9D" w14:textId="77777777" w:rsidR="004D4050" w:rsidRPr="000D68F7" w:rsidRDefault="004D4050" w:rsidP="000D68F7">
      <w:pPr>
        <w:pStyle w:val="Heading2"/>
      </w:pPr>
      <w:r w:rsidRPr="000D68F7">
        <w:t>5 Yearly Validation Plan</w:t>
      </w:r>
    </w:p>
    <w:p w14:paraId="4D7FCBE6" w14:textId="2A527980" w:rsidR="004D4050" w:rsidRPr="00FC3B70" w:rsidRDefault="004D4050" w:rsidP="004D4050">
      <w:r w:rsidRPr="00FC3B70">
        <w:t xml:space="preserve">The </w:t>
      </w:r>
      <w:hyperlink r:id="rId13" w:history="1">
        <w:r w:rsidRPr="00782B60">
          <w:rPr>
            <w:rStyle w:val="Hyperlink"/>
          </w:rPr>
          <w:t>5 Yearly Validation Plan</w:t>
        </w:r>
      </w:hyperlink>
      <w:r w:rsidRPr="00FC3B70">
        <w:t xml:space="preserve"> lists all </w:t>
      </w:r>
      <w:r>
        <w:t>active</w:t>
      </w:r>
      <w:r w:rsidRPr="00FC3B70">
        <w:t xml:space="preserve"> training products delivered by </w:t>
      </w:r>
      <w:r>
        <w:t>the</w:t>
      </w:r>
      <w:r w:rsidRPr="00FC3B70">
        <w:t xml:space="preserve"> team</w:t>
      </w:r>
      <w:r>
        <w:t xml:space="preserve">, </w:t>
      </w:r>
      <w:r w:rsidRPr="00FC3B70">
        <w:t>when the</w:t>
      </w:r>
      <w:r w:rsidR="00543881">
        <w:t xml:space="preserve"> validation is </w:t>
      </w:r>
      <w:r w:rsidRPr="00FC3B70">
        <w:t xml:space="preserve">due </w:t>
      </w:r>
      <w:r>
        <w:t xml:space="preserve">and when </w:t>
      </w:r>
      <w:r w:rsidR="00543881">
        <w:t xml:space="preserve">it has </w:t>
      </w:r>
      <w:r>
        <w:t>been completed</w:t>
      </w:r>
      <w:r w:rsidRPr="00FC3B70">
        <w:t xml:space="preserve">.  </w:t>
      </w:r>
    </w:p>
    <w:p w14:paraId="3ABE048E" w14:textId="747ED768" w:rsidR="004D4050" w:rsidRDefault="004D4050" w:rsidP="004D4050">
      <w:r>
        <w:t>The frequency of validation may be influenced by</w:t>
      </w:r>
      <w:r w:rsidR="000D6187">
        <w:t xml:space="preserve"> </w:t>
      </w:r>
      <w:r w:rsidR="00FC557F">
        <w:t xml:space="preserve">a training </w:t>
      </w:r>
      <w:r w:rsidR="003227D9">
        <w:t>product that</w:t>
      </w:r>
      <w:r w:rsidR="00351392">
        <w:t>:</w:t>
      </w:r>
    </w:p>
    <w:p w14:paraId="28A8BD25" w14:textId="355E23D1" w:rsidR="00351392" w:rsidRDefault="00454C38" w:rsidP="007F74D3">
      <w:pPr>
        <w:pStyle w:val="ListBullet"/>
        <w:tabs>
          <w:tab w:val="num" w:pos="360"/>
        </w:tabs>
        <w:spacing w:before="120"/>
      </w:pPr>
      <w:r>
        <w:t>hold</w:t>
      </w:r>
      <w:r w:rsidR="000E0E3D">
        <w:t>s</w:t>
      </w:r>
      <w:r>
        <w:t xml:space="preserve"> CRICOS registration</w:t>
      </w:r>
    </w:p>
    <w:p w14:paraId="26C198CC" w14:textId="705998C2" w:rsidR="004D4050" w:rsidRDefault="003227D9" w:rsidP="007F74D3">
      <w:pPr>
        <w:pStyle w:val="ListBullet"/>
        <w:tabs>
          <w:tab w:val="num" w:pos="360"/>
        </w:tabs>
        <w:spacing w:before="120"/>
      </w:pPr>
      <w:r>
        <w:t>sit</w:t>
      </w:r>
      <w:r w:rsidR="00F54049">
        <w:t>s</w:t>
      </w:r>
      <w:r>
        <w:t xml:space="preserve"> in </w:t>
      </w:r>
      <w:r w:rsidR="000A1863">
        <w:t>a</w:t>
      </w:r>
      <w:r w:rsidR="000A1863" w:rsidRPr="00FC3B70">
        <w:t xml:space="preserve"> </w:t>
      </w:r>
      <w:r w:rsidR="004D4050">
        <w:t>Third-Party</w:t>
      </w:r>
      <w:r w:rsidR="004D4050" w:rsidRPr="00FC3B70">
        <w:t xml:space="preserve"> </w:t>
      </w:r>
      <w:r w:rsidR="004D4050">
        <w:t>A</w:t>
      </w:r>
      <w:r w:rsidR="004D4050" w:rsidRPr="00FC3B70">
        <w:t>rrangement</w:t>
      </w:r>
      <w:r w:rsidR="004D4050">
        <w:t xml:space="preserve"> (Commercial or VET in Schools)</w:t>
      </w:r>
    </w:p>
    <w:p w14:paraId="6C0FA273" w14:textId="4CB0E79F" w:rsidR="004D4050" w:rsidRPr="00FC3B70" w:rsidRDefault="000E0E3D" w:rsidP="007F74D3">
      <w:pPr>
        <w:pStyle w:val="ListBullet"/>
        <w:tabs>
          <w:tab w:val="num" w:pos="360"/>
        </w:tabs>
        <w:spacing w:before="120"/>
      </w:pPr>
      <w:r>
        <w:t>is</w:t>
      </w:r>
      <w:r w:rsidR="000D6187">
        <w:t xml:space="preserve"> delivered </w:t>
      </w:r>
      <w:r w:rsidR="004D4050">
        <w:t>across regions</w:t>
      </w:r>
    </w:p>
    <w:p w14:paraId="2ED7F589" w14:textId="39B29933" w:rsidR="004D4050" w:rsidRDefault="004D4050" w:rsidP="007F74D3">
      <w:pPr>
        <w:pStyle w:val="ListBullet"/>
        <w:tabs>
          <w:tab w:val="num" w:pos="360"/>
        </w:tabs>
        <w:spacing w:before="120"/>
      </w:pPr>
      <w:r>
        <w:t>lead</w:t>
      </w:r>
      <w:r w:rsidR="000E0E3D">
        <w:t>s</w:t>
      </w:r>
      <w:r>
        <w:t xml:space="preserve"> to a licenced outcome</w:t>
      </w:r>
    </w:p>
    <w:p w14:paraId="2DF36801" w14:textId="4CD15EEA" w:rsidR="004D4050" w:rsidRDefault="000A1863" w:rsidP="007F74D3">
      <w:pPr>
        <w:pStyle w:val="ListBullet"/>
        <w:tabs>
          <w:tab w:val="num" w:pos="360"/>
        </w:tabs>
        <w:spacing w:before="120"/>
      </w:pPr>
      <w:r>
        <w:t>i</w:t>
      </w:r>
      <w:r w:rsidR="000D6187">
        <w:t>nclude</w:t>
      </w:r>
      <w:r w:rsidR="000E0E3D">
        <w:t>s</w:t>
      </w:r>
      <w:r w:rsidR="000D6187">
        <w:t xml:space="preserve"> a variety </w:t>
      </w:r>
      <w:r w:rsidR="004D4050">
        <w:t xml:space="preserve">of delivery modes </w:t>
      </w:r>
    </w:p>
    <w:p w14:paraId="6DE9C308" w14:textId="1733083C" w:rsidR="004D4050" w:rsidRPr="00FC3B70" w:rsidRDefault="000D6187" w:rsidP="007F74D3">
      <w:pPr>
        <w:pStyle w:val="ListBullet"/>
        <w:tabs>
          <w:tab w:val="num" w:pos="360"/>
        </w:tabs>
        <w:spacing w:before="120"/>
      </w:pPr>
      <w:r>
        <w:t>are h</w:t>
      </w:r>
      <w:r w:rsidRPr="00A91A6C">
        <w:t xml:space="preserve">igh </w:t>
      </w:r>
      <w:r w:rsidR="004D4050" w:rsidRPr="00A91A6C">
        <w:t>risk units</w:t>
      </w:r>
      <w:r w:rsidR="003A7C2E">
        <w:t xml:space="preserve">, </w:t>
      </w:r>
      <w:r w:rsidR="004D4050" w:rsidRPr="00A91A6C">
        <w:t>short courses</w:t>
      </w:r>
      <w:r w:rsidR="003A7C2E">
        <w:t xml:space="preserve">, </w:t>
      </w:r>
      <w:r w:rsidR="004D4050" w:rsidRPr="00A91A6C">
        <w:t xml:space="preserve">skill </w:t>
      </w:r>
      <w:r w:rsidR="00F6682A" w:rsidRPr="00A91A6C">
        <w:t>sets,</w:t>
      </w:r>
      <w:r w:rsidR="003A7C2E">
        <w:t xml:space="preserve"> and t</w:t>
      </w:r>
      <w:r w:rsidR="004D4050">
        <w:t xml:space="preserve">raining products linked </w:t>
      </w:r>
      <w:r w:rsidR="00351392">
        <w:t xml:space="preserve">to </w:t>
      </w:r>
      <w:r w:rsidR="00351392" w:rsidRPr="00FC3B70">
        <w:t>complaints</w:t>
      </w:r>
      <w:r w:rsidR="003A7C2E">
        <w:t xml:space="preserve"> or </w:t>
      </w:r>
      <w:r w:rsidR="004D4050" w:rsidRPr="00FC3B70">
        <w:t>issues</w:t>
      </w:r>
      <w:r w:rsidR="000A1863">
        <w:t>.</w:t>
      </w:r>
      <w:r w:rsidR="004D4050" w:rsidRPr="00FC3B70">
        <w:t xml:space="preserve"> </w:t>
      </w:r>
    </w:p>
    <w:p w14:paraId="3BEBED7D" w14:textId="345D27BC" w:rsidR="004D4050" w:rsidRPr="00FC3B70" w:rsidRDefault="004D4050" w:rsidP="000D68F7">
      <w:pPr>
        <w:pStyle w:val="Heading2"/>
      </w:pPr>
      <w:r w:rsidRPr="00FC3B70">
        <w:t xml:space="preserve">Annual </w:t>
      </w:r>
      <w:r w:rsidR="00782B60">
        <w:t xml:space="preserve">Training Product </w:t>
      </w:r>
      <w:r w:rsidRPr="00FC3B70">
        <w:t>Validation Schedule</w:t>
      </w:r>
    </w:p>
    <w:p w14:paraId="65029752" w14:textId="123E4FF2" w:rsidR="004D4050" w:rsidRDefault="004D4050" w:rsidP="00B47311">
      <w:pPr>
        <w:spacing w:line="276" w:lineRule="auto"/>
      </w:pPr>
      <w:r w:rsidRPr="00FC3B70">
        <w:t xml:space="preserve">The </w:t>
      </w:r>
      <w:hyperlink r:id="rId14" w:history="1">
        <w:r w:rsidRPr="00782B60">
          <w:rPr>
            <w:rStyle w:val="Hyperlink"/>
          </w:rPr>
          <w:t xml:space="preserve">Annual </w:t>
        </w:r>
        <w:r w:rsidR="00782B60" w:rsidRPr="00782B60">
          <w:rPr>
            <w:rStyle w:val="Hyperlink"/>
          </w:rPr>
          <w:t xml:space="preserve">Training Product </w:t>
        </w:r>
        <w:r w:rsidRPr="00782B60">
          <w:rPr>
            <w:rStyle w:val="Hyperlink"/>
          </w:rPr>
          <w:t xml:space="preserve">Validation </w:t>
        </w:r>
        <w:r w:rsidR="00351392" w:rsidRPr="00782B60">
          <w:rPr>
            <w:rStyle w:val="Hyperlink"/>
          </w:rPr>
          <w:t>Schedule</w:t>
        </w:r>
      </w:hyperlink>
      <w:r w:rsidR="00351392" w:rsidRPr="00FC3B70">
        <w:t xml:space="preserve"> </w:t>
      </w:r>
      <w:r w:rsidR="00351392">
        <w:t>provides</w:t>
      </w:r>
      <w:r>
        <w:t xml:space="preserve"> the detail </w:t>
      </w:r>
      <w:r w:rsidR="00543881">
        <w:t xml:space="preserve">of </w:t>
      </w:r>
      <w:r>
        <w:t>the planned validation activity, including but not limited to the units, the validation year and date, the participants and the number of student assessment samples.</w:t>
      </w:r>
    </w:p>
    <w:p w14:paraId="3D0E18D4" w14:textId="77777777" w:rsidR="000D68F7" w:rsidRPr="00FC3B70" w:rsidRDefault="000D68F7" w:rsidP="004D4050"/>
    <w:p w14:paraId="2F74067F" w14:textId="36F083CA" w:rsidR="004D4050" w:rsidRDefault="004D4050" w:rsidP="000D68F7">
      <w:pPr>
        <w:pStyle w:val="SectionHeading"/>
        <w:rPr>
          <w:rFonts w:ascii="Arial" w:hAnsi="Arial" w:cs="Arial"/>
        </w:rPr>
      </w:pPr>
      <w:r w:rsidRPr="000D68F7">
        <w:rPr>
          <w:rFonts w:ascii="Arial" w:hAnsi="Arial" w:cs="Arial"/>
        </w:rPr>
        <w:t>The 4 Phases of Validation</w:t>
      </w:r>
    </w:p>
    <w:p w14:paraId="43FCA391" w14:textId="6ACDF92C" w:rsidR="00543881" w:rsidRDefault="00543881" w:rsidP="00543881">
      <w:r>
        <w:t>The validation process has been divided into 4 phases</w:t>
      </w:r>
      <w:r w:rsidR="004A24A6">
        <w:t xml:space="preserve"> as ou</w:t>
      </w:r>
      <w:r w:rsidR="005F3ECC">
        <w:t>t</w:t>
      </w:r>
      <w:r w:rsidR="004A24A6">
        <w:t>lined below.</w:t>
      </w:r>
    </w:p>
    <w:p w14:paraId="7ADCF030" w14:textId="77777777" w:rsidR="000E0E3D" w:rsidRPr="000D68F7" w:rsidRDefault="000E0E3D" w:rsidP="00543881"/>
    <w:p w14:paraId="112A0A96" w14:textId="77777777" w:rsidR="004D4050" w:rsidRPr="00FC3B70" w:rsidRDefault="004D4050" w:rsidP="000D68F7">
      <w:pPr>
        <w:pStyle w:val="Heading2"/>
      </w:pPr>
      <w:r>
        <w:t>Phase</w:t>
      </w:r>
      <w:r w:rsidRPr="00FC3B70">
        <w:t xml:space="preserve"> 1</w:t>
      </w:r>
      <w:r>
        <w:t xml:space="preserve">, Schedule </w:t>
      </w:r>
      <w:r w:rsidRPr="00FC3B70">
        <w:t>– Monitor the 5 Yearly Validation Plan</w:t>
      </w:r>
    </w:p>
    <w:p w14:paraId="14E4C4CE" w14:textId="7A3991BB" w:rsidR="004D4050" w:rsidRDefault="004D4050">
      <w:pPr>
        <w:pStyle w:val="ListBullet"/>
        <w:tabs>
          <w:tab w:val="num" w:pos="360"/>
        </w:tabs>
        <w:spacing w:before="120"/>
      </w:pPr>
      <w:r>
        <w:t xml:space="preserve">Education Quality </w:t>
      </w:r>
      <w:r w:rsidR="00351392">
        <w:t>Consultants, in</w:t>
      </w:r>
      <w:r w:rsidRPr="00FC3B70">
        <w:t xml:space="preserve"> consultation with </w:t>
      </w:r>
      <w:r w:rsidRPr="00C3605D">
        <w:t xml:space="preserve">Education </w:t>
      </w:r>
      <w:r>
        <w:t>Managers,</w:t>
      </w:r>
      <w:r w:rsidRPr="00FC3B70">
        <w:t xml:space="preserve"> will </w:t>
      </w:r>
      <w:r>
        <w:t xml:space="preserve">develop and </w:t>
      </w:r>
      <w:r w:rsidRPr="00FC3B70">
        <w:t xml:space="preserve">monitor the </w:t>
      </w:r>
      <w:hyperlink r:id="rId15" w:history="1">
        <w:r w:rsidRPr="00782B60">
          <w:rPr>
            <w:rStyle w:val="Hyperlink"/>
          </w:rPr>
          <w:t>5 Yearly Validation Plan</w:t>
        </w:r>
      </w:hyperlink>
      <w:r w:rsidRPr="00FC3B70">
        <w:t xml:space="preserve">.  </w:t>
      </w:r>
    </w:p>
    <w:p w14:paraId="275EE209" w14:textId="02D3A035" w:rsidR="004D4050" w:rsidRDefault="004D4050">
      <w:pPr>
        <w:pStyle w:val="ListBullet"/>
        <w:tabs>
          <w:tab w:val="num" w:pos="360"/>
        </w:tabs>
        <w:spacing w:before="120"/>
      </w:pPr>
      <w:r w:rsidRPr="00FC3B70">
        <w:t xml:space="preserve">Education Quality Consultants </w:t>
      </w:r>
      <w:r w:rsidR="00543881">
        <w:t xml:space="preserve">will </w:t>
      </w:r>
      <w:r>
        <w:t xml:space="preserve">maintain the </w:t>
      </w:r>
      <w:hyperlink r:id="rId16" w:history="1">
        <w:r w:rsidRPr="00782B60">
          <w:rPr>
            <w:rStyle w:val="Hyperlink"/>
          </w:rPr>
          <w:t>5 Yearly Validation Plan</w:t>
        </w:r>
      </w:hyperlink>
      <w:r>
        <w:t>, including</w:t>
      </w:r>
      <w:r w:rsidRPr="00FC3B70">
        <w:t xml:space="preserve"> updating the plan as </w:t>
      </w:r>
      <w:r>
        <w:t>products</w:t>
      </w:r>
      <w:r w:rsidRPr="00FC3B70">
        <w:t xml:space="preserve"> come on and off TasTAFE’s Scope of Registrati</w:t>
      </w:r>
      <w:r w:rsidR="003A7C2E">
        <w:t>o</w:t>
      </w:r>
      <w:r w:rsidRPr="00FC3B70">
        <w:t>n</w:t>
      </w:r>
      <w:r w:rsidR="003A7C2E">
        <w:t>.</w:t>
      </w:r>
      <w:r>
        <w:t xml:space="preserve"> </w:t>
      </w:r>
    </w:p>
    <w:p w14:paraId="7E124CE1" w14:textId="2A61125B" w:rsidR="004D4050" w:rsidRPr="00FC3B70" w:rsidRDefault="004D4050">
      <w:pPr>
        <w:pStyle w:val="ListBullet"/>
        <w:tabs>
          <w:tab w:val="num" w:pos="360"/>
        </w:tabs>
        <w:spacing w:before="120" w:after="0"/>
      </w:pPr>
      <w:r>
        <w:t>If a product is inactive in EBS</w:t>
      </w:r>
      <w:r w:rsidR="00543881">
        <w:t xml:space="preserve">, </w:t>
      </w:r>
      <w:r>
        <w:t xml:space="preserve">the product is not included in the </w:t>
      </w:r>
      <w:hyperlink r:id="rId17" w:history="1">
        <w:r w:rsidRPr="00782B60">
          <w:rPr>
            <w:rStyle w:val="Hyperlink"/>
          </w:rPr>
          <w:t>5 Yearly Validation Plan</w:t>
        </w:r>
      </w:hyperlink>
      <w:r>
        <w:t xml:space="preserve"> regardless of the product’s validation status.</w:t>
      </w:r>
    </w:p>
    <w:p w14:paraId="127E43F4" w14:textId="77777777" w:rsidR="000E0E3D" w:rsidRDefault="000E0E3D">
      <w:pPr>
        <w:spacing w:after="160" w:line="259" w:lineRule="auto"/>
        <w:rPr>
          <w:rFonts w:eastAsiaTheme="majorEastAsia" w:cstheme="majorBidi"/>
          <w:b/>
          <w:spacing w:val="6"/>
          <w:sz w:val="28"/>
          <w:szCs w:val="28"/>
        </w:rPr>
      </w:pPr>
      <w:r>
        <w:br w:type="page"/>
      </w:r>
    </w:p>
    <w:p w14:paraId="1F1C5D3C" w14:textId="1396E681" w:rsidR="004D4050" w:rsidRPr="00FC3B70" w:rsidRDefault="004D4050" w:rsidP="000D68F7">
      <w:pPr>
        <w:pStyle w:val="Heading2"/>
      </w:pPr>
      <w:r>
        <w:lastRenderedPageBreak/>
        <w:t>Phase</w:t>
      </w:r>
      <w:r w:rsidRPr="00FC3B70">
        <w:t xml:space="preserve"> 2</w:t>
      </w:r>
      <w:r>
        <w:t>, Preparation</w:t>
      </w:r>
      <w:r w:rsidRPr="00FC3B70">
        <w:t xml:space="preserve"> – Action the Annual </w:t>
      </w:r>
      <w:r w:rsidR="00782B60">
        <w:t xml:space="preserve">Training Product </w:t>
      </w:r>
      <w:r w:rsidRPr="00FC3B70">
        <w:t>Validation Schedule</w:t>
      </w:r>
    </w:p>
    <w:p w14:paraId="1E318643" w14:textId="51343921" w:rsidR="004D4050" w:rsidRDefault="004D4050" w:rsidP="00B47311">
      <w:pPr>
        <w:pStyle w:val="ListBullet"/>
        <w:tabs>
          <w:tab w:val="num" w:pos="360"/>
        </w:tabs>
        <w:spacing w:before="120"/>
      </w:pPr>
      <w:r>
        <w:t>Education Quality Consultants, in consultation with Education Managers</w:t>
      </w:r>
      <w:r w:rsidR="003A7C2E">
        <w:t xml:space="preserve">, </w:t>
      </w:r>
      <w:r w:rsidR="00543881">
        <w:t xml:space="preserve">will </w:t>
      </w:r>
      <w:r>
        <w:t xml:space="preserve">prepare an </w:t>
      </w:r>
      <w:hyperlink r:id="rId18" w:history="1">
        <w:r w:rsidRPr="00782B60">
          <w:rPr>
            <w:rStyle w:val="Hyperlink"/>
          </w:rPr>
          <w:t xml:space="preserve">Annual </w:t>
        </w:r>
        <w:r w:rsidR="00782B60" w:rsidRPr="00782B60">
          <w:rPr>
            <w:rStyle w:val="Hyperlink"/>
          </w:rPr>
          <w:t xml:space="preserve">Training Product </w:t>
        </w:r>
        <w:r w:rsidRPr="00782B60">
          <w:rPr>
            <w:rStyle w:val="Hyperlink"/>
          </w:rPr>
          <w:t>Validation Schedule</w:t>
        </w:r>
      </w:hyperlink>
      <w:r>
        <w:t>.</w:t>
      </w:r>
    </w:p>
    <w:p w14:paraId="162F6A58" w14:textId="05FEEB98" w:rsidR="004D4050" w:rsidRDefault="004D4050" w:rsidP="00B47311">
      <w:pPr>
        <w:pStyle w:val="ListBullet"/>
        <w:tabs>
          <w:tab w:val="num" w:pos="360"/>
        </w:tabs>
        <w:spacing w:before="120"/>
      </w:pPr>
      <w:r>
        <w:t xml:space="preserve">Education Quality Consultants </w:t>
      </w:r>
      <w:r w:rsidR="00543881">
        <w:t xml:space="preserve">will </w:t>
      </w:r>
      <w:r>
        <w:t xml:space="preserve">use the </w:t>
      </w:r>
      <w:r w:rsidRPr="00463E48">
        <w:t xml:space="preserve">Validation Learner Selector </w:t>
      </w:r>
      <w:r>
        <w:t>on</w:t>
      </w:r>
      <w:r w:rsidRPr="00FC3B70">
        <w:t xml:space="preserve"> </w:t>
      </w:r>
      <w:hyperlink r:id="rId19" w:history="1">
        <w:r w:rsidRPr="00876E00">
          <w:rPr>
            <w:rStyle w:val="Hyperlink"/>
          </w:rPr>
          <w:t>Power BI</w:t>
        </w:r>
      </w:hyperlink>
      <w:r>
        <w:t xml:space="preserve"> to </w:t>
      </w:r>
      <w:r w:rsidR="00543881">
        <w:t>select the sample of students</w:t>
      </w:r>
      <w:r>
        <w:t xml:space="preserve"> for </w:t>
      </w:r>
      <w:r w:rsidR="00543881">
        <w:t xml:space="preserve">the </w:t>
      </w:r>
      <w:r>
        <w:t>validation</w:t>
      </w:r>
      <w:r w:rsidR="00543881">
        <w:t xml:space="preserve"> activity</w:t>
      </w:r>
      <w:r>
        <w:t xml:space="preserve">. </w:t>
      </w:r>
      <w:r w:rsidRPr="00FC3B70">
        <w:t xml:space="preserve"> </w:t>
      </w:r>
      <w:r>
        <w:t xml:space="preserve">Education Quality </w:t>
      </w:r>
      <w:r w:rsidR="00351392">
        <w:t xml:space="preserve">Consultants </w:t>
      </w:r>
      <w:r w:rsidR="00351392" w:rsidRPr="00FC3B70">
        <w:t>will</w:t>
      </w:r>
      <w:r w:rsidRPr="00FC3B70">
        <w:t xml:space="preserve"> be able to select student records by team, campus, training product, unit, offering, fund source and result.</w:t>
      </w:r>
    </w:p>
    <w:p w14:paraId="340F6F7C" w14:textId="1FA0D6ED" w:rsidR="004D4050" w:rsidRPr="00FC3B70" w:rsidRDefault="004D4050" w:rsidP="004D4050">
      <w:pPr>
        <w:pStyle w:val="ListBullet"/>
        <w:tabs>
          <w:tab w:val="num" w:pos="360"/>
        </w:tabs>
        <w:spacing w:before="120"/>
        <w:contextualSpacing/>
      </w:pPr>
      <w:r>
        <w:t xml:space="preserve">Education Quality Consultant </w:t>
      </w:r>
      <w:r w:rsidR="00543881">
        <w:t xml:space="preserve">will </w:t>
      </w:r>
      <w:r>
        <w:t xml:space="preserve">provide </w:t>
      </w:r>
      <w:r w:rsidR="00351392">
        <w:t>the student</w:t>
      </w:r>
      <w:r>
        <w:t xml:space="preserve"> samples to the Education Manager to allow for the student file and evidence to be collated.</w:t>
      </w:r>
    </w:p>
    <w:p w14:paraId="4F34C6C1" w14:textId="77777777" w:rsidR="004D4050" w:rsidRPr="00FC3B70" w:rsidRDefault="004D4050" w:rsidP="000D68F7">
      <w:pPr>
        <w:pStyle w:val="Heading2"/>
      </w:pPr>
      <w:r>
        <w:t>Phase</w:t>
      </w:r>
      <w:r w:rsidRPr="00FC3B70">
        <w:t xml:space="preserve"> 3</w:t>
      </w:r>
      <w:r>
        <w:t>, Facilitation</w:t>
      </w:r>
      <w:r w:rsidRPr="00FC3B70">
        <w:t xml:space="preserve"> – Prepare the Assessment Validation Record</w:t>
      </w:r>
      <w:r w:rsidRPr="001A7EA4">
        <w:t xml:space="preserve"> </w:t>
      </w:r>
      <w:r>
        <w:t xml:space="preserve">and </w:t>
      </w:r>
      <w:r w:rsidRPr="001A7EA4">
        <w:t>Conduct the Validation</w:t>
      </w:r>
      <w:r>
        <w:t xml:space="preserve"> </w:t>
      </w:r>
    </w:p>
    <w:p w14:paraId="36B9CABB" w14:textId="6A12F492" w:rsidR="004D4050" w:rsidRDefault="004D4050" w:rsidP="00B47311">
      <w:pPr>
        <w:pStyle w:val="ListBullet"/>
        <w:spacing w:before="120"/>
      </w:pPr>
      <w:r>
        <w:t xml:space="preserve">Education Managers </w:t>
      </w:r>
      <w:r w:rsidR="00543881">
        <w:t xml:space="preserve">are </w:t>
      </w:r>
      <w:r>
        <w:t>to o</w:t>
      </w:r>
      <w:r w:rsidRPr="00FC3B70">
        <w:t xml:space="preserve">rganise the validation </w:t>
      </w:r>
      <w:r w:rsidR="00543881">
        <w:t>team</w:t>
      </w:r>
      <w:r>
        <w:t xml:space="preserve">, ensuring the </w:t>
      </w:r>
      <w:r w:rsidR="00543881">
        <w:t xml:space="preserve">participants </w:t>
      </w:r>
      <w:r>
        <w:t xml:space="preserve">are eligible to validate (refer to </w:t>
      </w:r>
      <w:hyperlink w:anchor="whocanvalidate" w:history="1">
        <w:r>
          <w:rPr>
            <w:rStyle w:val="Hyperlink"/>
          </w:rPr>
          <w:t>W</w:t>
        </w:r>
        <w:r w:rsidRPr="00876E00">
          <w:rPr>
            <w:rStyle w:val="Hyperlink"/>
          </w:rPr>
          <w:t>ho</w:t>
        </w:r>
        <w:r>
          <w:rPr>
            <w:rStyle w:val="Hyperlink"/>
          </w:rPr>
          <w:t xml:space="preserve"> </w:t>
        </w:r>
        <w:r w:rsidRPr="00876E00">
          <w:rPr>
            <w:rStyle w:val="Hyperlink"/>
          </w:rPr>
          <w:t>can</w:t>
        </w:r>
        <w:r>
          <w:rPr>
            <w:rStyle w:val="Hyperlink"/>
          </w:rPr>
          <w:t xml:space="preserve"> V</w:t>
        </w:r>
        <w:r w:rsidRPr="00876E00">
          <w:rPr>
            <w:rStyle w:val="Hyperlink"/>
          </w:rPr>
          <w:t>alidate</w:t>
        </w:r>
      </w:hyperlink>
      <w:r>
        <w:t>).</w:t>
      </w:r>
    </w:p>
    <w:p w14:paraId="2505DC1C" w14:textId="77777777" w:rsidR="004D4050" w:rsidRPr="00FC3B70" w:rsidRDefault="004D4050" w:rsidP="00B47311">
      <w:pPr>
        <w:pStyle w:val="ListBullet"/>
        <w:spacing w:before="120" w:after="120" w:line="288" w:lineRule="auto"/>
      </w:pPr>
      <w:r>
        <w:t>Education Quality Consultants are to attend and support the facilitation of the validation process.</w:t>
      </w:r>
    </w:p>
    <w:p w14:paraId="6CD9D8D7" w14:textId="77777777" w:rsidR="004D4050" w:rsidRDefault="004D4050" w:rsidP="00B47311">
      <w:pPr>
        <w:pStyle w:val="ListBullet"/>
        <w:spacing w:before="120" w:after="120" w:line="288" w:lineRule="auto"/>
      </w:pPr>
      <w:r>
        <w:t>Education Quality Consultants</w:t>
      </w:r>
      <w:r w:rsidRPr="00FC3B70">
        <w:t xml:space="preserve"> </w:t>
      </w:r>
      <w:r>
        <w:t>to prepare a</w:t>
      </w:r>
      <w:r w:rsidRPr="00FC3B70">
        <w:t xml:space="preserve"> separate </w:t>
      </w:r>
      <w:hyperlink r:id="rId20" w:history="1">
        <w:r w:rsidRPr="001A7EA4">
          <w:rPr>
            <w:rStyle w:val="Hyperlink"/>
          </w:rPr>
          <w:t>Assessment Validation Record</w:t>
        </w:r>
      </w:hyperlink>
      <w:r w:rsidRPr="00FC3B70">
        <w:t xml:space="preserve"> for each unit of competency being validated</w:t>
      </w:r>
      <w:r>
        <w:t>.</w:t>
      </w:r>
    </w:p>
    <w:p w14:paraId="7C60928F" w14:textId="38463793" w:rsidR="004D4050" w:rsidRPr="00FC3B70" w:rsidRDefault="004D4050" w:rsidP="00B47311">
      <w:pPr>
        <w:pStyle w:val="ListBullet"/>
        <w:spacing w:before="120" w:after="120" w:line="288" w:lineRule="auto"/>
      </w:pPr>
      <w:r>
        <w:t xml:space="preserve">Lead Validator to complete the </w:t>
      </w:r>
      <w:hyperlink r:id="rId21" w:history="1">
        <w:r w:rsidRPr="001A7EA4">
          <w:rPr>
            <w:rStyle w:val="Hyperlink"/>
          </w:rPr>
          <w:t>Assessment Validation Record</w:t>
        </w:r>
      </w:hyperlink>
      <w:r>
        <w:rPr>
          <w:rStyle w:val="Hyperlink"/>
        </w:rPr>
        <w:t>.</w:t>
      </w:r>
    </w:p>
    <w:p w14:paraId="1FE36BDE" w14:textId="77777777" w:rsidR="004D4050" w:rsidRPr="001A7EA4" w:rsidRDefault="004D4050" w:rsidP="000D68F7">
      <w:pPr>
        <w:pStyle w:val="Heading2"/>
      </w:pPr>
      <w:r w:rsidRPr="001A7EA4">
        <w:rPr>
          <w:color w:val="808080" w:themeColor="background1" w:themeShade="80"/>
        </w:rPr>
        <w:t xml:space="preserve"> </w:t>
      </w:r>
      <w:r>
        <w:t>Phase</w:t>
      </w:r>
      <w:r w:rsidRPr="001A7EA4">
        <w:t xml:space="preserve"> 4</w:t>
      </w:r>
      <w:r>
        <w:t>, Follow Up</w:t>
      </w:r>
      <w:r w:rsidRPr="001A7EA4">
        <w:t xml:space="preserve"> –</w:t>
      </w:r>
      <w:r>
        <w:t xml:space="preserve"> </w:t>
      </w:r>
      <w:r w:rsidRPr="001A7EA4">
        <w:t>Record the Outcome</w:t>
      </w:r>
      <w:r w:rsidRPr="001A7EA4" w:rsidDel="009C3A42">
        <w:t xml:space="preserve"> </w:t>
      </w:r>
    </w:p>
    <w:p w14:paraId="06927954" w14:textId="170ED8CD" w:rsidR="000E0E3D" w:rsidRDefault="004D4050" w:rsidP="007F74D3">
      <w:pPr>
        <w:pStyle w:val="ListParagraph"/>
        <w:numPr>
          <w:ilvl w:val="0"/>
          <w:numId w:val="44"/>
        </w:numPr>
        <w:spacing w:before="120" w:after="120" w:line="288" w:lineRule="auto"/>
        <w:ind w:left="284" w:hanging="284"/>
        <w:contextualSpacing/>
        <w:rPr>
          <w:b/>
          <w:bCs/>
        </w:rPr>
      </w:pPr>
      <w:r>
        <w:t>Education Manager</w:t>
      </w:r>
      <w:r w:rsidR="00543881">
        <w:t>s are</w:t>
      </w:r>
      <w:r>
        <w:t xml:space="preserve"> to co-ordinate workloads of teaching staff to undertake actions recorded on </w:t>
      </w:r>
      <w:r w:rsidRPr="000E0E3D">
        <w:rPr>
          <w:b/>
          <w:bCs/>
        </w:rPr>
        <w:t>Part C – Validation Outcomes</w:t>
      </w:r>
      <w:r w:rsidR="00034DBE" w:rsidRPr="000E0E3D">
        <w:t xml:space="preserve"> of the </w:t>
      </w:r>
      <w:hyperlink r:id="rId22" w:history="1">
        <w:r w:rsidR="000E0E3D" w:rsidRPr="001A7EA4">
          <w:rPr>
            <w:rStyle w:val="Hyperlink"/>
          </w:rPr>
          <w:t>Assessment Validation Record</w:t>
        </w:r>
      </w:hyperlink>
      <w:r w:rsidR="000E0E3D">
        <w:rPr>
          <w:rStyle w:val="Hyperlink"/>
        </w:rPr>
        <w:t>.</w:t>
      </w:r>
    </w:p>
    <w:p w14:paraId="59051526" w14:textId="3BF2E366" w:rsidR="004D4050" w:rsidRPr="000E0E3D" w:rsidRDefault="004D4050" w:rsidP="007F74D3">
      <w:pPr>
        <w:pStyle w:val="ListParagraph"/>
        <w:numPr>
          <w:ilvl w:val="0"/>
          <w:numId w:val="44"/>
        </w:numPr>
        <w:spacing w:before="120" w:after="120" w:line="288" w:lineRule="auto"/>
        <w:ind w:left="284" w:hanging="284"/>
        <w:contextualSpacing/>
        <w:rPr>
          <w:b/>
          <w:bCs/>
        </w:rPr>
      </w:pPr>
      <w:r w:rsidRPr="009F4322">
        <w:t>Education Manager</w:t>
      </w:r>
      <w:r w:rsidR="00543881">
        <w:t>s</w:t>
      </w:r>
      <w:r>
        <w:t>, in consultation with Education Quality Consultants</w:t>
      </w:r>
      <w:r w:rsidR="003A7C2E">
        <w:t xml:space="preserve">, </w:t>
      </w:r>
      <w:r w:rsidR="000E0E3D">
        <w:t xml:space="preserve">will </w:t>
      </w:r>
      <w:r w:rsidR="000E0E3D" w:rsidRPr="009F4322">
        <w:t>store</w:t>
      </w:r>
      <w:r w:rsidRPr="009F4322">
        <w:t xml:space="preserve"> and access all evidence to support completed validation activity in alignment with the </w:t>
      </w:r>
      <w:hyperlink r:id="rId23" w:history="1">
        <w:r w:rsidR="00351392" w:rsidRPr="00782B60">
          <w:rPr>
            <w:rStyle w:val="Hyperlink"/>
          </w:rPr>
          <w:t>5 Yearly Validation Plan</w:t>
        </w:r>
      </w:hyperlink>
      <w:r w:rsidRPr="009F4322">
        <w:t>.</w:t>
      </w:r>
    </w:p>
    <w:p w14:paraId="33092EF8" w14:textId="25DE7D18" w:rsidR="004D4050" w:rsidRDefault="004D4050" w:rsidP="007F74D3">
      <w:pPr>
        <w:pStyle w:val="ListParagraph"/>
        <w:numPr>
          <w:ilvl w:val="0"/>
          <w:numId w:val="44"/>
        </w:numPr>
        <w:spacing w:before="120" w:after="120" w:line="288" w:lineRule="auto"/>
        <w:ind w:left="284" w:hanging="284"/>
        <w:contextualSpacing/>
      </w:pPr>
      <w:r>
        <w:t xml:space="preserve">Education Quality Consultants </w:t>
      </w:r>
      <w:r w:rsidR="00543881">
        <w:t xml:space="preserve">will </w:t>
      </w:r>
      <w:r>
        <w:t xml:space="preserve">support </w:t>
      </w:r>
      <w:r w:rsidR="003A7C2E">
        <w:t>c</w:t>
      </w:r>
      <w:r>
        <w:t xml:space="preserve">ontinuous </w:t>
      </w:r>
      <w:r w:rsidR="003A7C2E">
        <w:t>i</w:t>
      </w:r>
      <w:r>
        <w:t>mprovement actions and record these on the Education Manager</w:t>
      </w:r>
      <w:r w:rsidR="003A7C2E">
        <w:t>’</w:t>
      </w:r>
      <w:r>
        <w:t>s Action Plan and Continuous Improvement Plan</w:t>
      </w:r>
      <w:r w:rsidR="003A7C2E">
        <w:t>.</w:t>
      </w:r>
    </w:p>
    <w:p w14:paraId="025BA39C" w14:textId="61283C3B" w:rsidR="004D4050" w:rsidRDefault="004D4050" w:rsidP="007F74D3">
      <w:pPr>
        <w:pStyle w:val="ListParagraph"/>
        <w:numPr>
          <w:ilvl w:val="0"/>
          <w:numId w:val="44"/>
        </w:numPr>
        <w:spacing w:before="120" w:after="120" w:line="288" w:lineRule="auto"/>
        <w:ind w:left="284" w:hanging="284"/>
        <w:contextualSpacing/>
      </w:pPr>
      <w:r>
        <w:t>Education Manager</w:t>
      </w:r>
      <w:r w:rsidR="00543881">
        <w:t>s</w:t>
      </w:r>
      <w:r>
        <w:t xml:space="preserve"> or Education Quality Consultant</w:t>
      </w:r>
      <w:r w:rsidR="00543881">
        <w:t>s are</w:t>
      </w:r>
      <w:r>
        <w:t xml:space="preserve"> to verify changes, record completed actions and sign off </w:t>
      </w:r>
      <w:r w:rsidR="00351392">
        <w:t>o</w:t>
      </w:r>
      <w:r>
        <w:t>n the Education Manager</w:t>
      </w:r>
      <w:r w:rsidR="003A7C2E">
        <w:t>’</w:t>
      </w:r>
      <w:r>
        <w:t xml:space="preserve">s Action Plan and Continuous Improvement </w:t>
      </w:r>
      <w:r w:rsidR="003A7C2E">
        <w:t>Plan.</w:t>
      </w:r>
      <w:r>
        <w:t xml:space="preserve"> </w:t>
      </w:r>
    </w:p>
    <w:p w14:paraId="10A03E0A" w14:textId="77777777" w:rsidR="004D4050" w:rsidRPr="000D68F7" w:rsidRDefault="004D4050" w:rsidP="004D4050">
      <w:pPr>
        <w:pStyle w:val="SectionHeading"/>
        <w:rPr>
          <w:rFonts w:ascii="Arial" w:hAnsi="Arial" w:cs="Arial"/>
        </w:rPr>
      </w:pPr>
      <w:bookmarkStart w:id="2" w:name="whocanvalidate"/>
      <w:r w:rsidRPr="000D68F7">
        <w:rPr>
          <w:rFonts w:ascii="Arial" w:hAnsi="Arial" w:cs="Arial"/>
        </w:rPr>
        <w:t>Who can Validate?</w:t>
      </w:r>
    </w:p>
    <w:bookmarkEnd w:id="2"/>
    <w:p w14:paraId="6E78B91C" w14:textId="56638665" w:rsidR="004D4050" w:rsidRDefault="004D4050" w:rsidP="004D4050">
      <w:r>
        <w:t xml:space="preserve">The Education Manager must ensure the validation process is completed by people who collectively hold: </w:t>
      </w:r>
    </w:p>
    <w:p w14:paraId="28624FD9" w14:textId="210C799E" w:rsidR="004D4050" w:rsidRDefault="004D4050" w:rsidP="004D4050">
      <w:pPr>
        <w:pStyle w:val="ListParagraph"/>
        <w:numPr>
          <w:ilvl w:val="0"/>
          <w:numId w:val="44"/>
        </w:numPr>
        <w:spacing w:after="120" w:line="288" w:lineRule="auto"/>
        <w:contextualSpacing/>
      </w:pPr>
      <w:r>
        <w:t xml:space="preserve">vocational competencies and current industry skills relevant to the </w:t>
      </w:r>
      <w:r w:rsidR="001535C0">
        <w:t xml:space="preserve">training product </w:t>
      </w:r>
      <w:r>
        <w:t>being validated</w:t>
      </w:r>
      <w:r w:rsidR="001535C0">
        <w:t>,</w:t>
      </w:r>
    </w:p>
    <w:p w14:paraId="5E9E083B" w14:textId="77777777" w:rsidR="004D4050" w:rsidRDefault="004D4050" w:rsidP="004D4050">
      <w:pPr>
        <w:pStyle w:val="ListParagraph"/>
        <w:numPr>
          <w:ilvl w:val="0"/>
          <w:numId w:val="44"/>
        </w:numPr>
        <w:spacing w:after="120" w:line="288" w:lineRule="auto"/>
        <w:contextualSpacing/>
      </w:pPr>
      <w:r>
        <w:t xml:space="preserve">current knowledge and skills in vocational teaching and learning, and </w:t>
      </w:r>
    </w:p>
    <w:p w14:paraId="17A84AB3" w14:textId="7201DDDE" w:rsidR="004D4050" w:rsidRDefault="004D4050" w:rsidP="004D4050">
      <w:pPr>
        <w:pStyle w:val="ListParagraph"/>
        <w:numPr>
          <w:ilvl w:val="0"/>
          <w:numId w:val="44"/>
        </w:numPr>
        <w:spacing w:after="120" w:line="288" w:lineRule="auto"/>
        <w:contextualSpacing/>
      </w:pPr>
      <w:r>
        <w:t xml:space="preserve">the TAE40110 Certificate IV in Training and Assessment (or its successor) or the TAESS00001 Assessor Skill Set (or its successor). </w:t>
      </w:r>
    </w:p>
    <w:p w14:paraId="60D5CF7F" w14:textId="4D749C28" w:rsidR="004D4050" w:rsidRDefault="004D4050" w:rsidP="004D4050">
      <w:r>
        <w:lastRenderedPageBreak/>
        <w:t>Validators can be employees of TasTAFE or external industry or independent validators.</w:t>
      </w:r>
      <w:r w:rsidR="001535C0">
        <w:t xml:space="preserve"> As long as they meet the above requirements</w:t>
      </w:r>
      <w:r>
        <w:t xml:space="preserve">, you can seek participation in your validation from: </w:t>
      </w:r>
    </w:p>
    <w:p w14:paraId="05861CEC" w14:textId="77777777" w:rsidR="004D4050" w:rsidRDefault="004D4050" w:rsidP="004D4050">
      <w:pPr>
        <w:pStyle w:val="ListParagraph"/>
        <w:numPr>
          <w:ilvl w:val="0"/>
          <w:numId w:val="44"/>
        </w:numPr>
        <w:spacing w:after="120" w:line="288" w:lineRule="auto"/>
        <w:contextualSpacing/>
      </w:pPr>
      <w:r>
        <w:t xml:space="preserve">employers and employer associations </w:t>
      </w:r>
    </w:p>
    <w:p w14:paraId="05103ECA" w14:textId="77777777" w:rsidR="004D4050" w:rsidRDefault="004D4050" w:rsidP="004D4050">
      <w:pPr>
        <w:pStyle w:val="ListParagraph"/>
        <w:numPr>
          <w:ilvl w:val="0"/>
          <w:numId w:val="44"/>
        </w:numPr>
        <w:spacing w:after="120" w:line="288" w:lineRule="auto"/>
        <w:contextualSpacing/>
      </w:pPr>
      <w:r>
        <w:t xml:space="preserve">other industry bodies </w:t>
      </w:r>
    </w:p>
    <w:p w14:paraId="5B456F92" w14:textId="77777777" w:rsidR="004D4050" w:rsidRDefault="004D4050" w:rsidP="004D4050">
      <w:pPr>
        <w:pStyle w:val="ListParagraph"/>
        <w:numPr>
          <w:ilvl w:val="0"/>
          <w:numId w:val="44"/>
        </w:numPr>
        <w:spacing w:after="120" w:line="288" w:lineRule="auto"/>
        <w:contextualSpacing/>
      </w:pPr>
      <w:r>
        <w:t xml:space="preserve">trainers and assessors, or </w:t>
      </w:r>
    </w:p>
    <w:p w14:paraId="11D629FB" w14:textId="77777777" w:rsidR="004D4050" w:rsidRDefault="004D4050" w:rsidP="004D4050">
      <w:pPr>
        <w:pStyle w:val="ListParagraph"/>
        <w:numPr>
          <w:ilvl w:val="0"/>
          <w:numId w:val="44"/>
        </w:numPr>
        <w:spacing w:after="120" w:line="288" w:lineRule="auto"/>
        <w:contextualSpacing/>
      </w:pPr>
      <w:r>
        <w:t xml:space="preserve">consultants. </w:t>
      </w:r>
    </w:p>
    <w:p w14:paraId="601531E9" w14:textId="08D9538E" w:rsidR="004D4050" w:rsidRDefault="004D4050" w:rsidP="004D4050">
      <w:r>
        <w:t xml:space="preserve">The teacher who delivered/assessed the training product being validated: </w:t>
      </w:r>
    </w:p>
    <w:p w14:paraId="2828AC89" w14:textId="77777777" w:rsidR="004D4050" w:rsidRDefault="004D4050" w:rsidP="004D4050">
      <w:pPr>
        <w:pStyle w:val="ListParagraph"/>
        <w:numPr>
          <w:ilvl w:val="0"/>
          <w:numId w:val="44"/>
        </w:numPr>
        <w:spacing w:after="120" w:line="288" w:lineRule="auto"/>
        <w:contextualSpacing/>
      </w:pPr>
      <w:r>
        <w:t xml:space="preserve">can participate in the validation process as part of a team </w:t>
      </w:r>
    </w:p>
    <w:p w14:paraId="3B6FC508" w14:textId="77777777" w:rsidR="004D4050" w:rsidRDefault="004D4050" w:rsidP="004D4050">
      <w:pPr>
        <w:pStyle w:val="ListParagraph"/>
        <w:numPr>
          <w:ilvl w:val="0"/>
          <w:numId w:val="44"/>
        </w:numPr>
        <w:spacing w:after="120" w:line="288" w:lineRule="auto"/>
        <w:contextualSpacing/>
      </w:pPr>
      <w:r>
        <w:t xml:space="preserve">cannot conduct the validation on his/her own </w:t>
      </w:r>
    </w:p>
    <w:p w14:paraId="49E6A5C3" w14:textId="77777777" w:rsidR="004D4050" w:rsidRDefault="004D4050" w:rsidP="00B47311">
      <w:pPr>
        <w:pStyle w:val="ListParagraph"/>
        <w:numPr>
          <w:ilvl w:val="0"/>
          <w:numId w:val="44"/>
        </w:numPr>
        <w:spacing w:after="0" w:line="288" w:lineRule="auto"/>
        <w:ind w:left="714" w:hanging="357"/>
        <w:contextualSpacing/>
      </w:pPr>
      <w:r>
        <w:t xml:space="preserve">cannot determine the validation outcome for any assessment judgements they made, and </w:t>
      </w:r>
    </w:p>
    <w:p w14:paraId="30720C39" w14:textId="0B41E538" w:rsidR="004D4050" w:rsidRDefault="004D4050" w:rsidP="004D4050">
      <w:pPr>
        <w:pStyle w:val="ListBullet"/>
        <w:spacing w:before="0" w:after="120" w:line="288" w:lineRule="auto"/>
        <w:ind w:left="720" w:hanging="360"/>
      </w:pPr>
      <w:r>
        <w:t xml:space="preserve">cannot be the lead validator in the </w:t>
      </w:r>
      <w:r w:rsidR="001535C0">
        <w:t xml:space="preserve">validation </w:t>
      </w:r>
      <w:r>
        <w:t xml:space="preserve">team. </w:t>
      </w:r>
    </w:p>
    <w:p w14:paraId="6D373066" w14:textId="77777777" w:rsidR="004D4050" w:rsidRPr="009053AF" w:rsidRDefault="004D4050" w:rsidP="004D4050">
      <w:pPr>
        <w:rPr>
          <w:b/>
          <w:bCs/>
        </w:rPr>
      </w:pPr>
      <w:r w:rsidRPr="009053AF">
        <w:rPr>
          <w:b/>
          <w:bCs/>
        </w:rPr>
        <w:t xml:space="preserve">TasTAFE teachers who are the sole teacher state-wide will need to look at utilising industry personnel or staff from other RTOs to meet the requirements of this process.  </w:t>
      </w:r>
    </w:p>
    <w:p w14:paraId="7948AE2A" w14:textId="77777777" w:rsidR="004D4050" w:rsidRPr="000D68F7" w:rsidRDefault="004D4050" w:rsidP="004D4050">
      <w:pPr>
        <w:pStyle w:val="SectionHeading"/>
        <w:rPr>
          <w:rFonts w:ascii="Arial" w:hAnsi="Arial" w:cs="Arial"/>
        </w:rPr>
      </w:pPr>
      <w:r w:rsidRPr="000D68F7">
        <w:rPr>
          <w:rFonts w:ascii="Arial" w:hAnsi="Arial" w:cs="Arial"/>
        </w:rPr>
        <w:t>How Many Units to Validate?</w:t>
      </w:r>
    </w:p>
    <w:p w14:paraId="744E7DDC" w14:textId="77777777" w:rsidR="004D4050" w:rsidRPr="00FC3B70" w:rsidRDefault="004D4050" w:rsidP="004D4050">
      <w:r w:rsidRPr="00FC3B70">
        <w:t>As per the ASQA User Guide to the Standards for R</w:t>
      </w:r>
      <w:r>
        <w:t>egistered Training Organisations (RTO’s)</w:t>
      </w:r>
      <w:r w:rsidRPr="00FC3B70">
        <w:t xml:space="preserve"> 2015, at least two (2) units from each training product must be validated.</w:t>
      </w:r>
    </w:p>
    <w:p w14:paraId="023F63D3" w14:textId="77777777" w:rsidR="004D4050" w:rsidRPr="00FC3B70" w:rsidRDefault="004D4050" w:rsidP="004D4050">
      <w:r w:rsidRPr="00FC3B70">
        <w:t>The Education Quality Consultants will work with Education Managers to determine which units are selected</w:t>
      </w:r>
      <w:r>
        <w:t xml:space="preserve">. Validation of more than two units can occur and would be influenced by: </w:t>
      </w:r>
      <w:r w:rsidRPr="00FC3B70">
        <w:t xml:space="preserve"> </w:t>
      </w:r>
    </w:p>
    <w:p w14:paraId="54E555B7" w14:textId="2F81C719" w:rsidR="004D4050" w:rsidRPr="00FC3B70" w:rsidRDefault="004D4050" w:rsidP="007F74D3">
      <w:pPr>
        <w:pStyle w:val="ListParagraph"/>
        <w:numPr>
          <w:ilvl w:val="0"/>
          <w:numId w:val="44"/>
        </w:numPr>
        <w:spacing w:after="120" w:line="288" w:lineRule="auto"/>
        <w:contextualSpacing/>
      </w:pPr>
      <w:r w:rsidRPr="00FC3B70">
        <w:t>Workplace Health and Safety outcomes</w:t>
      </w:r>
      <w:r w:rsidR="001535C0">
        <w:t>,</w:t>
      </w:r>
    </w:p>
    <w:p w14:paraId="7D1632EF" w14:textId="20BFDCBB" w:rsidR="004D4050" w:rsidRPr="00FC3B70" w:rsidRDefault="004D4050" w:rsidP="007F74D3">
      <w:pPr>
        <w:pStyle w:val="ListParagraph"/>
        <w:numPr>
          <w:ilvl w:val="0"/>
          <w:numId w:val="44"/>
        </w:numPr>
        <w:spacing w:after="120" w:line="288" w:lineRule="auto"/>
        <w:contextualSpacing/>
      </w:pPr>
      <w:r w:rsidRPr="00FC3B70">
        <w:t>Units that lead to licencing</w:t>
      </w:r>
      <w:r w:rsidR="001535C0">
        <w:t>,</w:t>
      </w:r>
    </w:p>
    <w:p w14:paraId="57ACE96B" w14:textId="78CEC7DC" w:rsidR="004D4050" w:rsidRDefault="004D4050" w:rsidP="007F74D3">
      <w:pPr>
        <w:pStyle w:val="ListParagraph"/>
        <w:numPr>
          <w:ilvl w:val="0"/>
          <w:numId w:val="44"/>
        </w:numPr>
        <w:spacing w:after="120" w:line="288" w:lineRule="auto"/>
        <w:contextualSpacing/>
      </w:pPr>
      <w:r>
        <w:t>Product</w:t>
      </w:r>
      <w:r w:rsidR="00F54049">
        <w:t>s</w:t>
      </w:r>
      <w:r>
        <w:t xml:space="preserve"> with h</w:t>
      </w:r>
      <w:r w:rsidRPr="00FC3B70">
        <w:t>igh enrolment numbers</w:t>
      </w:r>
      <w:r w:rsidR="001535C0">
        <w:t>, and/or</w:t>
      </w:r>
    </w:p>
    <w:p w14:paraId="1F838B9C" w14:textId="77777777" w:rsidR="004D4050" w:rsidRPr="00FC3B70" w:rsidRDefault="004D4050" w:rsidP="007F74D3">
      <w:pPr>
        <w:pStyle w:val="ListParagraph"/>
        <w:numPr>
          <w:ilvl w:val="0"/>
          <w:numId w:val="44"/>
        </w:numPr>
        <w:spacing w:after="120" w:line="288" w:lineRule="auto"/>
        <w:contextualSpacing/>
      </w:pPr>
      <w:r>
        <w:t>Skill sets/short courses that include units determined to be high risk - these require validation in their own right.  If they are not determined to be high risk, they should be validated as part of the qualification that the units come from.</w:t>
      </w:r>
    </w:p>
    <w:p w14:paraId="148F9C11" w14:textId="77777777" w:rsidR="004D4050" w:rsidRPr="00FC3B70" w:rsidRDefault="004D4050" w:rsidP="004D4050">
      <w:r>
        <w:t xml:space="preserve">A validated unit cannot be counted towards multiple qualifications within the same team. </w:t>
      </w:r>
    </w:p>
    <w:p w14:paraId="6462FB16" w14:textId="54839AE6" w:rsidR="004D4050" w:rsidRPr="000D68F7" w:rsidRDefault="004D4050" w:rsidP="004D4050">
      <w:pPr>
        <w:pStyle w:val="SectionHeading"/>
        <w:rPr>
          <w:rFonts w:ascii="Arial" w:hAnsi="Arial" w:cs="Arial"/>
        </w:rPr>
      </w:pPr>
      <w:r w:rsidRPr="000D68F7">
        <w:rPr>
          <w:rFonts w:ascii="Arial" w:hAnsi="Arial" w:cs="Arial"/>
        </w:rPr>
        <w:t xml:space="preserve">How Many Student Assessment </w:t>
      </w:r>
      <w:r w:rsidR="00A56DEA">
        <w:rPr>
          <w:rFonts w:ascii="Arial" w:hAnsi="Arial" w:cs="Arial"/>
        </w:rPr>
        <w:t>Samples</w:t>
      </w:r>
      <w:r w:rsidRPr="000D68F7">
        <w:rPr>
          <w:rFonts w:ascii="Arial" w:hAnsi="Arial" w:cs="Arial"/>
        </w:rPr>
        <w:t xml:space="preserve"> to Review?</w:t>
      </w:r>
    </w:p>
    <w:p w14:paraId="44475CB3" w14:textId="3946CB9C" w:rsidR="004D4050" w:rsidRPr="00FC3B70" w:rsidRDefault="004D4050" w:rsidP="004D4050">
      <w:r w:rsidRPr="00FC3B70">
        <w:t>The Standards for RTOs 2015 require TasTAFE to use a statistically valid sample of completed student assessments within</w:t>
      </w:r>
      <w:r>
        <w:t xml:space="preserve"> 6 months of the result being awarded. </w:t>
      </w:r>
      <w:r w:rsidRPr="00FC3B70">
        <w:t xml:space="preserve">TasTAFE is using a “Stratified Random Sample” approach.  This involves identifying distinct groups of students and then selecting </w:t>
      </w:r>
      <w:r w:rsidR="00A56DEA">
        <w:t>samples</w:t>
      </w:r>
      <w:r w:rsidRPr="00FC3B70">
        <w:t xml:space="preserve"> from each of these groups to validate.</w:t>
      </w:r>
    </w:p>
    <w:p w14:paraId="00BC137A" w14:textId="24DB3EB1" w:rsidR="004D4050" w:rsidRPr="00FC3B70" w:rsidRDefault="004D4050" w:rsidP="004D4050">
      <w:r w:rsidRPr="00FC3B70">
        <w:t>TasTAFE requires teams</w:t>
      </w:r>
      <w:r>
        <w:t>,</w:t>
      </w:r>
      <w:r w:rsidRPr="00FC3B70">
        <w:t xml:space="preserve"> as a minimum</w:t>
      </w:r>
      <w:r>
        <w:t>,</w:t>
      </w:r>
      <w:r w:rsidRPr="00FC3B70">
        <w:t xml:space="preserve"> to select </w:t>
      </w:r>
      <w:r w:rsidRPr="00FC3B70">
        <w:rPr>
          <w:b/>
        </w:rPr>
        <w:t xml:space="preserve">15 completed student assessment </w:t>
      </w:r>
      <w:r w:rsidR="00A56DEA">
        <w:rPr>
          <w:b/>
        </w:rPr>
        <w:t>samples</w:t>
      </w:r>
      <w:r w:rsidRPr="00FC3B70">
        <w:rPr>
          <w:b/>
        </w:rPr>
        <w:t xml:space="preserve"> </w:t>
      </w:r>
      <w:r>
        <w:rPr>
          <w:b/>
        </w:rPr>
        <w:t>per unit</w:t>
      </w:r>
      <w:r w:rsidRPr="00FC3B70">
        <w:t xml:space="preserve"> to validate</w:t>
      </w:r>
      <w:r>
        <w:t xml:space="preserve"> from one training product</w:t>
      </w:r>
      <w:r w:rsidRPr="00FC3B70">
        <w:t xml:space="preserve">.  The selected student assessment </w:t>
      </w:r>
      <w:r w:rsidR="00A56DEA">
        <w:t>samples</w:t>
      </w:r>
      <w:r w:rsidRPr="00FC3B70">
        <w:t xml:space="preserve"> should be </w:t>
      </w:r>
      <w:r w:rsidRPr="00FC3B70">
        <w:rPr>
          <w:b/>
        </w:rPr>
        <w:t>equally distributed</w:t>
      </w:r>
      <w:r w:rsidRPr="00FC3B70">
        <w:t xml:space="preserve"> among the following groups: </w:t>
      </w:r>
    </w:p>
    <w:p w14:paraId="4A43D7A2" w14:textId="6EA6D063" w:rsidR="004D4050" w:rsidRPr="00FC3B70" w:rsidRDefault="004D4050" w:rsidP="007F74D3">
      <w:pPr>
        <w:pStyle w:val="ListParagraph"/>
        <w:numPr>
          <w:ilvl w:val="0"/>
          <w:numId w:val="44"/>
        </w:numPr>
        <w:spacing w:after="120" w:line="288" w:lineRule="auto"/>
        <w:contextualSpacing/>
      </w:pPr>
      <w:r w:rsidRPr="00FC3B70">
        <w:t>All TasTAFE delivery regions (North, North West, South or Regional) where the training product is delivered</w:t>
      </w:r>
      <w:r w:rsidR="001535C0">
        <w:t>,</w:t>
      </w:r>
    </w:p>
    <w:p w14:paraId="27B4310E" w14:textId="10955084" w:rsidR="004D4050" w:rsidRPr="00FC3B70" w:rsidRDefault="004D4050" w:rsidP="007F74D3">
      <w:pPr>
        <w:pStyle w:val="ListParagraph"/>
        <w:numPr>
          <w:ilvl w:val="0"/>
          <w:numId w:val="44"/>
        </w:numPr>
        <w:spacing w:after="120" w:line="288" w:lineRule="auto"/>
        <w:contextualSpacing/>
      </w:pPr>
      <w:r w:rsidRPr="00FC3B70">
        <w:t>All delivery sites (workplace, campus based, online)</w:t>
      </w:r>
      <w:r w:rsidR="001535C0">
        <w:t>,</w:t>
      </w:r>
    </w:p>
    <w:p w14:paraId="46CAA4CD" w14:textId="687FCB8A" w:rsidR="004D4050" w:rsidRPr="00FC3B70" w:rsidRDefault="004D4050" w:rsidP="007F74D3">
      <w:pPr>
        <w:pStyle w:val="ListParagraph"/>
        <w:numPr>
          <w:ilvl w:val="0"/>
          <w:numId w:val="44"/>
        </w:numPr>
        <w:spacing w:after="120" w:line="288" w:lineRule="auto"/>
        <w:contextualSpacing/>
      </w:pPr>
      <w:r w:rsidRPr="00FC3B70">
        <w:lastRenderedPageBreak/>
        <w:t>All fund sources</w:t>
      </w:r>
      <w:r w:rsidR="001535C0">
        <w:t>,</w:t>
      </w:r>
    </w:p>
    <w:p w14:paraId="67212795" w14:textId="0A00E1CC" w:rsidR="004D4050" w:rsidRPr="00FC3B70" w:rsidRDefault="004D4050" w:rsidP="007F74D3">
      <w:pPr>
        <w:pStyle w:val="ListParagraph"/>
        <w:numPr>
          <w:ilvl w:val="0"/>
          <w:numId w:val="44"/>
        </w:numPr>
        <w:spacing w:after="120" w:line="288" w:lineRule="auto"/>
        <w:contextualSpacing/>
      </w:pPr>
      <w:r w:rsidRPr="00FC3B70">
        <w:t>A mix of results of CP, NP and RCP</w:t>
      </w:r>
      <w:r w:rsidR="00A56DEA">
        <w:t>.</w:t>
      </w:r>
    </w:p>
    <w:p w14:paraId="7DF87A88" w14:textId="77777777" w:rsidR="004D4050" w:rsidRPr="00FC3B70" w:rsidRDefault="004D4050" w:rsidP="004D4050">
      <w:r w:rsidRPr="00FC3B70">
        <w:t xml:space="preserve">If </w:t>
      </w:r>
      <w:r>
        <w:t>the sample is less than 15 students</w:t>
      </w:r>
      <w:r w:rsidRPr="00FC3B70">
        <w:rPr>
          <w:b/>
        </w:rPr>
        <w:t>,</w:t>
      </w:r>
      <w:r w:rsidRPr="00FC3B70">
        <w:t xml:space="preserve"> then select </w:t>
      </w:r>
      <w:r w:rsidRPr="00FC3B70">
        <w:rPr>
          <w:b/>
        </w:rPr>
        <w:t>all</w:t>
      </w:r>
      <w:r w:rsidRPr="00FC3B70">
        <w:t xml:space="preserve"> student records with CP, NP and RCP.</w:t>
      </w:r>
    </w:p>
    <w:p w14:paraId="4081B9D4" w14:textId="77777777" w:rsidR="004D4050" w:rsidRPr="000D68F7" w:rsidRDefault="004D4050" w:rsidP="004D4050">
      <w:pPr>
        <w:pStyle w:val="SectionHeading"/>
        <w:rPr>
          <w:rFonts w:ascii="Arial" w:hAnsi="Arial" w:cs="Arial"/>
        </w:rPr>
      </w:pPr>
      <w:r w:rsidRPr="000D68F7">
        <w:rPr>
          <w:rFonts w:ascii="Arial" w:hAnsi="Arial" w:cs="Arial"/>
        </w:rPr>
        <w:t>Third-Party Arrangements</w:t>
      </w:r>
    </w:p>
    <w:p w14:paraId="4BC2CEC2" w14:textId="75FBC6D3" w:rsidR="004D4050" w:rsidRPr="00FC3B70" w:rsidRDefault="004D4050" w:rsidP="004D4050">
      <w:r w:rsidRPr="00FC3B70">
        <w:t xml:space="preserve">Where the training product is delivered under a </w:t>
      </w:r>
      <w:r w:rsidR="00351392">
        <w:t>Third-Party</w:t>
      </w:r>
      <w:r w:rsidRPr="00FC3B70">
        <w:t xml:space="preserve"> </w:t>
      </w:r>
      <w:r>
        <w:t>Arrangement</w:t>
      </w:r>
      <w:r w:rsidRPr="00FC3B70">
        <w:t xml:space="preserve">, a separate validation will need to be undertaken.  </w:t>
      </w:r>
    </w:p>
    <w:p w14:paraId="1BA56561" w14:textId="77777777" w:rsidR="004D4050" w:rsidRPr="000D68F7" w:rsidRDefault="004D4050" w:rsidP="007F74D3">
      <w:pPr>
        <w:pStyle w:val="SectionHeading"/>
        <w:rPr>
          <w:rFonts w:ascii="Arial" w:hAnsi="Arial" w:cs="Arial"/>
        </w:rPr>
      </w:pPr>
      <w:r w:rsidRPr="000D68F7">
        <w:rPr>
          <w:rFonts w:ascii="Arial" w:hAnsi="Arial" w:cs="Arial"/>
        </w:rPr>
        <w:t>Validation of Training Products from the Training and Education (TAE) Training Package</w:t>
      </w:r>
    </w:p>
    <w:p w14:paraId="332EEA91" w14:textId="5BB5E7AE" w:rsidR="004D4050" w:rsidRPr="009424F5" w:rsidRDefault="004D4050" w:rsidP="004D4050">
      <w:r w:rsidRPr="009424F5">
        <w:t xml:space="preserve">The Standards for Registered Training Organisations (RTOs) 2015 have specified </w:t>
      </w:r>
      <w:r w:rsidRPr="009424F5">
        <w:rPr>
          <w:b/>
        </w:rPr>
        <w:t>additional requirements</w:t>
      </w:r>
      <w:r w:rsidRPr="009424F5">
        <w:t xml:space="preserve"> when validating training product from the TAE Training Package.</w:t>
      </w:r>
    </w:p>
    <w:p w14:paraId="04B2DBBD" w14:textId="77777777" w:rsidR="00F202DA" w:rsidRPr="009424F5" w:rsidRDefault="00F202DA" w:rsidP="00F202DA">
      <w:r w:rsidRPr="009424F5">
        <w:t xml:space="preserve">Validation of a TAE qualification or the assessor skill set, must be carried out by someone who has had no involvement or interest in TasTAFE operations other than conducting the validation activity.  They must not be employed or sub-contracted by TasTAFE to provide training and assessment. The TAE Assessment Validation Record identifies the independent validator/s and their TAE credentials and CV. </w:t>
      </w:r>
    </w:p>
    <w:p w14:paraId="5CA49BA7" w14:textId="77777777" w:rsidR="00F202DA" w:rsidRPr="009424F5" w:rsidRDefault="00F202DA" w:rsidP="00F202DA">
      <w:pPr>
        <w:rPr>
          <w:sz w:val="30"/>
          <w:szCs w:val="30"/>
        </w:rPr>
      </w:pPr>
      <w:hyperlink r:id="rId24" w:history="1">
        <w:r w:rsidRPr="009424F5">
          <w:rPr>
            <w:rStyle w:val="Hyperlink"/>
            <w:b/>
          </w:rPr>
          <w:t>Refer to Clause 1.25</w:t>
        </w:r>
      </w:hyperlink>
      <w:r w:rsidRPr="009424F5">
        <w:rPr>
          <w:b/>
        </w:rPr>
        <w:t xml:space="preserve"> – </w:t>
      </w:r>
      <w:r w:rsidRPr="009424F5">
        <w:rPr>
          <w:bCs/>
        </w:rPr>
        <w:t xml:space="preserve">Independent validation of training and assessment qualifications. To deliver any AQF qualification or assessor skill set from the Training and Education Training Package, the RTO must have undergone an independent validation of its assessment system, tools, processes and outcomes. </w:t>
      </w:r>
      <w:r w:rsidRPr="009424F5">
        <w:rPr>
          <w:b/>
        </w:rPr>
        <w:t>Note:</w:t>
      </w:r>
      <w:r w:rsidRPr="009424F5">
        <w:rPr>
          <w:bCs/>
        </w:rPr>
        <w:t xml:space="preserve"> units of competency or other skill sets in the Training and Education package are not subject to the requirements of Clause 1.25.</w:t>
      </w:r>
    </w:p>
    <w:p w14:paraId="0228ED27" w14:textId="578F0E2E" w:rsidR="004D4050" w:rsidRPr="009424F5" w:rsidRDefault="00F202DA" w:rsidP="004D4050">
      <w:r w:rsidRPr="009424F5">
        <w:t>TAE validation activity will include:</w:t>
      </w:r>
    </w:p>
    <w:p w14:paraId="771EAFA8" w14:textId="77777777" w:rsidR="004D4050" w:rsidRPr="009424F5" w:rsidRDefault="004D4050" w:rsidP="007F74D3">
      <w:pPr>
        <w:pStyle w:val="ListBullet"/>
        <w:tabs>
          <w:tab w:val="num" w:pos="360"/>
        </w:tabs>
      </w:pPr>
      <w:r w:rsidRPr="009424F5">
        <w:t>Using the TAE Assessment Validation Record Template</w:t>
      </w:r>
    </w:p>
    <w:p w14:paraId="6F45AC9A" w14:textId="465A498E" w:rsidR="004D4050" w:rsidRPr="009424F5" w:rsidRDefault="004D4050" w:rsidP="007F74D3">
      <w:pPr>
        <w:pStyle w:val="ListBullet"/>
        <w:tabs>
          <w:tab w:val="num" w:pos="360"/>
        </w:tabs>
        <w:spacing w:before="120"/>
      </w:pPr>
      <w:r w:rsidRPr="009424F5">
        <w:t xml:space="preserve">Validating </w:t>
      </w:r>
      <w:r w:rsidR="00CF3416" w:rsidRPr="009424F5">
        <w:t xml:space="preserve">at least two </w:t>
      </w:r>
      <w:r w:rsidR="000E0E3D" w:rsidRPr="009424F5">
        <w:t>coded “</w:t>
      </w:r>
      <w:r w:rsidR="00CF3416" w:rsidRPr="009424F5">
        <w:t>ASS</w:t>
      </w:r>
      <w:r w:rsidR="000E0E3D" w:rsidRPr="009424F5">
        <w:t>”</w:t>
      </w:r>
      <w:r w:rsidR="00CF3416" w:rsidRPr="009424F5">
        <w:t xml:space="preserve"> units </w:t>
      </w:r>
      <w:r w:rsidRPr="009424F5">
        <w:t>annually</w:t>
      </w:r>
    </w:p>
    <w:p w14:paraId="5EFB885B" w14:textId="77777777" w:rsidR="004D4050" w:rsidRPr="009424F5" w:rsidRDefault="004D4050" w:rsidP="007F74D3">
      <w:pPr>
        <w:pStyle w:val="ListBullet"/>
        <w:tabs>
          <w:tab w:val="num" w:pos="360"/>
        </w:tabs>
        <w:spacing w:before="120"/>
      </w:pPr>
      <w:r w:rsidRPr="009424F5">
        <w:t xml:space="preserve">Validating at least one other TAE unit biannually.  </w:t>
      </w:r>
    </w:p>
    <w:p w14:paraId="72AAE100" w14:textId="4B93EC28" w:rsidR="004D4050" w:rsidRPr="009424F5" w:rsidRDefault="004D4050" w:rsidP="007F74D3">
      <w:pPr>
        <w:pStyle w:val="ListBullet"/>
        <w:tabs>
          <w:tab w:val="num" w:pos="360"/>
        </w:tabs>
        <w:spacing w:before="120"/>
      </w:pPr>
      <w:r w:rsidRPr="009424F5">
        <w:t xml:space="preserve">Reviewing the TAE40116 Training and Assessment Strategy, including any additional Training and Assessment Strategies for individual TAE product delivery, </w:t>
      </w:r>
      <w:r w:rsidR="009424F5" w:rsidRPr="009424F5">
        <w:t>e.g.,</w:t>
      </w:r>
      <w:r w:rsidRPr="009424F5">
        <w:t xml:space="preserve"> Commercial Client delivery with specific units.</w:t>
      </w:r>
    </w:p>
    <w:p w14:paraId="2086A3F4" w14:textId="10C4A42E" w:rsidR="004D4050" w:rsidRPr="009424F5" w:rsidRDefault="004D4050" w:rsidP="007F74D3">
      <w:pPr>
        <w:pStyle w:val="ListBullet"/>
        <w:tabs>
          <w:tab w:val="num" w:pos="360"/>
        </w:tabs>
        <w:spacing w:before="120"/>
      </w:pPr>
      <w:r w:rsidRPr="009424F5">
        <w:t xml:space="preserve">Ensuring that validated TAE Assessment Tools are used within all teams who may have a TAE unit listed within their Training Package as </w:t>
      </w:r>
      <w:r w:rsidR="00CF3416" w:rsidRPr="009424F5">
        <w:t xml:space="preserve">an </w:t>
      </w:r>
      <w:r w:rsidRPr="009424F5">
        <w:t>elective unit. These must be approved by the Education Manager, Educator Capability.</w:t>
      </w:r>
    </w:p>
    <w:p w14:paraId="684C914B" w14:textId="77777777" w:rsidR="004D4050" w:rsidRPr="009424F5" w:rsidRDefault="004D4050" w:rsidP="007F74D3">
      <w:pPr>
        <w:pStyle w:val="ListBullet"/>
        <w:tabs>
          <w:tab w:val="num" w:pos="360"/>
        </w:tabs>
        <w:spacing w:before="120" w:after="120"/>
      </w:pPr>
      <w:r w:rsidRPr="009424F5">
        <w:t xml:space="preserve">Verifying that the independent validator has current knowledge and skills in vocational teaching and learning and the training and assessment qualification or assessor skill set at least to the level being validated.  </w:t>
      </w:r>
    </w:p>
    <w:p w14:paraId="7906E969" w14:textId="77777777" w:rsidR="004D4050" w:rsidRPr="000D68F7" w:rsidRDefault="004D4050" w:rsidP="004D4050">
      <w:pPr>
        <w:pStyle w:val="SectionHeading"/>
        <w:rPr>
          <w:rFonts w:ascii="Arial" w:hAnsi="Arial" w:cs="Arial"/>
        </w:rPr>
      </w:pPr>
      <w:r w:rsidRPr="000D68F7">
        <w:rPr>
          <w:rFonts w:ascii="Arial" w:hAnsi="Arial" w:cs="Arial"/>
        </w:rPr>
        <w:t>Location of Validation</w:t>
      </w:r>
    </w:p>
    <w:p w14:paraId="19355416" w14:textId="77777777" w:rsidR="004D4050" w:rsidRPr="00FC3B70" w:rsidRDefault="004D4050" w:rsidP="004D4050">
      <w:r w:rsidRPr="00FC3B70">
        <w:t xml:space="preserve">Validation can be undertaken </w:t>
      </w:r>
      <w:r>
        <w:t xml:space="preserve">either face to face or via digital communication (Teams, Zoom etc.) </w:t>
      </w:r>
    </w:p>
    <w:p w14:paraId="14258384" w14:textId="77777777" w:rsidR="004D4050" w:rsidRPr="00FC3B70" w:rsidRDefault="004D4050" w:rsidP="004D4050"/>
    <w:p w14:paraId="2EF3DB57" w14:textId="77777777" w:rsidR="00202330" w:rsidRDefault="00202330" w:rsidP="005D7BB1">
      <w:pPr>
        <w:pStyle w:val="Heading1"/>
      </w:pPr>
      <w:r w:rsidRPr="00806FF7">
        <w:lastRenderedPageBreak/>
        <w:t>Responsibilities</w:t>
      </w:r>
    </w:p>
    <w:p w14:paraId="22A565EA" w14:textId="77777777" w:rsidR="004D4050" w:rsidRPr="00FC3B70" w:rsidRDefault="004D4050" w:rsidP="000D68F7">
      <w:pPr>
        <w:pStyle w:val="Heading2"/>
      </w:pPr>
      <w:r w:rsidRPr="00FC3B70">
        <w:t>Education Managers</w:t>
      </w:r>
    </w:p>
    <w:p w14:paraId="3E438418" w14:textId="5C2A8D75" w:rsidR="004D4050" w:rsidRPr="00FC3B70" w:rsidRDefault="004D4050" w:rsidP="004D4050">
      <w:pPr>
        <w:pStyle w:val="ListBullet"/>
      </w:pPr>
      <w:r w:rsidRPr="00FC3B70">
        <w:t xml:space="preserve">Ensure validation is completed in line with </w:t>
      </w:r>
      <w:r w:rsidR="00A56DEA">
        <w:t xml:space="preserve">the </w:t>
      </w:r>
      <w:hyperlink r:id="rId25" w:history="1">
        <w:r w:rsidRPr="00782B60">
          <w:rPr>
            <w:rStyle w:val="Hyperlink"/>
          </w:rPr>
          <w:t xml:space="preserve">Annual </w:t>
        </w:r>
        <w:r w:rsidR="00782B60" w:rsidRPr="00782B60">
          <w:rPr>
            <w:rStyle w:val="Hyperlink"/>
          </w:rPr>
          <w:t xml:space="preserve">Training Product </w:t>
        </w:r>
        <w:r w:rsidRPr="00782B60">
          <w:rPr>
            <w:rStyle w:val="Hyperlink"/>
          </w:rPr>
          <w:t>Validation Schedule</w:t>
        </w:r>
      </w:hyperlink>
      <w:r w:rsidRPr="00FC3B70">
        <w:t xml:space="preserve"> and </w:t>
      </w:r>
      <w:hyperlink r:id="rId26" w:history="1">
        <w:r w:rsidRPr="00782B60">
          <w:rPr>
            <w:rStyle w:val="Hyperlink"/>
          </w:rPr>
          <w:t xml:space="preserve">5 Yearly </w:t>
        </w:r>
        <w:r w:rsidR="00351392" w:rsidRPr="00782B60">
          <w:rPr>
            <w:rStyle w:val="Hyperlink"/>
          </w:rPr>
          <w:t xml:space="preserve">Validation </w:t>
        </w:r>
        <w:r w:rsidRPr="00782B60">
          <w:rPr>
            <w:rStyle w:val="Hyperlink"/>
          </w:rPr>
          <w:t>Plan.</w:t>
        </w:r>
      </w:hyperlink>
    </w:p>
    <w:p w14:paraId="3F2F6E80" w14:textId="461762CF" w:rsidR="004D4050" w:rsidRPr="00FC3B70" w:rsidRDefault="00351392" w:rsidP="004D4050">
      <w:pPr>
        <w:pStyle w:val="ListBullet"/>
      </w:pPr>
      <w:r w:rsidRPr="00FC3B70">
        <w:t>Determine location</w:t>
      </w:r>
      <w:r w:rsidR="004D4050" w:rsidRPr="00FC3B70">
        <w:t xml:space="preserve"> for the </w:t>
      </w:r>
      <w:r w:rsidR="00A56DEA">
        <w:t>v</w:t>
      </w:r>
      <w:r w:rsidR="004D4050" w:rsidRPr="00FC3B70">
        <w:t>alidation.</w:t>
      </w:r>
    </w:p>
    <w:p w14:paraId="19AEFFEA" w14:textId="28CB8E12" w:rsidR="004D4050" w:rsidRDefault="004D4050" w:rsidP="004D4050">
      <w:pPr>
        <w:pStyle w:val="ListBullet"/>
      </w:pPr>
      <w:r w:rsidRPr="00FC3B70">
        <w:t xml:space="preserve">Establish </w:t>
      </w:r>
      <w:r>
        <w:t>validation team and identify the</w:t>
      </w:r>
      <w:r w:rsidRPr="00FC3B70">
        <w:t xml:space="preserve"> </w:t>
      </w:r>
      <w:r w:rsidR="00A56DEA">
        <w:t>L</w:t>
      </w:r>
      <w:r w:rsidRPr="00FC3B70">
        <w:t xml:space="preserve">ead </w:t>
      </w:r>
      <w:r w:rsidR="00A56DEA">
        <w:t>V</w:t>
      </w:r>
      <w:r w:rsidRPr="00FC3B70">
        <w:t>alidat</w:t>
      </w:r>
      <w:r>
        <w:t>or</w:t>
      </w:r>
      <w:r w:rsidRPr="00FC3B70">
        <w:t>.</w:t>
      </w:r>
    </w:p>
    <w:p w14:paraId="01960574" w14:textId="77777777" w:rsidR="004D4050" w:rsidRPr="00FC3B70" w:rsidRDefault="004D4050" w:rsidP="004D4050">
      <w:pPr>
        <w:pStyle w:val="ListBullet"/>
      </w:pPr>
      <w:r w:rsidRPr="00FC3B70">
        <w:t xml:space="preserve">Liaise with industry to participate in the validation (if </w:t>
      </w:r>
      <w:r>
        <w:t>required</w:t>
      </w:r>
      <w:r w:rsidRPr="00FC3B70">
        <w:t>).</w:t>
      </w:r>
    </w:p>
    <w:p w14:paraId="735BEA83" w14:textId="77777777" w:rsidR="004D4050" w:rsidRPr="00FC3B70" w:rsidRDefault="004D4050" w:rsidP="004D4050">
      <w:pPr>
        <w:pStyle w:val="ListBullet"/>
      </w:pPr>
      <w:r w:rsidRPr="00FC3B70">
        <w:t xml:space="preserve">Organise validation </w:t>
      </w:r>
      <w:r>
        <w:t xml:space="preserve">activity and follow up </w:t>
      </w:r>
      <w:r w:rsidRPr="00FC3B70">
        <w:t>meetings</w:t>
      </w:r>
      <w:r>
        <w:t xml:space="preserve"> as required.</w:t>
      </w:r>
    </w:p>
    <w:p w14:paraId="28408659" w14:textId="77777777" w:rsidR="004D4050" w:rsidRDefault="004D4050" w:rsidP="004D4050">
      <w:pPr>
        <w:pStyle w:val="ListBullet"/>
      </w:pPr>
      <w:r w:rsidRPr="00FC3B70">
        <w:t xml:space="preserve">Document and </w:t>
      </w:r>
      <w:r>
        <w:t xml:space="preserve">ensure that improvement </w:t>
      </w:r>
      <w:r w:rsidRPr="00FC3B70">
        <w:t>action outcomes from validation</w:t>
      </w:r>
      <w:r>
        <w:t xml:space="preserve"> have been completed.</w:t>
      </w:r>
    </w:p>
    <w:p w14:paraId="4E6ED2C8" w14:textId="5E4D6853" w:rsidR="004D4050" w:rsidRPr="00FC3B70" w:rsidRDefault="004D4050" w:rsidP="004D4050">
      <w:pPr>
        <w:pStyle w:val="ListBullet"/>
      </w:pPr>
      <w:r>
        <w:t xml:space="preserve">Store and be able to access all evidence to support completed validation activity in alignment with the </w:t>
      </w:r>
      <w:hyperlink r:id="rId27" w:history="1">
        <w:r w:rsidR="00351392" w:rsidRPr="00782B60">
          <w:rPr>
            <w:rStyle w:val="Hyperlink"/>
          </w:rPr>
          <w:t>5 Yearly Validation Plan</w:t>
        </w:r>
      </w:hyperlink>
      <w:r>
        <w:t>.</w:t>
      </w:r>
    </w:p>
    <w:p w14:paraId="0C992351" w14:textId="77777777" w:rsidR="004D4050" w:rsidRPr="00FC3B70" w:rsidRDefault="004D4050" w:rsidP="000D68F7">
      <w:pPr>
        <w:pStyle w:val="Heading2"/>
      </w:pPr>
      <w:r w:rsidRPr="00FC3B70">
        <w:t>Education Quality Consultants</w:t>
      </w:r>
    </w:p>
    <w:p w14:paraId="69EC9A0A" w14:textId="0F424D96" w:rsidR="004D4050" w:rsidRDefault="004D4050" w:rsidP="004D4050">
      <w:pPr>
        <w:pStyle w:val="ListBullet"/>
      </w:pPr>
      <w:r>
        <w:t>Work collaboratively with Education Manager</w:t>
      </w:r>
      <w:r w:rsidR="001535C0">
        <w:t>s</w:t>
      </w:r>
      <w:r>
        <w:t xml:space="preserve"> to develop the </w:t>
      </w:r>
      <w:hyperlink r:id="rId28" w:history="1">
        <w:r w:rsidR="00351392" w:rsidRPr="00782B60">
          <w:rPr>
            <w:rStyle w:val="Hyperlink"/>
          </w:rPr>
          <w:t>5 Yearly Validation Plan</w:t>
        </w:r>
      </w:hyperlink>
      <w:r>
        <w:t>.</w:t>
      </w:r>
    </w:p>
    <w:p w14:paraId="34DE53A4" w14:textId="19974D3B" w:rsidR="004D4050" w:rsidRPr="00FC3B70" w:rsidRDefault="004D4050" w:rsidP="004D4050">
      <w:pPr>
        <w:pStyle w:val="ListBullet"/>
      </w:pPr>
      <w:r w:rsidRPr="00FC3B70">
        <w:t xml:space="preserve">Identify students to be validated using the Validation Learner Selector </w:t>
      </w:r>
      <w:r w:rsidR="00A56DEA">
        <w:t>on Power BI</w:t>
      </w:r>
      <w:r w:rsidRPr="00FC3B70">
        <w:t>.</w:t>
      </w:r>
    </w:p>
    <w:p w14:paraId="503B8488" w14:textId="77777777" w:rsidR="004D4050" w:rsidRPr="00FC3B70" w:rsidRDefault="004D4050" w:rsidP="004D4050">
      <w:pPr>
        <w:pStyle w:val="ListBullet"/>
      </w:pPr>
      <w:r w:rsidRPr="00FC3B70">
        <w:t xml:space="preserve">Work with teams to assist them </w:t>
      </w:r>
      <w:r>
        <w:t xml:space="preserve">to </w:t>
      </w:r>
      <w:r w:rsidRPr="00FC3B70">
        <w:t>plan for and undertake validation</w:t>
      </w:r>
      <w:r>
        <w:t>.</w:t>
      </w:r>
    </w:p>
    <w:p w14:paraId="165839F6" w14:textId="77777777" w:rsidR="004D4050" w:rsidRPr="00FC3B70" w:rsidRDefault="004D4050" w:rsidP="004D4050">
      <w:pPr>
        <w:pStyle w:val="ListBullet"/>
      </w:pPr>
      <w:r>
        <w:t>Communicate regularly with Education Manager to ensure validation targets are being met and actions completed.</w:t>
      </w:r>
    </w:p>
    <w:p w14:paraId="51B46310" w14:textId="5C93C48D" w:rsidR="004D4050" w:rsidRDefault="004D4050" w:rsidP="004D4050">
      <w:pPr>
        <w:pStyle w:val="ListBullet"/>
      </w:pPr>
      <w:r>
        <w:t>Regularly update</w:t>
      </w:r>
      <w:r w:rsidRPr="00FC3B70">
        <w:t xml:space="preserve"> </w:t>
      </w:r>
      <w:hyperlink r:id="rId29" w:history="1">
        <w:r w:rsidRPr="00782B60">
          <w:rPr>
            <w:rStyle w:val="Hyperlink"/>
          </w:rPr>
          <w:t>5 Year</w:t>
        </w:r>
        <w:r w:rsidR="00351392" w:rsidRPr="00782B60">
          <w:rPr>
            <w:rStyle w:val="Hyperlink"/>
          </w:rPr>
          <w:t xml:space="preserve">ly </w:t>
        </w:r>
        <w:r w:rsidRPr="00782B60">
          <w:rPr>
            <w:rStyle w:val="Hyperlink"/>
          </w:rPr>
          <w:t>Validation Plan</w:t>
        </w:r>
      </w:hyperlink>
      <w:r>
        <w:t xml:space="preserve"> and </w:t>
      </w:r>
      <w:hyperlink r:id="rId30" w:history="1">
        <w:r w:rsidRPr="00782B60">
          <w:rPr>
            <w:rStyle w:val="Hyperlink"/>
          </w:rPr>
          <w:t xml:space="preserve">Annual </w:t>
        </w:r>
        <w:r w:rsidR="00782B60" w:rsidRPr="00782B60">
          <w:rPr>
            <w:rStyle w:val="Hyperlink"/>
          </w:rPr>
          <w:t xml:space="preserve">Training Product </w:t>
        </w:r>
        <w:r w:rsidRPr="00782B60">
          <w:rPr>
            <w:rStyle w:val="Hyperlink"/>
          </w:rPr>
          <w:t>Validation Schedule.</w:t>
        </w:r>
      </w:hyperlink>
    </w:p>
    <w:p w14:paraId="10494EB5" w14:textId="77777777" w:rsidR="004D4050" w:rsidRPr="00FC3B70" w:rsidRDefault="004D4050" w:rsidP="004D4050">
      <w:pPr>
        <w:pStyle w:val="ListBullet"/>
      </w:pPr>
      <w:r>
        <w:t xml:space="preserve">Ensure Education Manager’s Continuous Improvement Plan/Action Plan and Quality Profile are maintained.   </w:t>
      </w:r>
    </w:p>
    <w:p w14:paraId="675D2CD3" w14:textId="77777777" w:rsidR="004D4050" w:rsidRPr="00FC3B70" w:rsidRDefault="004D4050" w:rsidP="000D68F7">
      <w:pPr>
        <w:pStyle w:val="Heading2"/>
      </w:pPr>
      <w:r w:rsidRPr="00FC3B70">
        <w:t>Teacher</w:t>
      </w:r>
    </w:p>
    <w:p w14:paraId="7C8D87E5" w14:textId="7BDC26D4" w:rsidR="004D4050" w:rsidRPr="00FC3B70" w:rsidRDefault="004D4050" w:rsidP="004D4050">
      <w:pPr>
        <w:pStyle w:val="ListBullet"/>
      </w:pPr>
      <w:r w:rsidRPr="00FC3B70">
        <w:t>If nominated</w:t>
      </w:r>
      <w:r>
        <w:t xml:space="preserve"> as a </w:t>
      </w:r>
      <w:r w:rsidR="00351392">
        <w:t>L</w:t>
      </w:r>
      <w:r>
        <w:t xml:space="preserve">ead </w:t>
      </w:r>
      <w:r w:rsidR="00A56DEA">
        <w:t>V</w:t>
      </w:r>
      <w:r>
        <w:t>alidator</w:t>
      </w:r>
      <w:r w:rsidRPr="00FC3B70">
        <w:t xml:space="preserve">, </w:t>
      </w:r>
      <w:r>
        <w:t>facilitate the</w:t>
      </w:r>
      <w:r w:rsidRPr="00FC3B70">
        <w:t xml:space="preserve"> validation sessions</w:t>
      </w:r>
    </w:p>
    <w:p w14:paraId="5CA355F3" w14:textId="77777777" w:rsidR="004D4050" w:rsidRPr="00FC3B70" w:rsidRDefault="004D4050" w:rsidP="004D4050">
      <w:pPr>
        <w:pStyle w:val="ListBullet"/>
      </w:pPr>
      <w:r w:rsidRPr="00FC3B70">
        <w:t>Actively participate in validation</w:t>
      </w:r>
    </w:p>
    <w:p w14:paraId="01252B90" w14:textId="77777777" w:rsidR="004D4050" w:rsidRDefault="004D4050" w:rsidP="004D4050">
      <w:pPr>
        <w:pStyle w:val="ListBullet"/>
      </w:pPr>
      <w:r w:rsidRPr="00FC3B70">
        <w:t>Contribute to the review and improvements in assessment through validation</w:t>
      </w:r>
    </w:p>
    <w:p w14:paraId="6E3EFDA8" w14:textId="15B50D2E" w:rsidR="004D4050" w:rsidRPr="00FC3B70" w:rsidRDefault="004D4050" w:rsidP="004D4050">
      <w:pPr>
        <w:pStyle w:val="ListBullet"/>
      </w:pPr>
      <w:r>
        <w:t>Action any improvements that are allocated.</w:t>
      </w:r>
    </w:p>
    <w:p w14:paraId="0503F467" w14:textId="77777777" w:rsidR="00202330" w:rsidRPr="00693C89" w:rsidRDefault="00202330" w:rsidP="005D7BB1">
      <w:pPr>
        <w:pStyle w:val="Heading1"/>
      </w:pPr>
      <w:r w:rsidRPr="00693C89">
        <w:t xml:space="preserve">Associated </w:t>
      </w:r>
      <w:r w:rsidR="007244FD" w:rsidRPr="00693C89">
        <w:t>legislation/documents</w:t>
      </w:r>
    </w:p>
    <w:p w14:paraId="6E426E00" w14:textId="1E2DB5AD" w:rsidR="004D4050" w:rsidRPr="00FC3B70" w:rsidRDefault="004D4050" w:rsidP="004D4050">
      <w:pPr>
        <w:pStyle w:val="ListBullet"/>
      </w:pPr>
      <w:hyperlink r:id="rId31" w:history="1">
        <w:r w:rsidRPr="001D793B">
          <w:rPr>
            <w:rStyle w:val="Hyperlink"/>
          </w:rPr>
          <w:t>ASQA’s Standards for Registered Training Organisations (RTOs) 2015</w:t>
        </w:r>
      </w:hyperlink>
    </w:p>
    <w:p w14:paraId="0582EDF7" w14:textId="77777777" w:rsidR="004D4050" w:rsidRPr="00FC3B70" w:rsidRDefault="004D4050" w:rsidP="004D4050">
      <w:pPr>
        <w:pStyle w:val="ListBullet"/>
      </w:pPr>
      <w:r w:rsidRPr="00FC3B70">
        <w:t xml:space="preserve">Assessment </w:t>
      </w:r>
      <w:hyperlink r:id="rId32" w:history="1">
        <w:r w:rsidRPr="00904195">
          <w:rPr>
            <w:rStyle w:val="Hyperlink"/>
          </w:rPr>
          <w:t>Procedure</w:t>
        </w:r>
      </w:hyperlink>
    </w:p>
    <w:p w14:paraId="0AEFC8DE" w14:textId="77777777" w:rsidR="004D4050" w:rsidRPr="00FC3B70" w:rsidRDefault="004D4050" w:rsidP="004D4050">
      <w:pPr>
        <w:pStyle w:val="ListBullet"/>
      </w:pPr>
      <w:hyperlink r:id="rId33" w:history="1">
        <w:r w:rsidRPr="00904195">
          <w:rPr>
            <w:rStyle w:val="Hyperlink"/>
          </w:rPr>
          <w:t>Assessment Validation Record</w:t>
        </w:r>
      </w:hyperlink>
    </w:p>
    <w:p w14:paraId="2BF99F9A" w14:textId="59B53D7F" w:rsidR="004D4050" w:rsidRPr="00FC3B70" w:rsidRDefault="004D4050" w:rsidP="004D4050">
      <w:pPr>
        <w:pStyle w:val="ListBullet"/>
      </w:pPr>
      <w:hyperlink r:id="rId34" w:history="1">
        <w:r w:rsidRPr="00782B60">
          <w:rPr>
            <w:rStyle w:val="Hyperlink"/>
          </w:rPr>
          <w:t>5 Year</w:t>
        </w:r>
        <w:r w:rsidR="00351392" w:rsidRPr="00782B60">
          <w:rPr>
            <w:rStyle w:val="Hyperlink"/>
          </w:rPr>
          <w:t>ly</w:t>
        </w:r>
        <w:r w:rsidRPr="00782B60">
          <w:rPr>
            <w:rStyle w:val="Hyperlink"/>
          </w:rPr>
          <w:t xml:space="preserve"> Validation Plan</w:t>
        </w:r>
      </w:hyperlink>
    </w:p>
    <w:p w14:paraId="226C9E34" w14:textId="7E2BB76F" w:rsidR="004D4050" w:rsidRPr="00FC3B70" w:rsidRDefault="004D4050" w:rsidP="004D4050">
      <w:pPr>
        <w:pStyle w:val="ListBullet"/>
      </w:pPr>
      <w:hyperlink r:id="rId35" w:history="1">
        <w:r w:rsidRPr="00782B60">
          <w:rPr>
            <w:rStyle w:val="Hyperlink"/>
          </w:rPr>
          <w:t xml:space="preserve">Annual </w:t>
        </w:r>
        <w:r w:rsidR="00782B60" w:rsidRPr="00782B60">
          <w:rPr>
            <w:rStyle w:val="Hyperlink"/>
          </w:rPr>
          <w:t xml:space="preserve">Training Product </w:t>
        </w:r>
        <w:r w:rsidRPr="00782B60">
          <w:rPr>
            <w:rStyle w:val="Hyperlink"/>
          </w:rPr>
          <w:t>Validation Schedule</w:t>
        </w:r>
      </w:hyperlink>
    </w:p>
    <w:p w14:paraId="3BFE00C4" w14:textId="3B3779A7" w:rsidR="004D4050" w:rsidRPr="00FC3B70" w:rsidRDefault="004D4050" w:rsidP="004D4050">
      <w:pPr>
        <w:pStyle w:val="ListBullet"/>
      </w:pPr>
      <w:hyperlink r:id="rId36" w:history="1">
        <w:r w:rsidRPr="00B66766">
          <w:rPr>
            <w:rStyle w:val="Hyperlink"/>
          </w:rPr>
          <w:t>Continuous Improvement Plan/Action Plan</w:t>
        </w:r>
      </w:hyperlink>
      <w:r>
        <w:t xml:space="preserve"> </w:t>
      </w:r>
    </w:p>
    <w:p w14:paraId="1A702ACF" w14:textId="77777777" w:rsidR="004D4050" w:rsidRDefault="004D4050" w:rsidP="004D4050">
      <w:pPr>
        <w:pStyle w:val="ListBullet"/>
      </w:pPr>
      <w:r w:rsidRPr="00FC3B70">
        <w:t>TAE Assessment Validation Record</w:t>
      </w:r>
    </w:p>
    <w:p w14:paraId="5C27053D" w14:textId="77777777" w:rsidR="004D4050" w:rsidRPr="00FC3B70" w:rsidRDefault="004D4050" w:rsidP="004D4050">
      <w:pPr>
        <w:pStyle w:val="ListBullet"/>
      </w:pPr>
      <w:r>
        <w:t>Quality Profile</w:t>
      </w:r>
    </w:p>
    <w:p w14:paraId="45FD5EF4" w14:textId="77777777" w:rsidR="00202330" w:rsidRPr="00693C89" w:rsidRDefault="00202330" w:rsidP="005D7BB1">
      <w:pPr>
        <w:pStyle w:val="Heading1"/>
      </w:pPr>
      <w:r w:rsidRPr="00693C89">
        <w:lastRenderedPageBreak/>
        <w:t xml:space="preserve">Measure </w:t>
      </w:r>
      <w:r w:rsidR="007244FD" w:rsidRPr="00693C89">
        <w:t>of procedure effectiveness</w:t>
      </w:r>
    </w:p>
    <w:p w14:paraId="14067E45" w14:textId="77777777" w:rsidR="004D4050" w:rsidRPr="00FC3B70" w:rsidRDefault="004D4050" w:rsidP="004D4050">
      <w:r>
        <w:t>T</w:t>
      </w:r>
      <w:r w:rsidRPr="00FC3B70">
        <w:t>he effectiveness of this Procedure will be measured by:</w:t>
      </w:r>
    </w:p>
    <w:p w14:paraId="5826E585" w14:textId="77777777" w:rsidR="004D4050" w:rsidRDefault="004D4050" w:rsidP="004D4050">
      <w:pPr>
        <w:pStyle w:val="ListBullet"/>
      </w:pPr>
      <w:r>
        <w:t>Achievement of validation targets set by ASQA</w:t>
      </w:r>
    </w:p>
    <w:p w14:paraId="674011F4" w14:textId="77777777" w:rsidR="004D4050" w:rsidRDefault="004D4050" w:rsidP="004D4050">
      <w:pPr>
        <w:pStyle w:val="ListBullet"/>
      </w:pPr>
      <w:r>
        <w:t>Level of progress reported on Quality Profiles</w:t>
      </w:r>
    </w:p>
    <w:p w14:paraId="1FFDBA66" w14:textId="77777777" w:rsidR="004D4050" w:rsidRDefault="004D4050" w:rsidP="004D4050">
      <w:pPr>
        <w:pStyle w:val="ListBullet"/>
      </w:pPr>
      <w:r w:rsidRPr="00FC3B70">
        <w:t>Outcomes from external audits conducted by ASQA</w:t>
      </w:r>
      <w:r>
        <w:t>.</w:t>
      </w:r>
    </w:p>
    <w:p w14:paraId="63E49F16" w14:textId="49781A72" w:rsidR="004D4050" w:rsidRPr="00FC3B70" w:rsidRDefault="004D4050" w:rsidP="004D4050">
      <w:pPr>
        <w:pStyle w:val="ListBullet"/>
      </w:pPr>
      <w:r>
        <w:t xml:space="preserve">Actions identified </w:t>
      </w:r>
      <w:r w:rsidR="00351392">
        <w:t>on Continuous</w:t>
      </w:r>
      <w:r>
        <w:t xml:space="preserve"> Improvement Plan and Action Plan are achieved within set timeframes and recorded on Quality Profiles.</w:t>
      </w:r>
    </w:p>
    <w:p w14:paraId="78769595" w14:textId="77777777" w:rsidR="00202330" w:rsidRPr="00EA3235" w:rsidRDefault="00202330" w:rsidP="005D7BB1">
      <w:pPr>
        <w:pStyle w:val="Heading1"/>
      </w:pPr>
      <w:r w:rsidRPr="00EA3235">
        <w:t>Definitions/</w:t>
      </w:r>
      <w:r w:rsidR="007244FD" w:rsidRPr="00EA3235">
        <w:t>acronyms</w:t>
      </w:r>
    </w:p>
    <w:p w14:paraId="0A9DD5E2" w14:textId="77777777" w:rsidR="004D4050" w:rsidRPr="00FC3B70" w:rsidRDefault="004D4050" w:rsidP="004D4050">
      <w:r w:rsidRPr="00FC3B70">
        <w:rPr>
          <w:b/>
        </w:rPr>
        <w:t>ASQA</w:t>
      </w:r>
      <w:r w:rsidRPr="00FC3B70">
        <w:t xml:space="preserve"> Australian Skills Quality Authority</w:t>
      </w:r>
    </w:p>
    <w:p w14:paraId="642306F5" w14:textId="77777777" w:rsidR="004D4050" w:rsidRDefault="004D4050" w:rsidP="004D4050">
      <w:r w:rsidRPr="00FC3B70">
        <w:rPr>
          <w:b/>
        </w:rPr>
        <w:t>AQF</w:t>
      </w:r>
      <w:r w:rsidRPr="00FC3B70">
        <w:t xml:space="preserve"> Australian Qualifications Framework</w:t>
      </w:r>
    </w:p>
    <w:p w14:paraId="2ECEC643" w14:textId="6834FCEE" w:rsidR="004D4050" w:rsidRDefault="004D4050" w:rsidP="004D4050">
      <w:r w:rsidRPr="00351392">
        <w:rPr>
          <w:b/>
        </w:rPr>
        <w:t>VET</w:t>
      </w:r>
      <w:r>
        <w:t xml:space="preserve"> Vocational Education &amp; Training</w:t>
      </w:r>
    </w:p>
    <w:p w14:paraId="53D82FD8" w14:textId="1B4FBDAB" w:rsidR="003A7C2E" w:rsidRDefault="003A7C2E" w:rsidP="004D4050">
      <w:pPr>
        <w:rPr>
          <w:bCs/>
        </w:rPr>
      </w:pPr>
      <w:r w:rsidRPr="003A7C2E">
        <w:rPr>
          <w:b/>
        </w:rPr>
        <w:t>EBS</w:t>
      </w:r>
      <w:r>
        <w:rPr>
          <w:b/>
        </w:rPr>
        <w:t xml:space="preserve"> </w:t>
      </w:r>
      <w:r>
        <w:rPr>
          <w:bCs/>
        </w:rPr>
        <w:t>Education Business System (Student Management System)</w:t>
      </w:r>
    </w:p>
    <w:p w14:paraId="5D2BFA93" w14:textId="3DEC3988" w:rsidR="0022659F" w:rsidRDefault="0022659F" w:rsidP="004D4050">
      <w:pPr>
        <w:rPr>
          <w:bCs/>
        </w:rPr>
      </w:pPr>
      <w:r w:rsidRPr="0022659F">
        <w:rPr>
          <w:b/>
        </w:rPr>
        <w:t>CV</w:t>
      </w:r>
      <w:r>
        <w:rPr>
          <w:bCs/>
        </w:rPr>
        <w:t xml:space="preserve"> Curriculum Vitae</w:t>
      </w:r>
    </w:p>
    <w:p w14:paraId="4D98C956" w14:textId="77777777" w:rsidR="004D4050" w:rsidRPr="00FC3B70" w:rsidRDefault="004D4050" w:rsidP="004D4050">
      <w:pPr>
        <w:pStyle w:val="Heading3"/>
      </w:pPr>
      <w:r w:rsidRPr="00FC3B70">
        <w:t xml:space="preserve">Assessment </w:t>
      </w:r>
    </w:p>
    <w:p w14:paraId="7970CFA4" w14:textId="77777777" w:rsidR="004D4050" w:rsidRDefault="004D4050" w:rsidP="004D4050">
      <w:r w:rsidRPr="00FC3B70">
        <w:t>The process of collecting evidence and making judgements on whether competency has been achieved to confirm that an individual can perform to the standard expected in the workplace, as expressed by the relevant endorsed industry/enterprise competency standards of a training package or by the learning outcomes of a VET accredited course.</w:t>
      </w:r>
    </w:p>
    <w:p w14:paraId="77DAB9E4" w14:textId="77777777" w:rsidR="004D4050" w:rsidRDefault="004D4050" w:rsidP="004D4050">
      <w:pPr>
        <w:pStyle w:val="Heading3"/>
      </w:pPr>
      <w:r>
        <w:t>Validation</w:t>
      </w:r>
    </w:p>
    <w:p w14:paraId="154802A9" w14:textId="49616F6E" w:rsidR="004D4050" w:rsidRPr="00AC43C4" w:rsidRDefault="004D4050" w:rsidP="004D4050">
      <w:r>
        <w:t xml:space="preserve">Validation is the quality review of the assessment process and is generally conducted after assessment is complete. Validation involves checking that your assessment tools have produced valid, reliable, sufficient, current and authentic evidence, enabling your RTO to make reasonable judgements about whether training package (or VET accredited course) requirements have been met. Validation includes reviewing a statistically valid sample of the assessments and making recommendations for future improvements to the assessment tool, process and/or outcomes and acting upon such recommendations. </w:t>
      </w:r>
    </w:p>
    <w:p w14:paraId="069AC465" w14:textId="77777777" w:rsidR="004D4050" w:rsidRPr="00FC3B70" w:rsidRDefault="004D4050" w:rsidP="004D4050">
      <w:pPr>
        <w:pStyle w:val="Heading3"/>
      </w:pPr>
      <w:r w:rsidRPr="00FC3B70">
        <w:t>Evidence</w:t>
      </w:r>
    </w:p>
    <w:p w14:paraId="7A6D169A" w14:textId="77777777" w:rsidR="004D4050" w:rsidRPr="00FC3B70" w:rsidRDefault="004D4050" w:rsidP="004D4050">
      <w:r w:rsidRPr="00FC3B70">
        <w:t xml:space="preserve">Information gathered to support a judgement of competence against the specifications of the relevant </w:t>
      </w:r>
      <w:r>
        <w:t>unit/s</w:t>
      </w:r>
      <w:r w:rsidRPr="00FC3B70">
        <w:t xml:space="preserve"> of competency.</w:t>
      </w:r>
    </w:p>
    <w:p w14:paraId="46090FD3" w14:textId="77777777" w:rsidR="004D4050" w:rsidRPr="00FC3B70" w:rsidRDefault="004D4050" w:rsidP="004D4050">
      <w:r w:rsidRPr="00FC3B70">
        <w:t>Evidence can take many forms and be gathered from a number of sources. Assessors often categorise evidence in different ways, for example:</w:t>
      </w:r>
    </w:p>
    <w:p w14:paraId="64B0F17C" w14:textId="5EAE634F" w:rsidR="004D4050" w:rsidRPr="00FC3B70" w:rsidRDefault="004D4050" w:rsidP="004D4050">
      <w:pPr>
        <w:pStyle w:val="ListBullet"/>
      </w:pPr>
      <w:r w:rsidRPr="00FC3B70">
        <w:t xml:space="preserve">direct, indirect and supplementary sources of evidence, or a combination of </w:t>
      </w:r>
      <w:r w:rsidR="009424F5" w:rsidRPr="00FC3B70">
        <w:t>these.</w:t>
      </w:r>
    </w:p>
    <w:p w14:paraId="732D0819" w14:textId="13E260C7" w:rsidR="004D4050" w:rsidRDefault="004D4050" w:rsidP="004D4050">
      <w:pPr>
        <w:pStyle w:val="ListBullet"/>
      </w:pPr>
      <w:r w:rsidRPr="00FC3B70">
        <w:t xml:space="preserve">evidence collected by the candidate or evidence collected by the </w:t>
      </w:r>
      <w:r w:rsidR="009424F5" w:rsidRPr="00FC3B70">
        <w:t>assessor.</w:t>
      </w:r>
    </w:p>
    <w:p w14:paraId="6623C5AD" w14:textId="77777777" w:rsidR="004D4050" w:rsidRPr="00FC3B70" w:rsidRDefault="004D4050" w:rsidP="004D4050">
      <w:pPr>
        <w:pStyle w:val="ListBullet"/>
      </w:pPr>
      <w:r w:rsidRPr="00FC3B70">
        <w:t>historical and recent evidence collected by the candidate and current evidence collected by the assessor.</w:t>
      </w:r>
    </w:p>
    <w:p w14:paraId="41730487" w14:textId="77777777" w:rsidR="00610D83" w:rsidRDefault="00610D83" w:rsidP="004D4050"/>
    <w:p w14:paraId="05636C25" w14:textId="3B4AD8FC" w:rsidR="004D4050" w:rsidRPr="00FC3B70" w:rsidRDefault="004D4050" w:rsidP="004D4050">
      <w:r w:rsidRPr="00FC3B70">
        <w:t>Evidence must be authentic, current, sufficient and valid.</w:t>
      </w:r>
    </w:p>
    <w:p w14:paraId="5238894D" w14:textId="77777777" w:rsidR="004D4050" w:rsidRPr="00FC3B70" w:rsidRDefault="004D4050" w:rsidP="004D4050">
      <w:pPr>
        <w:pStyle w:val="Heading3"/>
      </w:pPr>
      <w:r w:rsidRPr="00FC3B70">
        <w:lastRenderedPageBreak/>
        <w:t>Industry</w:t>
      </w:r>
    </w:p>
    <w:p w14:paraId="5DF84236" w14:textId="77777777" w:rsidR="004D4050" w:rsidRPr="00FC3B70" w:rsidRDefault="004D4050" w:rsidP="004D4050">
      <w:r w:rsidRPr="00FC3B70">
        <w:t xml:space="preserve">Industry </w:t>
      </w:r>
      <w:r w:rsidRPr="00DC55A8">
        <w:t>means</w:t>
      </w:r>
      <w:r w:rsidRPr="00FC3B70">
        <w:t xml:space="preserve"> the bodies that have a stake in the services provided by RTOs. These can include, but are not limited to:</w:t>
      </w:r>
    </w:p>
    <w:p w14:paraId="1810F965" w14:textId="54D7E0CF" w:rsidR="004D4050" w:rsidRPr="002B0C7A" w:rsidRDefault="004D4050" w:rsidP="004D4050">
      <w:pPr>
        <w:pStyle w:val="ListBullet"/>
      </w:pPr>
      <w:r w:rsidRPr="002B0C7A">
        <w:t xml:space="preserve">enterprise/industry clients, </w:t>
      </w:r>
      <w:r w:rsidR="009424F5" w:rsidRPr="002B0C7A">
        <w:t>e.g.,</w:t>
      </w:r>
      <w:r w:rsidRPr="002B0C7A">
        <w:t xml:space="preserve"> </w:t>
      </w:r>
      <w:r w:rsidR="009424F5" w:rsidRPr="002B0C7A">
        <w:t>employers.</w:t>
      </w:r>
    </w:p>
    <w:p w14:paraId="5E3C611F" w14:textId="1EFF25E1" w:rsidR="004D4050" w:rsidRPr="002B0C7A" w:rsidRDefault="004D4050" w:rsidP="004D4050">
      <w:pPr>
        <w:pStyle w:val="ListBullet"/>
      </w:pPr>
      <w:r w:rsidRPr="002B0C7A">
        <w:t xml:space="preserve">group training </w:t>
      </w:r>
      <w:r w:rsidR="009424F5" w:rsidRPr="002B0C7A">
        <w:t>organisations.</w:t>
      </w:r>
    </w:p>
    <w:p w14:paraId="4D66BC66" w14:textId="30EB9F76" w:rsidR="004D4050" w:rsidRPr="002B0C7A" w:rsidRDefault="004D4050" w:rsidP="004D4050">
      <w:pPr>
        <w:pStyle w:val="ListBullet"/>
      </w:pPr>
      <w:r w:rsidRPr="002B0C7A">
        <w:t xml:space="preserve">industry </w:t>
      </w:r>
      <w:r w:rsidR="009424F5" w:rsidRPr="002B0C7A">
        <w:t>organisations.</w:t>
      </w:r>
    </w:p>
    <w:p w14:paraId="79568299" w14:textId="7959CCE0" w:rsidR="004D4050" w:rsidRPr="002B0C7A" w:rsidRDefault="004D4050" w:rsidP="004D4050">
      <w:pPr>
        <w:pStyle w:val="ListBullet"/>
      </w:pPr>
      <w:r w:rsidRPr="002B0C7A">
        <w:t xml:space="preserve">industry </w:t>
      </w:r>
      <w:r w:rsidR="009424F5" w:rsidRPr="002B0C7A">
        <w:t>regulators.</w:t>
      </w:r>
    </w:p>
    <w:p w14:paraId="06DD16DB" w14:textId="2983319A" w:rsidR="004D4050" w:rsidRPr="002B0C7A" w:rsidRDefault="004D4050" w:rsidP="004D4050">
      <w:pPr>
        <w:pStyle w:val="ListBullet"/>
      </w:pPr>
      <w:r w:rsidRPr="002B0C7A">
        <w:t xml:space="preserve">industry skills councils or similar </w:t>
      </w:r>
      <w:r w:rsidR="009424F5" w:rsidRPr="002B0C7A">
        <w:t>bodies.</w:t>
      </w:r>
      <w:r w:rsidRPr="002B0C7A">
        <w:t xml:space="preserve"> </w:t>
      </w:r>
    </w:p>
    <w:p w14:paraId="6AC278FE" w14:textId="77777777" w:rsidR="004D4050" w:rsidRPr="002B0C7A" w:rsidRDefault="004D4050" w:rsidP="004D4050">
      <w:pPr>
        <w:pStyle w:val="ListBullet"/>
      </w:pPr>
      <w:r w:rsidRPr="002B0C7A">
        <w:t>industry training advisory bodies; and</w:t>
      </w:r>
    </w:p>
    <w:p w14:paraId="41A89345" w14:textId="77777777" w:rsidR="004D4050" w:rsidRPr="002B0C7A" w:rsidRDefault="004D4050" w:rsidP="004D4050">
      <w:pPr>
        <w:pStyle w:val="ListBullet"/>
      </w:pPr>
      <w:r w:rsidRPr="002B0C7A">
        <w:t>unions</w:t>
      </w:r>
      <w:r>
        <w:t>.</w:t>
      </w:r>
    </w:p>
    <w:p w14:paraId="7B26A697" w14:textId="77777777" w:rsidR="004D4050" w:rsidRDefault="004D4050" w:rsidP="004D4050">
      <w:pPr>
        <w:pStyle w:val="Heading3"/>
      </w:pPr>
      <w:r>
        <w:t>Power BI</w:t>
      </w:r>
    </w:p>
    <w:p w14:paraId="159FB70A" w14:textId="1588DDB6" w:rsidR="004D4050" w:rsidRPr="00FC3B70" w:rsidRDefault="004D4050" w:rsidP="004D4050">
      <w:pPr>
        <w:spacing w:after="200" w:line="276" w:lineRule="auto"/>
      </w:pPr>
      <w:r>
        <w:t>The Business Intelligence product used to organise and assist in the analysis of data.</w:t>
      </w:r>
    </w:p>
    <w:p w14:paraId="6709E592" w14:textId="77777777" w:rsidR="00202330" w:rsidRDefault="00202330" w:rsidP="007244FD">
      <w:pPr>
        <w:pBdr>
          <w:bottom w:val="single" w:sz="4" w:space="1" w:color="808285" w:themeColor="background2"/>
        </w:pBdr>
      </w:pPr>
    </w:p>
    <w:p w14:paraId="01B90463" w14:textId="77777777" w:rsidR="00202330" w:rsidRDefault="00202330" w:rsidP="005D7BB1">
      <w:pPr>
        <w:pStyle w:val="Heading1"/>
      </w:pPr>
      <w:r w:rsidRPr="00EA3235">
        <w:t xml:space="preserve">Policy </w:t>
      </w:r>
      <w:r w:rsidR="007244FD">
        <w:t>c</w:t>
      </w:r>
      <w:r w:rsidRPr="00EA3235">
        <w:t>ontrol</w:t>
      </w:r>
      <w:r>
        <w:t xml:space="preserve"> </w:t>
      </w:r>
    </w:p>
    <w:p w14:paraId="31E9EBC2" w14:textId="77777777" w:rsidR="00202330" w:rsidRPr="0026513D" w:rsidRDefault="00202330" w:rsidP="000D68F7">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793"/>
        <w:gridCol w:w="2268"/>
        <w:gridCol w:w="2120"/>
      </w:tblGrid>
      <w:tr w:rsidR="00202330" w:rsidRPr="00990B95" w14:paraId="132712F3" w14:textId="77777777" w:rsidTr="00F54049">
        <w:trPr>
          <w:trHeight w:val="454"/>
          <w:tblHeader/>
        </w:trPr>
        <w:tc>
          <w:tcPr>
            <w:tcW w:w="2447" w:type="dxa"/>
            <w:shd w:val="clear" w:color="auto" w:fill="F2F2F2" w:themeFill="background1" w:themeFillShade="F2"/>
            <w:vAlign w:val="center"/>
          </w:tcPr>
          <w:p w14:paraId="7606483E" w14:textId="77777777" w:rsidR="00202330" w:rsidRPr="00990B95" w:rsidRDefault="00202330" w:rsidP="00846883">
            <w:pPr>
              <w:rPr>
                <w:b/>
              </w:rPr>
            </w:pPr>
            <w:r w:rsidRPr="00990B95">
              <w:rPr>
                <w:b/>
              </w:rPr>
              <w:t>Responsibility</w:t>
            </w:r>
          </w:p>
        </w:tc>
        <w:tc>
          <w:tcPr>
            <w:tcW w:w="2793" w:type="dxa"/>
            <w:shd w:val="clear" w:color="auto" w:fill="F2F2F2" w:themeFill="background1" w:themeFillShade="F2"/>
            <w:vAlign w:val="center"/>
            <w:hideMark/>
          </w:tcPr>
          <w:p w14:paraId="6A0E7067" w14:textId="77777777" w:rsidR="00202330" w:rsidRPr="00990B95" w:rsidRDefault="007244FD" w:rsidP="00846883">
            <w:pPr>
              <w:rPr>
                <w:b/>
              </w:rPr>
            </w:pPr>
            <w:bookmarkStart w:id="3" w:name="Row_Title_Position_Title"/>
            <w:bookmarkEnd w:id="3"/>
            <w:r w:rsidRPr="00990B95">
              <w:rPr>
                <w:b/>
              </w:rPr>
              <w:t>Position title</w:t>
            </w:r>
          </w:p>
        </w:tc>
        <w:tc>
          <w:tcPr>
            <w:tcW w:w="2268" w:type="dxa"/>
            <w:shd w:val="clear" w:color="auto" w:fill="F2F2F2" w:themeFill="background1" w:themeFillShade="F2"/>
            <w:vAlign w:val="center"/>
            <w:hideMark/>
          </w:tcPr>
          <w:p w14:paraId="46FAFF40" w14:textId="77777777" w:rsidR="00202330" w:rsidRPr="00990B95" w:rsidRDefault="007244FD" w:rsidP="00846883">
            <w:pPr>
              <w:rPr>
                <w:b/>
              </w:rPr>
            </w:pPr>
            <w:bookmarkStart w:id="4" w:name="Row_Title_Contact_Person"/>
            <w:bookmarkEnd w:id="4"/>
            <w:r w:rsidRPr="00990B95">
              <w:rPr>
                <w:b/>
              </w:rPr>
              <w:t>Contact person</w:t>
            </w:r>
          </w:p>
        </w:tc>
        <w:tc>
          <w:tcPr>
            <w:tcW w:w="2120" w:type="dxa"/>
            <w:shd w:val="clear" w:color="auto" w:fill="F2F2F2" w:themeFill="background1" w:themeFillShade="F2"/>
            <w:vAlign w:val="center"/>
            <w:hideMark/>
          </w:tcPr>
          <w:p w14:paraId="261F204E" w14:textId="77777777" w:rsidR="00202330" w:rsidRPr="00990B95" w:rsidRDefault="00202330" w:rsidP="00846883">
            <w:pPr>
              <w:rPr>
                <w:b/>
              </w:rPr>
            </w:pPr>
            <w:bookmarkStart w:id="5" w:name="Row_Title_Contact_number"/>
            <w:bookmarkEnd w:id="5"/>
            <w:r w:rsidRPr="00990B95">
              <w:rPr>
                <w:b/>
              </w:rPr>
              <w:t>Contact number</w:t>
            </w:r>
          </w:p>
        </w:tc>
      </w:tr>
      <w:tr w:rsidR="004D4050" w:rsidRPr="00EA3235" w14:paraId="475807AB" w14:textId="77777777" w:rsidTr="00F54049">
        <w:trPr>
          <w:trHeight w:val="454"/>
        </w:trPr>
        <w:tc>
          <w:tcPr>
            <w:tcW w:w="2447" w:type="dxa"/>
            <w:vAlign w:val="bottom"/>
            <w:hideMark/>
          </w:tcPr>
          <w:p w14:paraId="5D0EBA1C" w14:textId="77777777" w:rsidR="004D4050" w:rsidRPr="00202330" w:rsidRDefault="004D4050" w:rsidP="004D4050">
            <w:pPr>
              <w:rPr>
                <w:b/>
                <w:bCs/>
              </w:rPr>
            </w:pPr>
            <w:r w:rsidRPr="00202330">
              <w:rPr>
                <w:b/>
                <w:bCs/>
              </w:rPr>
              <w:t xml:space="preserve">Executive </w:t>
            </w:r>
            <w:r>
              <w:rPr>
                <w:b/>
                <w:bCs/>
              </w:rPr>
              <w:t>o</w:t>
            </w:r>
            <w:r w:rsidRPr="00202330">
              <w:rPr>
                <w:b/>
                <w:bCs/>
              </w:rPr>
              <w:t>wner</w:t>
            </w:r>
          </w:p>
        </w:tc>
        <w:tc>
          <w:tcPr>
            <w:tcW w:w="2793" w:type="dxa"/>
            <w:vAlign w:val="center"/>
          </w:tcPr>
          <w:p w14:paraId="1906A91A" w14:textId="39FD65DE" w:rsidR="004D4050" w:rsidRPr="00EA3235" w:rsidRDefault="004D4050" w:rsidP="004D4050">
            <w:r>
              <w:t>Director Quality and Academic Services</w:t>
            </w:r>
          </w:p>
        </w:tc>
        <w:tc>
          <w:tcPr>
            <w:tcW w:w="2268" w:type="dxa"/>
            <w:vAlign w:val="center"/>
          </w:tcPr>
          <w:p w14:paraId="2F92179F" w14:textId="4939BA82" w:rsidR="004D4050" w:rsidRPr="00EA3235" w:rsidRDefault="004D4050" w:rsidP="004D4050">
            <w:r>
              <w:t>Lyndene Bowen</w:t>
            </w:r>
          </w:p>
        </w:tc>
        <w:tc>
          <w:tcPr>
            <w:tcW w:w="2120" w:type="dxa"/>
            <w:vAlign w:val="center"/>
          </w:tcPr>
          <w:p w14:paraId="12A10C0D" w14:textId="46B4E44B" w:rsidR="004D4050" w:rsidRPr="00EA3235" w:rsidRDefault="004D4050" w:rsidP="004D4050">
            <w:r>
              <w:t>6232 7638</w:t>
            </w:r>
          </w:p>
        </w:tc>
      </w:tr>
      <w:tr w:rsidR="004D4050" w:rsidRPr="00EA3235" w14:paraId="22468664" w14:textId="77777777" w:rsidTr="00F54049">
        <w:trPr>
          <w:trHeight w:val="454"/>
        </w:trPr>
        <w:tc>
          <w:tcPr>
            <w:tcW w:w="2447" w:type="dxa"/>
            <w:vAlign w:val="bottom"/>
            <w:hideMark/>
          </w:tcPr>
          <w:p w14:paraId="172B06C3" w14:textId="77777777" w:rsidR="004D4050" w:rsidRPr="00202330" w:rsidRDefault="004D4050" w:rsidP="004D4050">
            <w:pPr>
              <w:rPr>
                <w:b/>
                <w:bCs/>
              </w:rPr>
            </w:pPr>
            <w:r w:rsidRPr="00202330">
              <w:rPr>
                <w:b/>
                <w:bCs/>
              </w:rPr>
              <w:t xml:space="preserve">Policy </w:t>
            </w:r>
            <w:r>
              <w:rPr>
                <w:b/>
                <w:bCs/>
              </w:rPr>
              <w:t>o</w:t>
            </w:r>
            <w:r w:rsidRPr="00202330">
              <w:rPr>
                <w:b/>
                <w:bCs/>
              </w:rPr>
              <w:t>wner</w:t>
            </w:r>
          </w:p>
        </w:tc>
        <w:tc>
          <w:tcPr>
            <w:tcW w:w="2793" w:type="dxa"/>
            <w:vAlign w:val="center"/>
          </w:tcPr>
          <w:p w14:paraId="68AF1FEF" w14:textId="45A415B9" w:rsidR="004D4050" w:rsidRPr="00EA3235" w:rsidRDefault="004D4050" w:rsidP="004D4050">
            <w:r>
              <w:t>Quality Manager</w:t>
            </w:r>
          </w:p>
        </w:tc>
        <w:tc>
          <w:tcPr>
            <w:tcW w:w="2268" w:type="dxa"/>
            <w:vAlign w:val="center"/>
          </w:tcPr>
          <w:p w14:paraId="2168FD66" w14:textId="32F73845" w:rsidR="004D4050" w:rsidRPr="00EA3235" w:rsidRDefault="004D4050" w:rsidP="004D4050">
            <w:r>
              <w:t>Simon Partridge</w:t>
            </w:r>
          </w:p>
        </w:tc>
        <w:tc>
          <w:tcPr>
            <w:tcW w:w="2120" w:type="dxa"/>
            <w:vAlign w:val="center"/>
          </w:tcPr>
          <w:p w14:paraId="53CE0945" w14:textId="51366F6E" w:rsidR="004D4050" w:rsidRPr="00EA3235" w:rsidRDefault="004D4050" w:rsidP="004D4050">
            <w:r>
              <w:t>6232 7636</w:t>
            </w:r>
          </w:p>
        </w:tc>
      </w:tr>
      <w:tr w:rsidR="004D4050" w:rsidRPr="00EA3235" w14:paraId="1ABEFC48" w14:textId="77777777" w:rsidTr="00F54049">
        <w:trPr>
          <w:trHeight w:val="454"/>
        </w:trPr>
        <w:tc>
          <w:tcPr>
            <w:tcW w:w="2447" w:type="dxa"/>
            <w:vAlign w:val="bottom"/>
            <w:hideMark/>
          </w:tcPr>
          <w:p w14:paraId="069E7A81" w14:textId="77777777" w:rsidR="004D4050" w:rsidRPr="00202330" w:rsidRDefault="004D4050" w:rsidP="004D4050">
            <w:pPr>
              <w:rPr>
                <w:b/>
                <w:bCs/>
              </w:rPr>
            </w:pPr>
            <w:r w:rsidRPr="00202330">
              <w:rPr>
                <w:b/>
                <w:bCs/>
              </w:rPr>
              <w:t xml:space="preserve">Contact </w:t>
            </w:r>
            <w:r>
              <w:rPr>
                <w:b/>
                <w:bCs/>
              </w:rPr>
              <w:t>p</w:t>
            </w:r>
            <w:r w:rsidRPr="00202330">
              <w:rPr>
                <w:b/>
                <w:bCs/>
              </w:rPr>
              <w:t>erson</w:t>
            </w:r>
          </w:p>
        </w:tc>
        <w:tc>
          <w:tcPr>
            <w:tcW w:w="2793" w:type="dxa"/>
            <w:vAlign w:val="center"/>
          </w:tcPr>
          <w:p w14:paraId="08CE67FB" w14:textId="305DA9ED" w:rsidR="004D4050" w:rsidRPr="00EA3235" w:rsidRDefault="004D4050" w:rsidP="004D4050">
            <w:pPr>
              <w:spacing w:line="276" w:lineRule="auto"/>
            </w:pPr>
            <w:r>
              <w:t>Quality Support Officer</w:t>
            </w:r>
          </w:p>
        </w:tc>
        <w:tc>
          <w:tcPr>
            <w:tcW w:w="2268" w:type="dxa"/>
            <w:vAlign w:val="center"/>
          </w:tcPr>
          <w:p w14:paraId="7177B5BD" w14:textId="144CB035" w:rsidR="004D4050" w:rsidRPr="00EA3235" w:rsidRDefault="004D4050" w:rsidP="004D4050">
            <w:pPr>
              <w:spacing w:line="276" w:lineRule="auto"/>
            </w:pPr>
            <w:r>
              <w:t>Alison Lawes</w:t>
            </w:r>
          </w:p>
        </w:tc>
        <w:tc>
          <w:tcPr>
            <w:tcW w:w="2120" w:type="dxa"/>
            <w:vAlign w:val="center"/>
          </w:tcPr>
          <w:p w14:paraId="1883FE49" w14:textId="5CACA5AB" w:rsidR="004D4050" w:rsidRPr="00EA3235" w:rsidRDefault="004D4050" w:rsidP="004D4050">
            <w:pPr>
              <w:spacing w:line="276" w:lineRule="auto"/>
            </w:pPr>
            <w:r>
              <w:t>6777 2701</w:t>
            </w:r>
          </w:p>
        </w:tc>
      </w:tr>
    </w:tbl>
    <w:p w14:paraId="2BE10DC1" w14:textId="77777777" w:rsidR="005D3D74" w:rsidRDefault="005D3D74" w:rsidP="000D68F7">
      <w:pPr>
        <w:pStyle w:val="Heading2"/>
        <w:rPr>
          <w:sz w:val="24"/>
          <w:szCs w:val="24"/>
        </w:rPr>
      </w:pPr>
      <w:r w:rsidRPr="005D3D74">
        <w:t>Consultation</w:t>
      </w:r>
      <w:r>
        <w:rPr>
          <w:sz w:val="24"/>
          <w:szCs w:val="24"/>
        </w:rPr>
        <w:t xml:space="preserve"> </w:t>
      </w:r>
    </w:p>
    <w:p w14:paraId="73D97668" w14:textId="77777777" w:rsidR="00504F98" w:rsidRDefault="00D070E9" w:rsidP="005D3D74">
      <w:r w:rsidRPr="00E2507C">
        <w:t xml:space="preserve">The following teams/positions were consulted during the development of this </w:t>
      </w:r>
      <w:r>
        <w:t>Procedure</w:t>
      </w:r>
      <w:r w:rsidRPr="00E2507C">
        <w:t>:</w:t>
      </w:r>
    </w:p>
    <w:p w14:paraId="78A0770D" w14:textId="755F44F0" w:rsidR="00504F98" w:rsidRDefault="004D4050" w:rsidP="00504F98">
      <w:pPr>
        <w:pStyle w:val="ListBullet"/>
      </w:pPr>
      <w:r>
        <w:t>Education Quality Consultants</w:t>
      </w:r>
    </w:p>
    <w:p w14:paraId="3F0436EB" w14:textId="02DC3AA6" w:rsidR="00D070E9" w:rsidRPr="00E2507C" w:rsidRDefault="004D4050" w:rsidP="0061344A">
      <w:pPr>
        <w:pStyle w:val="ListBullet"/>
      </w:pPr>
      <w:r>
        <w:t>Education Manager, Educator Capability</w:t>
      </w:r>
    </w:p>
    <w:p w14:paraId="1FBB9F54" w14:textId="77777777" w:rsidR="00202330" w:rsidRDefault="00202330" w:rsidP="000D68F7">
      <w:pPr>
        <w:pStyle w:val="Heading2"/>
      </w:pPr>
      <w:r>
        <w:t>Endorsement required by:</w:t>
      </w:r>
    </w:p>
    <w:p w14:paraId="7BDC17B4" w14:textId="0F95C37B" w:rsidR="00202330" w:rsidRDefault="00323683" w:rsidP="00202330">
      <w:r>
        <w:t>Education and Training Committee</w:t>
      </w:r>
    </w:p>
    <w:p w14:paraId="38E1CC55" w14:textId="77777777" w:rsidR="00323683" w:rsidRDefault="00323683" w:rsidP="00202330"/>
    <w:p w14:paraId="45864B74" w14:textId="77777777" w:rsidR="00202330" w:rsidRPr="00FF349C" w:rsidRDefault="00202330" w:rsidP="000D68F7">
      <w:pPr>
        <w:pStyle w:val="Heading2"/>
      </w:pPr>
      <w:r w:rsidRPr="00FF349C">
        <w:t>Dates:</w:t>
      </w:r>
    </w:p>
    <w:p w14:paraId="4C096CBE" w14:textId="64E6DBF6" w:rsidR="00202330" w:rsidRPr="00AE03DB" w:rsidRDefault="00202330" w:rsidP="00202330">
      <w:r w:rsidRPr="00202330">
        <w:rPr>
          <w:b/>
          <w:bCs/>
        </w:rPr>
        <w:t>Last endorsed:</w:t>
      </w:r>
      <w:r w:rsidR="007244FD">
        <w:rPr>
          <w:b/>
          <w:bCs/>
        </w:rPr>
        <w:tab/>
      </w:r>
      <w:r>
        <w:t xml:space="preserve"> </w:t>
      </w:r>
      <w:sdt>
        <w:sdtPr>
          <w:alias w:val="Date of Endorsement"/>
          <w:tag w:val="Date of Endorsement"/>
          <w:id w:val="-1739167098"/>
          <w:placeholder>
            <w:docPart w:val="172F5BF861B649E49EE731D7C1BDF33B"/>
          </w:placeholder>
          <w:date w:fullDate="2022-04-07T00:00:00Z">
            <w:dateFormat w:val="d/MM/yyyy"/>
            <w:lid w:val="en-AU"/>
            <w:storeMappedDataAs w:val="dateTime"/>
            <w:calendar w:val="gregorian"/>
          </w:date>
        </w:sdtPr>
        <w:sdtContent>
          <w:r w:rsidR="00CF5EB6">
            <w:t>7/04/2022</w:t>
          </w:r>
        </w:sdtContent>
      </w:sdt>
    </w:p>
    <w:p w14:paraId="209D996E" w14:textId="30627372" w:rsidR="00202330" w:rsidRDefault="00202330" w:rsidP="00202330">
      <w:r w:rsidRPr="00202330">
        <w:rPr>
          <w:b/>
          <w:bCs/>
        </w:rPr>
        <w:t>Last approved:</w:t>
      </w:r>
      <w:r w:rsidR="007244FD">
        <w:rPr>
          <w:b/>
          <w:bCs/>
        </w:rPr>
        <w:tab/>
      </w:r>
      <w:r w:rsidRPr="00EA3235">
        <w:t xml:space="preserve"> </w:t>
      </w:r>
      <w:sdt>
        <w:sdtPr>
          <w:id w:val="-536199251"/>
          <w:placeholder>
            <w:docPart w:val="6F8F749A97924ED8BD089DB2956734E0"/>
          </w:placeholder>
          <w:date w:fullDate="2022-04-28T00:00:00Z">
            <w:dateFormat w:val="d/MM/yyyy"/>
            <w:lid w:val="en-AU"/>
            <w:storeMappedDataAs w:val="dateTime"/>
            <w:calendar w:val="gregorian"/>
          </w:date>
        </w:sdtPr>
        <w:sdtContent>
          <w:r w:rsidR="001D793B">
            <w:t>28/04/2022</w:t>
          </w:r>
        </w:sdtContent>
      </w:sdt>
      <w:r w:rsidRPr="00EA3235">
        <w:tab/>
      </w:r>
    </w:p>
    <w:p w14:paraId="5913D3B9" w14:textId="5242B08D"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6F8F749A97924ED8BD089DB2956734E0"/>
          </w:placeholder>
          <w:date w:fullDate="2025-03-24T00:00:00Z">
            <w:dateFormat w:val="d/MM/yyyy"/>
            <w:lid w:val="en-AU"/>
            <w:storeMappedDataAs w:val="dateTime"/>
            <w:calendar w:val="gregorian"/>
          </w:date>
        </w:sdtPr>
        <w:sdtContent>
          <w:r w:rsidR="000E0E3D">
            <w:rPr>
              <w:szCs w:val="24"/>
            </w:rPr>
            <w:t>24/03/2025</w:t>
          </w:r>
        </w:sdtContent>
      </w:sdt>
    </w:p>
    <w:p w14:paraId="68AE33FA" w14:textId="77777777" w:rsidR="00202330" w:rsidRPr="00EA3235" w:rsidRDefault="00202330" w:rsidP="000D68F7">
      <w:pPr>
        <w:pStyle w:val="Heading2"/>
      </w:pPr>
      <w:r w:rsidRPr="00EA3235">
        <w:lastRenderedPageBreak/>
        <w:t xml:space="preserve">Version </w:t>
      </w:r>
      <w:r>
        <w:t>h</w:t>
      </w:r>
      <w:r w:rsidRPr="00EA3235">
        <w:t>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0"/>
        <w:gridCol w:w="1537"/>
        <w:gridCol w:w="6461"/>
      </w:tblGrid>
      <w:tr w:rsidR="00202330" w:rsidRPr="007318DC" w14:paraId="7E88619A" w14:textId="77777777" w:rsidTr="004D4050">
        <w:trPr>
          <w:tblHeader/>
        </w:trPr>
        <w:tc>
          <w:tcPr>
            <w:tcW w:w="1630" w:type="dxa"/>
            <w:shd w:val="clear" w:color="auto" w:fill="F2F2F2" w:themeFill="background1" w:themeFillShade="F2"/>
          </w:tcPr>
          <w:p w14:paraId="7E0CDA81" w14:textId="77777777" w:rsidR="00202330" w:rsidRPr="00202330" w:rsidRDefault="00202330" w:rsidP="00202330">
            <w:pPr>
              <w:rPr>
                <w:b/>
                <w:bCs/>
              </w:rPr>
            </w:pPr>
            <w:bookmarkStart w:id="6" w:name="Row_Title_Version"/>
            <w:bookmarkEnd w:id="6"/>
            <w:r w:rsidRPr="00202330">
              <w:rPr>
                <w:b/>
                <w:bCs/>
              </w:rPr>
              <w:t>Version</w:t>
            </w:r>
          </w:p>
        </w:tc>
        <w:tc>
          <w:tcPr>
            <w:tcW w:w="1537" w:type="dxa"/>
            <w:shd w:val="clear" w:color="auto" w:fill="F2F2F2" w:themeFill="background1" w:themeFillShade="F2"/>
          </w:tcPr>
          <w:p w14:paraId="4E277B27" w14:textId="77777777" w:rsidR="00202330" w:rsidRPr="00202330" w:rsidRDefault="00202330" w:rsidP="00202330">
            <w:pPr>
              <w:rPr>
                <w:b/>
                <w:bCs/>
              </w:rPr>
            </w:pPr>
            <w:bookmarkStart w:id="7" w:name="Row_Title_Date"/>
            <w:bookmarkEnd w:id="7"/>
            <w:r w:rsidRPr="00202330">
              <w:rPr>
                <w:b/>
                <w:bCs/>
              </w:rPr>
              <w:t>Date</w:t>
            </w:r>
          </w:p>
        </w:tc>
        <w:tc>
          <w:tcPr>
            <w:tcW w:w="6461" w:type="dxa"/>
            <w:shd w:val="clear" w:color="auto" w:fill="F2F2F2" w:themeFill="background1" w:themeFillShade="F2"/>
          </w:tcPr>
          <w:p w14:paraId="5BAC5D69" w14:textId="77777777" w:rsidR="00202330" w:rsidRPr="00202330" w:rsidRDefault="00202330" w:rsidP="00202330">
            <w:pPr>
              <w:rPr>
                <w:b/>
                <w:bCs/>
              </w:rPr>
            </w:pPr>
            <w:bookmarkStart w:id="8" w:name="Row_Title_Description_of_changes"/>
            <w:bookmarkEnd w:id="8"/>
            <w:r w:rsidRPr="00202330">
              <w:rPr>
                <w:b/>
                <w:bCs/>
              </w:rPr>
              <w:t>Description of changes</w:t>
            </w:r>
          </w:p>
        </w:tc>
      </w:tr>
      <w:tr w:rsidR="004D4050" w:rsidRPr="00EA3235" w14:paraId="1FA51A3D" w14:textId="77777777" w:rsidTr="004D4050">
        <w:tc>
          <w:tcPr>
            <w:tcW w:w="1630" w:type="dxa"/>
          </w:tcPr>
          <w:p w14:paraId="511556B1" w14:textId="033F0C38" w:rsidR="004D4050" w:rsidRPr="004D4050" w:rsidRDefault="004D4050" w:rsidP="004D4050">
            <w:pPr>
              <w:rPr>
                <w:szCs w:val="24"/>
              </w:rPr>
            </w:pPr>
            <w:r w:rsidRPr="004D4050">
              <w:rPr>
                <w:szCs w:val="24"/>
              </w:rPr>
              <w:t>1.0</w:t>
            </w:r>
          </w:p>
        </w:tc>
        <w:tc>
          <w:tcPr>
            <w:tcW w:w="1537" w:type="dxa"/>
          </w:tcPr>
          <w:p w14:paraId="3AABA6FB" w14:textId="1D7149ED" w:rsidR="004D4050" w:rsidRPr="004D4050" w:rsidRDefault="004D4050" w:rsidP="004D4050">
            <w:pPr>
              <w:rPr>
                <w:szCs w:val="24"/>
              </w:rPr>
            </w:pPr>
            <w:r w:rsidRPr="004D4050">
              <w:rPr>
                <w:szCs w:val="24"/>
              </w:rPr>
              <w:t>18.02.2016</w:t>
            </w:r>
          </w:p>
        </w:tc>
        <w:tc>
          <w:tcPr>
            <w:tcW w:w="6461" w:type="dxa"/>
          </w:tcPr>
          <w:p w14:paraId="6631CD7D" w14:textId="5D7F8FDD" w:rsidR="004D4050" w:rsidRPr="004D4050" w:rsidRDefault="004D4050" w:rsidP="004D4050">
            <w:pPr>
              <w:rPr>
                <w:szCs w:val="24"/>
              </w:rPr>
            </w:pPr>
            <w:r w:rsidRPr="004D4050">
              <w:rPr>
                <w:szCs w:val="24"/>
              </w:rPr>
              <w:t>Updated to new Procedure template and to incorporate new organisational structure.</w:t>
            </w:r>
          </w:p>
        </w:tc>
      </w:tr>
      <w:tr w:rsidR="004D4050" w:rsidRPr="00EA3235" w14:paraId="1E690081" w14:textId="77777777" w:rsidTr="004D4050">
        <w:tc>
          <w:tcPr>
            <w:tcW w:w="1630" w:type="dxa"/>
          </w:tcPr>
          <w:p w14:paraId="12B602FE" w14:textId="01BEF95D" w:rsidR="004D4050" w:rsidRPr="004D4050" w:rsidRDefault="004D4050" w:rsidP="004D4050">
            <w:pPr>
              <w:rPr>
                <w:szCs w:val="24"/>
              </w:rPr>
            </w:pPr>
            <w:r w:rsidRPr="004D4050">
              <w:rPr>
                <w:szCs w:val="24"/>
              </w:rPr>
              <w:t>2.0</w:t>
            </w:r>
          </w:p>
        </w:tc>
        <w:tc>
          <w:tcPr>
            <w:tcW w:w="1537" w:type="dxa"/>
            <w:vAlign w:val="center"/>
          </w:tcPr>
          <w:p w14:paraId="6B9D8CF5" w14:textId="167123BA" w:rsidR="004D4050" w:rsidRPr="004D4050" w:rsidRDefault="004D4050" w:rsidP="004D4050">
            <w:pPr>
              <w:rPr>
                <w:szCs w:val="24"/>
              </w:rPr>
            </w:pPr>
            <w:r w:rsidRPr="004D4050">
              <w:rPr>
                <w:szCs w:val="24"/>
              </w:rPr>
              <w:t>24.08.2017</w:t>
            </w:r>
          </w:p>
        </w:tc>
        <w:tc>
          <w:tcPr>
            <w:tcW w:w="6461" w:type="dxa"/>
            <w:vAlign w:val="center"/>
          </w:tcPr>
          <w:p w14:paraId="1635862C" w14:textId="0D74603B" w:rsidR="004D4050" w:rsidRPr="004D4050" w:rsidRDefault="004D4050" w:rsidP="004D4050">
            <w:pPr>
              <w:rPr>
                <w:szCs w:val="24"/>
              </w:rPr>
            </w:pPr>
            <w:r w:rsidRPr="004D4050">
              <w:rPr>
                <w:szCs w:val="24"/>
              </w:rPr>
              <w:t>Updated with ASQA changes and clearer language.</w:t>
            </w:r>
          </w:p>
        </w:tc>
      </w:tr>
      <w:tr w:rsidR="004D4050" w:rsidRPr="00EA3235" w14:paraId="6E498CDB" w14:textId="77777777" w:rsidTr="004D4050">
        <w:tc>
          <w:tcPr>
            <w:tcW w:w="1630" w:type="dxa"/>
          </w:tcPr>
          <w:p w14:paraId="193586B9" w14:textId="449C70C1" w:rsidR="004D4050" w:rsidRPr="004D4050" w:rsidRDefault="004D4050" w:rsidP="004D4050">
            <w:pPr>
              <w:rPr>
                <w:szCs w:val="24"/>
              </w:rPr>
            </w:pPr>
            <w:r w:rsidRPr="004D4050">
              <w:rPr>
                <w:szCs w:val="24"/>
              </w:rPr>
              <w:t>3.0</w:t>
            </w:r>
          </w:p>
        </w:tc>
        <w:tc>
          <w:tcPr>
            <w:tcW w:w="1537" w:type="dxa"/>
            <w:vAlign w:val="center"/>
          </w:tcPr>
          <w:p w14:paraId="357E2074" w14:textId="409E743B" w:rsidR="004D4050" w:rsidRPr="004D4050" w:rsidRDefault="004D4050" w:rsidP="004D4050">
            <w:pPr>
              <w:rPr>
                <w:szCs w:val="24"/>
              </w:rPr>
            </w:pPr>
            <w:r w:rsidRPr="004D4050">
              <w:rPr>
                <w:szCs w:val="24"/>
              </w:rPr>
              <w:t>15.09.2017</w:t>
            </w:r>
          </w:p>
        </w:tc>
        <w:tc>
          <w:tcPr>
            <w:tcW w:w="6461" w:type="dxa"/>
            <w:vAlign w:val="center"/>
          </w:tcPr>
          <w:p w14:paraId="42AFD34A" w14:textId="19DDC64A" w:rsidR="004D4050" w:rsidRPr="004D4050" w:rsidRDefault="004D4050" w:rsidP="004D4050">
            <w:pPr>
              <w:rPr>
                <w:szCs w:val="24"/>
              </w:rPr>
            </w:pPr>
            <w:r w:rsidRPr="004D4050">
              <w:rPr>
                <w:szCs w:val="24"/>
              </w:rPr>
              <w:t>Document updated to improve readability.  Major changes to units required and sample size.</w:t>
            </w:r>
          </w:p>
        </w:tc>
      </w:tr>
      <w:tr w:rsidR="004D4050" w:rsidRPr="00EA3235" w14:paraId="5DD107A3" w14:textId="77777777" w:rsidTr="004D4050">
        <w:tc>
          <w:tcPr>
            <w:tcW w:w="1630" w:type="dxa"/>
          </w:tcPr>
          <w:p w14:paraId="1F41091F" w14:textId="6C0CC9F7" w:rsidR="004D4050" w:rsidRPr="004D4050" w:rsidRDefault="004D4050" w:rsidP="004D4050">
            <w:pPr>
              <w:rPr>
                <w:szCs w:val="24"/>
              </w:rPr>
            </w:pPr>
            <w:r w:rsidRPr="004D4050">
              <w:rPr>
                <w:szCs w:val="24"/>
              </w:rPr>
              <w:t>4.0</w:t>
            </w:r>
          </w:p>
        </w:tc>
        <w:tc>
          <w:tcPr>
            <w:tcW w:w="1537" w:type="dxa"/>
            <w:vAlign w:val="center"/>
          </w:tcPr>
          <w:p w14:paraId="1D07B20C" w14:textId="41ACF4B4" w:rsidR="004D4050" w:rsidRPr="004D4050" w:rsidRDefault="004D4050" w:rsidP="004D4050">
            <w:pPr>
              <w:rPr>
                <w:szCs w:val="24"/>
              </w:rPr>
            </w:pPr>
            <w:r w:rsidRPr="004D4050">
              <w:rPr>
                <w:szCs w:val="24"/>
              </w:rPr>
              <w:t>26.09.2017</w:t>
            </w:r>
          </w:p>
        </w:tc>
        <w:tc>
          <w:tcPr>
            <w:tcW w:w="6461" w:type="dxa"/>
            <w:vAlign w:val="center"/>
          </w:tcPr>
          <w:p w14:paraId="4B462A49" w14:textId="23346D7E" w:rsidR="004D4050" w:rsidRPr="004D4050" w:rsidRDefault="004D4050" w:rsidP="004D4050">
            <w:pPr>
              <w:rPr>
                <w:szCs w:val="24"/>
              </w:rPr>
            </w:pPr>
            <w:r w:rsidRPr="004D4050">
              <w:rPr>
                <w:szCs w:val="24"/>
              </w:rPr>
              <w:t>Draft revised procedure</w:t>
            </w:r>
          </w:p>
        </w:tc>
      </w:tr>
      <w:tr w:rsidR="004D4050" w:rsidRPr="00EA3235" w14:paraId="000B06CD" w14:textId="77777777" w:rsidTr="004D4050">
        <w:tc>
          <w:tcPr>
            <w:tcW w:w="1630" w:type="dxa"/>
          </w:tcPr>
          <w:p w14:paraId="0BE36990" w14:textId="2D5934EB" w:rsidR="004D4050" w:rsidRPr="004D4050" w:rsidRDefault="004D4050" w:rsidP="004D4050">
            <w:pPr>
              <w:rPr>
                <w:szCs w:val="24"/>
              </w:rPr>
            </w:pPr>
            <w:r w:rsidRPr="004D4050">
              <w:rPr>
                <w:szCs w:val="24"/>
              </w:rPr>
              <w:t>5.0</w:t>
            </w:r>
          </w:p>
        </w:tc>
        <w:tc>
          <w:tcPr>
            <w:tcW w:w="1537" w:type="dxa"/>
            <w:vAlign w:val="center"/>
          </w:tcPr>
          <w:p w14:paraId="2E557F12" w14:textId="524FF369" w:rsidR="004D4050" w:rsidRPr="004D4050" w:rsidRDefault="004D4050" w:rsidP="004D4050">
            <w:pPr>
              <w:rPr>
                <w:szCs w:val="24"/>
              </w:rPr>
            </w:pPr>
            <w:r w:rsidRPr="004D4050">
              <w:rPr>
                <w:szCs w:val="24"/>
              </w:rPr>
              <w:t>25.10.2017</w:t>
            </w:r>
          </w:p>
        </w:tc>
        <w:tc>
          <w:tcPr>
            <w:tcW w:w="6461" w:type="dxa"/>
            <w:vAlign w:val="center"/>
          </w:tcPr>
          <w:p w14:paraId="20F8B380" w14:textId="6039ED64" w:rsidR="004D4050" w:rsidRPr="004D4050" w:rsidRDefault="004D4050" w:rsidP="004D4050">
            <w:pPr>
              <w:rPr>
                <w:szCs w:val="24"/>
              </w:rPr>
            </w:pPr>
            <w:r w:rsidRPr="004D4050">
              <w:rPr>
                <w:szCs w:val="24"/>
              </w:rPr>
              <w:t>Inclusion of TAE Validation and dashboard for sample identification</w:t>
            </w:r>
          </w:p>
        </w:tc>
      </w:tr>
      <w:tr w:rsidR="004D4050" w:rsidRPr="00EA3235" w14:paraId="28726478" w14:textId="77777777" w:rsidTr="004D4050">
        <w:tc>
          <w:tcPr>
            <w:tcW w:w="1630" w:type="dxa"/>
          </w:tcPr>
          <w:p w14:paraId="6953161F" w14:textId="295504E6" w:rsidR="004D4050" w:rsidRPr="004D4050" w:rsidRDefault="004D4050" w:rsidP="004D4050">
            <w:pPr>
              <w:rPr>
                <w:szCs w:val="24"/>
              </w:rPr>
            </w:pPr>
            <w:r w:rsidRPr="004D4050">
              <w:rPr>
                <w:szCs w:val="24"/>
              </w:rPr>
              <w:t>5.1</w:t>
            </w:r>
          </w:p>
        </w:tc>
        <w:tc>
          <w:tcPr>
            <w:tcW w:w="1537" w:type="dxa"/>
            <w:vAlign w:val="center"/>
          </w:tcPr>
          <w:p w14:paraId="33848951" w14:textId="3DA9B0CA" w:rsidR="004D4050" w:rsidRPr="004D4050" w:rsidRDefault="004D4050" w:rsidP="004D4050">
            <w:pPr>
              <w:rPr>
                <w:szCs w:val="24"/>
              </w:rPr>
            </w:pPr>
            <w:r w:rsidRPr="004D4050">
              <w:rPr>
                <w:szCs w:val="24"/>
              </w:rPr>
              <w:t>02.02.2018</w:t>
            </w:r>
          </w:p>
        </w:tc>
        <w:tc>
          <w:tcPr>
            <w:tcW w:w="6461" w:type="dxa"/>
            <w:vAlign w:val="center"/>
          </w:tcPr>
          <w:p w14:paraId="7E94AB09" w14:textId="31F008EE" w:rsidR="004D4050" w:rsidRPr="004D4050" w:rsidRDefault="004D4050" w:rsidP="004D4050">
            <w:pPr>
              <w:rPr>
                <w:szCs w:val="24"/>
              </w:rPr>
            </w:pPr>
            <w:r w:rsidRPr="004D4050">
              <w:rPr>
                <w:szCs w:val="24"/>
              </w:rPr>
              <w:t>Review of procedure against standards updated to provide clear responsibilities for teams undertaking validation</w:t>
            </w:r>
          </w:p>
        </w:tc>
      </w:tr>
      <w:tr w:rsidR="004D4050" w:rsidRPr="00EA3235" w14:paraId="52AAEBCF" w14:textId="77777777" w:rsidTr="004D4050">
        <w:tc>
          <w:tcPr>
            <w:tcW w:w="1630" w:type="dxa"/>
          </w:tcPr>
          <w:p w14:paraId="6E20B8F5" w14:textId="60935A3E" w:rsidR="004D4050" w:rsidRPr="004D4050" w:rsidRDefault="004D4050" w:rsidP="004D4050">
            <w:pPr>
              <w:rPr>
                <w:szCs w:val="24"/>
              </w:rPr>
            </w:pPr>
            <w:r w:rsidRPr="004D4050">
              <w:rPr>
                <w:szCs w:val="24"/>
              </w:rPr>
              <w:t>6.0</w:t>
            </w:r>
          </w:p>
        </w:tc>
        <w:tc>
          <w:tcPr>
            <w:tcW w:w="1537" w:type="dxa"/>
          </w:tcPr>
          <w:p w14:paraId="78649100" w14:textId="0FF9D6D1" w:rsidR="004D4050" w:rsidRPr="004D4050" w:rsidRDefault="004D4050" w:rsidP="004D4050">
            <w:pPr>
              <w:rPr>
                <w:szCs w:val="24"/>
              </w:rPr>
            </w:pPr>
            <w:r w:rsidRPr="004D4050">
              <w:rPr>
                <w:szCs w:val="24"/>
              </w:rPr>
              <w:t>29.01.2020</w:t>
            </w:r>
          </w:p>
        </w:tc>
        <w:tc>
          <w:tcPr>
            <w:tcW w:w="6461" w:type="dxa"/>
            <w:vAlign w:val="center"/>
          </w:tcPr>
          <w:p w14:paraId="451BB2E6" w14:textId="7EB2BEAD" w:rsidR="004D4050" w:rsidRPr="004D4050" w:rsidRDefault="004D4050" w:rsidP="004D4050">
            <w:pPr>
              <w:rPr>
                <w:szCs w:val="24"/>
              </w:rPr>
            </w:pPr>
            <w:r w:rsidRPr="004D4050">
              <w:rPr>
                <w:szCs w:val="24"/>
              </w:rPr>
              <w:t>Updated to new template and to reflect changes to organisation structure</w:t>
            </w:r>
          </w:p>
        </w:tc>
      </w:tr>
      <w:tr w:rsidR="004D4050" w:rsidRPr="00EA3235" w14:paraId="3CD2A5EF" w14:textId="77777777" w:rsidTr="004D4050">
        <w:tc>
          <w:tcPr>
            <w:tcW w:w="1630" w:type="dxa"/>
          </w:tcPr>
          <w:p w14:paraId="1D824969" w14:textId="2A4A003D" w:rsidR="004D4050" w:rsidRPr="004D4050" w:rsidRDefault="004D4050" w:rsidP="004D4050">
            <w:pPr>
              <w:rPr>
                <w:szCs w:val="24"/>
              </w:rPr>
            </w:pPr>
            <w:r w:rsidRPr="004D4050">
              <w:rPr>
                <w:szCs w:val="24"/>
              </w:rPr>
              <w:t>7.0</w:t>
            </w:r>
          </w:p>
        </w:tc>
        <w:tc>
          <w:tcPr>
            <w:tcW w:w="1537" w:type="dxa"/>
          </w:tcPr>
          <w:p w14:paraId="2A46F944" w14:textId="73F7F4B5" w:rsidR="004D4050" w:rsidRPr="004D4050" w:rsidRDefault="004D4050" w:rsidP="004D4050">
            <w:pPr>
              <w:rPr>
                <w:szCs w:val="24"/>
              </w:rPr>
            </w:pPr>
            <w:r w:rsidRPr="004D4050">
              <w:rPr>
                <w:szCs w:val="24"/>
              </w:rPr>
              <w:t>15.07.2020</w:t>
            </w:r>
          </w:p>
        </w:tc>
        <w:tc>
          <w:tcPr>
            <w:tcW w:w="6461" w:type="dxa"/>
          </w:tcPr>
          <w:p w14:paraId="7FD58169" w14:textId="0A73A7B6" w:rsidR="004D4050" w:rsidRPr="004D4050" w:rsidRDefault="004D4050" w:rsidP="004D4050">
            <w:pPr>
              <w:rPr>
                <w:szCs w:val="24"/>
              </w:rPr>
            </w:pPr>
            <w:r w:rsidRPr="004D4050">
              <w:rPr>
                <w:szCs w:val="24"/>
              </w:rPr>
              <w:t>Updated to reflect changes to organisation structure as well as provide more clarity with some information</w:t>
            </w:r>
          </w:p>
        </w:tc>
      </w:tr>
      <w:tr w:rsidR="004D4050" w:rsidRPr="00EA3235" w14:paraId="0CA922AF" w14:textId="77777777" w:rsidTr="004D4050">
        <w:tc>
          <w:tcPr>
            <w:tcW w:w="1630" w:type="dxa"/>
          </w:tcPr>
          <w:p w14:paraId="1075B54C" w14:textId="11F5B096" w:rsidR="004D4050" w:rsidRPr="004D4050" w:rsidRDefault="004D4050" w:rsidP="004D4050">
            <w:pPr>
              <w:rPr>
                <w:szCs w:val="24"/>
              </w:rPr>
            </w:pPr>
            <w:r w:rsidRPr="004D4050">
              <w:rPr>
                <w:szCs w:val="24"/>
              </w:rPr>
              <w:t>8.0</w:t>
            </w:r>
          </w:p>
        </w:tc>
        <w:tc>
          <w:tcPr>
            <w:tcW w:w="1537" w:type="dxa"/>
          </w:tcPr>
          <w:p w14:paraId="0EB8DBD6" w14:textId="0C7E6D24" w:rsidR="004D4050" w:rsidRPr="004D4050" w:rsidRDefault="000E0E3D" w:rsidP="004D4050">
            <w:pPr>
              <w:rPr>
                <w:szCs w:val="24"/>
              </w:rPr>
            </w:pPr>
            <w:r>
              <w:rPr>
                <w:szCs w:val="24"/>
              </w:rPr>
              <w:t>24</w:t>
            </w:r>
            <w:r w:rsidR="002E2053">
              <w:rPr>
                <w:szCs w:val="24"/>
              </w:rPr>
              <w:t>.</w:t>
            </w:r>
            <w:r w:rsidR="004D4050" w:rsidRPr="004D4050">
              <w:rPr>
                <w:szCs w:val="24"/>
              </w:rPr>
              <w:t>0</w:t>
            </w:r>
            <w:r w:rsidR="00A56DEA">
              <w:rPr>
                <w:szCs w:val="24"/>
              </w:rPr>
              <w:t>3</w:t>
            </w:r>
            <w:r w:rsidR="002E2053">
              <w:rPr>
                <w:szCs w:val="24"/>
              </w:rPr>
              <w:t>.</w:t>
            </w:r>
            <w:r w:rsidR="004D4050" w:rsidRPr="004D4050">
              <w:rPr>
                <w:szCs w:val="24"/>
              </w:rPr>
              <w:t>2022</w:t>
            </w:r>
          </w:p>
        </w:tc>
        <w:tc>
          <w:tcPr>
            <w:tcW w:w="6461" w:type="dxa"/>
          </w:tcPr>
          <w:p w14:paraId="64D64F32" w14:textId="7BA12EB8" w:rsidR="004D4050" w:rsidRPr="004D4050" w:rsidRDefault="004D4050" w:rsidP="004D4050">
            <w:pPr>
              <w:rPr>
                <w:szCs w:val="24"/>
              </w:rPr>
            </w:pPr>
            <w:r w:rsidRPr="004D4050">
              <w:rPr>
                <w:szCs w:val="24"/>
              </w:rPr>
              <w:t>Updated to include Continuous Improvement Plan/Action Plan and Quality Profile. Updated to reflect changes to organisation structure. Improved clarity of information on process of Validation, external and independent validation, responsibilities and definitions. New Template version.</w:t>
            </w:r>
          </w:p>
        </w:tc>
      </w:tr>
      <w:tr w:rsidR="0022659F" w:rsidRPr="00EA3235" w14:paraId="0FCBA178" w14:textId="77777777" w:rsidTr="004D4050">
        <w:tc>
          <w:tcPr>
            <w:tcW w:w="1630" w:type="dxa"/>
          </w:tcPr>
          <w:p w14:paraId="787A0B2F" w14:textId="3BEF0149" w:rsidR="0022659F" w:rsidRPr="004D4050" w:rsidRDefault="0022659F" w:rsidP="004D4050">
            <w:pPr>
              <w:rPr>
                <w:szCs w:val="24"/>
              </w:rPr>
            </w:pPr>
            <w:r>
              <w:rPr>
                <w:szCs w:val="24"/>
              </w:rPr>
              <w:t>9.0</w:t>
            </w:r>
          </w:p>
        </w:tc>
        <w:tc>
          <w:tcPr>
            <w:tcW w:w="1537" w:type="dxa"/>
          </w:tcPr>
          <w:p w14:paraId="7D0BFCA3" w14:textId="7B5840D1" w:rsidR="0022659F" w:rsidRDefault="0022659F" w:rsidP="004D4050">
            <w:pPr>
              <w:rPr>
                <w:szCs w:val="24"/>
              </w:rPr>
            </w:pPr>
            <w:r>
              <w:rPr>
                <w:szCs w:val="24"/>
              </w:rPr>
              <w:t>11.08.2022</w:t>
            </w:r>
          </w:p>
        </w:tc>
        <w:tc>
          <w:tcPr>
            <w:tcW w:w="6461" w:type="dxa"/>
          </w:tcPr>
          <w:p w14:paraId="4FE7EF14" w14:textId="5076B526" w:rsidR="0022659F" w:rsidRPr="004D4050" w:rsidRDefault="0022659F" w:rsidP="004D4050">
            <w:pPr>
              <w:rPr>
                <w:szCs w:val="24"/>
              </w:rPr>
            </w:pPr>
            <w:r>
              <w:rPr>
                <w:szCs w:val="24"/>
              </w:rPr>
              <w:t>Updated clarification of requirements for TAE on page 5</w:t>
            </w:r>
            <w:r w:rsidR="00C44468">
              <w:rPr>
                <w:szCs w:val="24"/>
              </w:rPr>
              <w:t xml:space="preserve"> for better understanding</w:t>
            </w:r>
            <w:r>
              <w:rPr>
                <w:szCs w:val="24"/>
              </w:rPr>
              <w:t>.</w:t>
            </w:r>
          </w:p>
        </w:tc>
      </w:tr>
      <w:tr w:rsidR="00323683" w:rsidRPr="00EA3235" w14:paraId="740739E9" w14:textId="77777777" w:rsidTr="004D4050">
        <w:tc>
          <w:tcPr>
            <w:tcW w:w="1630" w:type="dxa"/>
          </w:tcPr>
          <w:p w14:paraId="2D6ED207" w14:textId="241ABDF1" w:rsidR="00323683" w:rsidRDefault="00323683" w:rsidP="004D4050">
            <w:pPr>
              <w:rPr>
                <w:szCs w:val="24"/>
              </w:rPr>
            </w:pPr>
            <w:r>
              <w:rPr>
                <w:szCs w:val="24"/>
              </w:rPr>
              <w:t>10.0</w:t>
            </w:r>
          </w:p>
        </w:tc>
        <w:tc>
          <w:tcPr>
            <w:tcW w:w="1537" w:type="dxa"/>
          </w:tcPr>
          <w:p w14:paraId="0F7C346E" w14:textId="58263C08" w:rsidR="00323683" w:rsidRDefault="00323683" w:rsidP="004D4050">
            <w:pPr>
              <w:rPr>
                <w:szCs w:val="24"/>
              </w:rPr>
            </w:pPr>
            <w:r>
              <w:rPr>
                <w:szCs w:val="24"/>
              </w:rPr>
              <w:t>17</w:t>
            </w:r>
            <w:r w:rsidR="001F42B4">
              <w:rPr>
                <w:szCs w:val="24"/>
              </w:rPr>
              <w:t>.08.</w:t>
            </w:r>
            <w:r>
              <w:rPr>
                <w:szCs w:val="24"/>
              </w:rPr>
              <w:t>2023</w:t>
            </w:r>
          </w:p>
        </w:tc>
        <w:tc>
          <w:tcPr>
            <w:tcW w:w="6461" w:type="dxa"/>
          </w:tcPr>
          <w:p w14:paraId="2AF42A4B" w14:textId="680BE8D9" w:rsidR="00323683" w:rsidRPr="00060EAD" w:rsidRDefault="00060EAD" w:rsidP="00060EAD">
            <w:pPr>
              <w:spacing w:after="0"/>
              <w:rPr>
                <w:rFonts w:cs="Arial"/>
                <w:color w:val="000000"/>
                <w:spacing w:val="0"/>
              </w:rPr>
            </w:pPr>
            <w:r>
              <w:rPr>
                <w:rFonts w:cs="Arial"/>
                <w:color w:val="000000"/>
              </w:rPr>
              <w:t>Updated Committee from Academic Committee to Education and Training Committee.</w:t>
            </w:r>
          </w:p>
        </w:tc>
      </w:tr>
      <w:tr w:rsidR="00B21DD3" w:rsidRPr="00EA3235" w14:paraId="0A8B13A9" w14:textId="77777777" w:rsidTr="004D4050">
        <w:tc>
          <w:tcPr>
            <w:tcW w:w="1630" w:type="dxa"/>
          </w:tcPr>
          <w:p w14:paraId="1F0B6E2E" w14:textId="61FBED32" w:rsidR="00B21DD3" w:rsidRDefault="00B21DD3" w:rsidP="004D4050">
            <w:pPr>
              <w:rPr>
                <w:szCs w:val="24"/>
              </w:rPr>
            </w:pPr>
            <w:r>
              <w:rPr>
                <w:szCs w:val="24"/>
              </w:rPr>
              <w:t>10.1</w:t>
            </w:r>
          </w:p>
        </w:tc>
        <w:tc>
          <w:tcPr>
            <w:tcW w:w="1537" w:type="dxa"/>
          </w:tcPr>
          <w:p w14:paraId="148EAE55" w14:textId="0E3264FE" w:rsidR="00B21DD3" w:rsidRDefault="00B21DD3" w:rsidP="004D4050">
            <w:pPr>
              <w:rPr>
                <w:szCs w:val="24"/>
              </w:rPr>
            </w:pPr>
            <w:r>
              <w:rPr>
                <w:szCs w:val="24"/>
              </w:rPr>
              <w:t>20.12.2024</w:t>
            </w:r>
          </w:p>
        </w:tc>
        <w:tc>
          <w:tcPr>
            <w:tcW w:w="6461" w:type="dxa"/>
          </w:tcPr>
          <w:p w14:paraId="40C2C1A1" w14:textId="1E2D5ED1" w:rsidR="00B21DD3" w:rsidRDefault="00B21DD3" w:rsidP="00060EAD">
            <w:pPr>
              <w:spacing w:after="0"/>
              <w:rPr>
                <w:rFonts w:cs="Arial"/>
                <w:color w:val="000000"/>
              </w:rPr>
            </w:pPr>
            <w:r>
              <w:rPr>
                <w:rFonts w:cs="Arial"/>
                <w:color w:val="000000"/>
              </w:rPr>
              <w:t xml:space="preserve">Updated links to the 5 Year Validation Plan and the Annual Training Product Validation Schedule. </w:t>
            </w:r>
          </w:p>
        </w:tc>
      </w:tr>
    </w:tbl>
    <w:p w14:paraId="1BEC6A3B" w14:textId="77777777" w:rsidR="00202330" w:rsidRPr="005E7182" w:rsidRDefault="00202330" w:rsidP="00202330">
      <w:pPr>
        <w:spacing w:before="240"/>
        <w:rPr>
          <w:sz w:val="20"/>
          <w:szCs w:val="20"/>
        </w:rPr>
      </w:pPr>
      <w:r w:rsidRPr="005E7182">
        <w:rPr>
          <w:sz w:val="20"/>
          <w:szCs w:val="20"/>
        </w:rPr>
        <w:t>This document is uncontrolled when printed. Please check the TasTAFE Policy and Procedure Hub for the current version of this document.</w:t>
      </w:r>
    </w:p>
    <w:p w14:paraId="57B42BA1" w14:textId="24AF992F" w:rsidR="00202330" w:rsidRPr="005E7182" w:rsidRDefault="00202330" w:rsidP="00202330">
      <w:pPr>
        <w:rPr>
          <w:sz w:val="20"/>
          <w:szCs w:val="20"/>
        </w:rPr>
      </w:pPr>
      <w:r>
        <w:rPr>
          <w:sz w:val="20"/>
          <w:szCs w:val="20"/>
        </w:rPr>
        <w:t>Record</w:t>
      </w:r>
      <w:r w:rsidRPr="005E7182">
        <w:rPr>
          <w:sz w:val="20"/>
          <w:szCs w:val="20"/>
        </w:rPr>
        <w:t xml:space="preserve"> </w:t>
      </w:r>
      <w:r>
        <w:rPr>
          <w:sz w:val="20"/>
          <w:szCs w:val="20"/>
        </w:rPr>
        <w:t>n</w:t>
      </w:r>
      <w:r w:rsidRPr="005E7182">
        <w:rPr>
          <w:sz w:val="20"/>
          <w:szCs w:val="20"/>
        </w:rPr>
        <w:t xml:space="preserve">umber: </w:t>
      </w:r>
      <w:bookmarkEnd w:id="0"/>
      <w:bookmarkEnd w:id="1"/>
      <w:r w:rsidR="000A121F" w:rsidRPr="000A121F">
        <w:rPr>
          <w:sz w:val="20"/>
          <w:szCs w:val="20"/>
        </w:rPr>
        <w:t>DOC/18/214414[v8]</w:t>
      </w:r>
    </w:p>
    <w:sectPr w:rsidR="00202330" w:rsidRPr="005E7182" w:rsidSect="0061344A">
      <w:headerReference w:type="even" r:id="rId37"/>
      <w:headerReference w:type="default" r:id="rId38"/>
      <w:footerReference w:type="even" r:id="rId39"/>
      <w:footerReference w:type="default" r:id="rId40"/>
      <w:footerReference w:type="first" r:id="rId41"/>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DB5507" w14:textId="77777777" w:rsidR="009F50C3" w:rsidRDefault="009F50C3" w:rsidP="00C37A29">
      <w:r>
        <w:separator/>
      </w:r>
    </w:p>
  </w:endnote>
  <w:endnote w:type="continuationSeparator" w:id="0">
    <w:p w14:paraId="344685B2" w14:textId="77777777" w:rsidR="009F50C3" w:rsidRDefault="009F50C3"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55193" w14:textId="00F80936" w:rsidR="008303AF" w:rsidRDefault="008303AF" w:rsidP="008303AF">
    <w:pPr>
      <w:pStyle w:val="Footer-Left"/>
    </w:pPr>
    <w:r>
      <w:rPr>
        <w:noProof/>
      </w:rPr>
      <mc:AlternateContent>
        <mc:Choice Requires="wpg">
          <w:drawing>
            <wp:anchor distT="0" distB="0" distL="114300" distR="215900" simplePos="0" relativeHeight="251655680" behindDoc="0" locked="1" layoutInCell="1" allowOverlap="1" wp14:anchorId="05D97011" wp14:editId="01ACF773">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2870FBB4"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97011" id="Group 13" o:spid="_x0000_s1026" alt="&quot;&quot;" style="position:absolute;margin-left:0;margin-top:0;width:61.5pt;height:49.9pt;z-index:25165568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2870FBB4"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663387">
          <w:rPr>
            <w:rStyle w:val="Strong"/>
          </w:rPr>
          <w:t>Assessment Validation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F0A73" w14:textId="279B58D6" w:rsidR="00885045" w:rsidRDefault="00885045" w:rsidP="00505FE4">
    <w:pPr>
      <w:pStyle w:val="Footer"/>
      <w:tabs>
        <w:tab w:val="clear" w:pos="4513"/>
        <w:tab w:val="clear" w:pos="9026"/>
      </w:tabs>
      <w:ind w:right="707"/>
      <w:jc w:val="left"/>
    </w:pPr>
    <w:r>
      <w:rPr>
        <w:noProof/>
      </w:rPr>
      <w:drawing>
        <wp:anchor distT="0" distB="0" distL="114300" distR="114300" simplePos="0" relativeHeight="251658752" behindDoc="1" locked="1" layoutInCell="1" allowOverlap="1" wp14:anchorId="639D9DE3" wp14:editId="30BF06A1">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663387">
          <w:rPr>
            <w:rStyle w:val="Strong"/>
          </w:rPr>
          <w:t>Assessment Validation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004D4050">
          <w:tab/>
        </w:r>
        <w:r w:rsidR="004D4050">
          <w:tab/>
        </w:r>
        <w:r w:rsidR="004D4050">
          <w:tab/>
        </w:r>
        <w:r w:rsidR="004D4050">
          <w:tab/>
        </w:r>
        <w:r w:rsidR="00505FE4">
          <w:tab/>
        </w:r>
        <w:r w:rsidR="004D4050">
          <w:t xml:space="preserve">Page </w:t>
        </w:r>
        <w:r w:rsidR="004D4050">
          <w:rPr>
            <w:b/>
            <w:bCs/>
          </w:rPr>
          <w:fldChar w:fldCharType="begin"/>
        </w:r>
        <w:r w:rsidR="004D4050">
          <w:rPr>
            <w:b/>
            <w:bCs/>
          </w:rPr>
          <w:instrText xml:space="preserve"> PAGE  \* Arabic  \* MERGEFORMAT </w:instrText>
        </w:r>
        <w:r w:rsidR="004D4050">
          <w:rPr>
            <w:b/>
            <w:bCs/>
          </w:rPr>
          <w:fldChar w:fldCharType="separate"/>
        </w:r>
        <w:r w:rsidR="004D4050">
          <w:rPr>
            <w:b/>
            <w:bCs/>
            <w:noProof/>
          </w:rPr>
          <w:t>1</w:t>
        </w:r>
        <w:r w:rsidR="004D4050">
          <w:rPr>
            <w:b/>
            <w:bCs/>
          </w:rPr>
          <w:fldChar w:fldCharType="end"/>
        </w:r>
        <w:r w:rsidR="004D4050">
          <w:t xml:space="preserve"> of </w:t>
        </w:r>
        <w:r w:rsidR="004D4050">
          <w:rPr>
            <w:b/>
            <w:bCs/>
          </w:rPr>
          <w:fldChar w:fldCharType="begin"/>
        </w:r>
        <w:r w:rsidR="004D4050">
          <w:rPr>
            <w:b/>
            <w:bCs/>
          </w:rPr>
          <w:instrText xml:space="preserve"> NUMPAGES  \* Arabic  \* MERGEFORMAT </w:instrText>
        </w:r>
        <w:r w:rsidR="004D4050">
          <w:rPr>
            <w:b/>
            <w:bCs/>
          </w:rPr>
          <w:fldChar w:fldCharType="separate"/>
        </w:r>
        <w:r w:rsidR="004D4050">
          <w:rPr>
            <w:b/>
            <w:bCs/>
            <w:noProof/>
          </w:rPr>
          <w:t>2</w:t>
        </w:r>
        <w:r w:rsidR="004D4050">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F837A" w14:textId="77777777" w:rsidR="00E07D4E" w:rsidRDefault="00E07D4E" w:rsidP="00E07D4E">
    <w:pPr>
      <w:pStyle w:val="Footer-Left"/>
      <w:spacing w:before="120"/>
      <w:ind w:firstLine="993"/>
      <w:rPr>
        <w:rStyle w:val="Strong"/>
        <w:szCs w:val="18"/>
      </w:rPr>
    </w:pPr>
  </w:p>
  <w:p w14:paraId="2323C73F" w14:textId="77777777" w:rsidR="00E07D4E" w:rsidRDefault="00E07D4E" w:rsidP="00E07D4E">
    <w:pPr>
      <w:pStyle w:val="Footer-Left"/>
      <w:spacing w:before="120"/>
      <w:ind w:firstLine="993"/>
      <w:rPr>
        <w:rStyle w:val="Strong"/>
        <w:szCs w:val="18"/>
      </w:rPr>
    </w:pPr>
  </w:p>
  <w:p w14:paraId="2E9F9341" w14:textId="4A5A3CC0" w:rsidR="00E07D4E" w:rsidRPr="00502679" w:rsidRDefault="00E07D4E" w:rsidP="00E07D4E">
    <w:pPr>
      <w:pStyle w:val="Footer-Left"/>
      <w:spacing w:before="120"/>
      <w:ind w:firstLine="993"/>
      <w:rPr>
        <w:szCs w:val="18"/>
      </w:rPr>
    </w:pPr>
    <w:r w:rsidRPr="00502679">
      <w:rPr>
        <w:noProof/>
        <w:szCs w:val="18"/>
      </w:rPr>
      <mc:AlternateContent>
        <mc:Choice Requires="wpg">
          <w:drawing>
            <wp:anchor distT="0" distB="0" distL="114300" distR="114300" simplePos="0" relativeHeight="251661824" behindDoc="0" locked="1" layoutInCell="1" allowOverlap="1" wp14:anchorId="3AE0F683" wp14:editId="635DC785">
              <wp:simplePos x="0" y="0"/>
              <wp:positionH relativeFrom="page">
                <wp:posOffset>6200140</wp:posOffset>
              </wp:positionH>
              <wp:positionV relativeFrom="page">
                <wp:posOffset>9601200</wp:posOffset>
              </wp:positionV>
              <wp:extent cx="1451610" cy="101155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51610" cy="1011555"/>
                        <a:chOff x="704123" y="-47638"/>
                        <a:chExt cx="1452231" cy="1012043"/>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704123" y="-47638"/>
                          <a:ext cx="1138395" cy="1012043"/>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3AEB9B" id="Group 23" o:spid="_x0000_s1026" style="position:absolute;margin-left:488.2pt;margin-top:756pt;width:114.3pt;height:79.65pt;z-index:251661824;mso-position-horizontal-relative:page;mso-position-vertical-relative:page;mso-width-relative:margin;mso-height-relative:margin" coordorigin="7041,-476" coordsize="14522,1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7041;top:-476;width:11384;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Pr="00502679">
      <w:rPr>
        <w:noProof/>
        <w:szCs w:val="18"/>
      </w:rPr>
      <w:drawing>
        <wp:anchor distT="0" distB="0" distL="114300" distR="114300" simplePos="0" relativeHeight="251660800" behindDoc="1" locked="1" layoutInCell="1" allowOverlap="1" wp14:anchorId="1FBC218B" wp14:editId="0F5F9E60">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Pr>
            <w:rStyle w:val="Strong"/>
            <w:szCs w:val="18"/>
          </w:rPr>
          <w:t>Assessment Validation Procedure</w:t>
        </w:r>
      </w:sdtContent>
    </w:sdt>
  </w:p>
  <w:p w14:paraId="2376AAD7" w14:textId="4D666E47" w:rsidR="00D939C7" w:rsidRPr="00E07D4E" w:rsidRDefault="00D939C7" w:rsidP="00E07D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FF533" w14:textId="77777777" w:rsidR="009F50C3" w:rsidRDefault="009F50C3" w:rsidP="00C37A29">
      <w:r>
        <w:separator/>
      </w:r>
    </w:p>
  </w:footnote>
  <w:footnote w:type="continuationSeparator" w:id="0">
    <w:p w14:paraId="543ADD21" w14:textId="77777777" w:rsidR="009F50C3" w:rsidRDefault="009F50C3" w:rsidP="00C37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BCE3B" w14:textId="66AE944D" w:rsidR="00D939C7" w:rsidRDefault="00D939C7">
    <w:pPr>
      <w:pStyle w:val="Header"/>
    </w:pPr>
    <w:r>
      <w:rPr>
        <w:noProof/>
      </w:rPr>
      <w:drawing>
        <wp:inline distT="0" distB="0" distL="0" distR="0" wp14:anchorId="62A3DCBA" wp14:editId="4357C04F">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D4349" w14:textId="527C4A6E"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6pt;height:6pt" o:bullet="t">
        <v:imagedata r:id="rId1" o:title="dot point 1"/>
      </v:shape>
    </w:pict>
  </w:numPicBullet>
  <w:numPicBullet w:numPicBulletId="1">
    <w:pict>
      <v:shape id="_x0000_i1045" type="#_x0000_t75" style="width:6pt;height:6pt" o:bullet="t">
        <v:imagedata r:id="rId2" o:title="dot point 2"/>
      </v:shape>
    </w:pict>
  </w:numPicBullet>
  <w:numPicBullet w:numPicBulletId="2">
    <w:pict>
      <v:shape id="_x0000_i1046" type="#_x0000_t75" style="width:10.5pt;height:6pt" o:bullet="t">
        <v:imagedata r:id="rId3" o:title="dot 1"/>
      </v:shape>
    </w:pict>
  </w:numPicBullet>
  <w:numPicBullet w:numPicBulletId="3">
    <w:pict>
      <v:shape id="_x0000_i1047" type="#_x0000_t75" style="width:10.5pt;height:6pt" o:bullet="t">
        <v:imagedata r:id="rId4" o:title="dot 2"/>
      </v:shape>
    </w:pict>
  </w:numPicBullet>
  <w:numPicBullet w:numPicBulletId="4">
    <w:pict>
      <v:shape id="_x0000_i1048" type="#_x0000_t75" style="width:40.5pt;height:36pt" o:bullet="t">
        <v:imagedata r:id="rId5" o:title="DOT-1"/>
      </v:shape>
    </w:pict>
  </w:numPicBullet>
  <w:numPicBullet w:numPicBulletId="5">
    <w:pict>
      <v:shape id="_x0000_i1049" type="#_x0000_t75" style="width:40.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63F058E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63F058E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63F058E6"/>
    <w:numStyleLink w:val="Bullets"/>
  </w:abstractNum>
  <w:abstractNum w:abstractNumId="20"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A2792C"/>
    <w:multiLevelType w:val="hybridMultilevel"/>
    <w:tmpl w:val="B01E0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F1D0F"/>
    <w:multiLevelType w:val="multilevel"/>
    <w:tmpl w:val="63F058E6"/>
    <w:numStyleLink w:val="Bullets"/>
  </w:abstractNum>
  <w:abstractNum w:abstractNumId="23" w15:restartNumberingAfterBreak="0">
    <w:nsid w:val="366F1185"/>
    <w:multiLevelType w:val="multilevel"/>
    <w:tmpl w:val="63F058E6"/>
    <w:numStyleLink w:val="Bullets"/>
  </w:abstractNum>
  <w:abstractNum w:abstractNumId="24" w15:restartNumberingAfterBreak="0">
    <w:nsid w:val="3B154764"/>
    <w:multiLevelType w:val="hybridMultilevel"/>
    <w:tmpl w:val="0B64733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5" w15:restartNumberingAfterBreak="0">
    <w:nsid w:val="41397427"/>
    <w:multiLevelType w:val="multilevel"/>
    <w:tmpl w:val="97DAEA0E"/>
    <w:numStyleLink w:val="Numbering"/>
  </w:abstractNum>
  <w:abstractNum w:abstractNumId="26"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497542A0"/>
    <w:multiLevelType w:val="multilevel"/>
    <w:tmpl w:val="63F058E6"/>
    <w:numStyleLink w:val="Bullets"/>
  </w:abstractNum>
  <w:abstractNum w:abstractNumId="28"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50041352"/>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63F058E6"/>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40573D"/>
    <w:multiLevelType w:val="hybridMultilevel"/>
    <w:tmpl w:val="FF2034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B210E6F"/>
    <w:multiLevelType w:val="multilevel"/>
    <w:tmpl w:val="63F058E6"/>
    <w:numStyleLink w:val="Bullets"/>
  </w:abstractNum>
  <w:abstractNum w:abstractNumId="39" w15:restartNumberingAfterBreak="0">
    <w:nsid w:val="744D0736"/>
    <w:multiLevelType w:val="multilevel"/>
    <w:tmpl w:val="97DAEA0E"/>
    <w:numStyleLink w:val="Numbering"/>
  </w:abstractNum>
  <w:abstractNum w:abstractNumId="40" w15:restartNumberingAfterBreak="0">
    <w:nsid w:val="7C440DEC"/>
    <w:multiLevelType w:val="multilevel"/>
    <w:tmpl w:val="63F058E6"/>
    <w:numStyleLink w:val="Bullets"/>
  </w:abstractNum>
  <w:num w:numId="1" w16cid:durableId="231431375">
    <w:abstractNumId w:val="9"/>
  </w:num>
  <w:num w:numId="2" w16cid:durableId="470904763">
    <w:abstractNumId w:val="7"/>
  </w:num>
  <w:num w:numId="3" w16cid:durableId="807665682">
    <w:abstractNumId w:val="6"/>
  </w:num>
  <w:num w:numId="4" w16cid:durableId="1809780085">
    <w:abstractNumId w:val="5"/>
  </w:num>
  <w:num w:numId="5" w16cid:durableId="245457019">
    <w:abstractNumId w:val="4"/>
  </w:num>
  <w:num w:numId="6" w16cid:durableId="1301031685">
    <w:abstractNumId w:val="8"/>
  </w:num>
  <w:num w:numId="7" w16cid:durableId="508327002">
    <w:abstractNumId w:val="3"/>
  </w:num>
  <w:num w:numId="8" w16cid:durableId="1766489236">
    <w:abstractNumId w:val="2"/>
  </w:num>
  <w:num w:numId="9" w16cid:durableId="2142454474">
    <w:abstractNumId w:val="1"/>
  </w:num>
  <w:num w:numId="10" w16cid:durableId="287902611">
    <w:abstractNumId w:val="0"/>
  </w:num>
  <w:num w:numId="11" w16cid:durableId="795566587">
    <w:abstractNumId w:val="33"/>
  </w:num>
  <w:num w:numId="12" w16cid:durableId="1223714338">
    <w:abstractNumId w:val="34"/>
  </w:num>
  <w:num w:numId="13" w16cid:durableId="1810518181">
    <w:abstractNumId w:val="22"/>
  </w:num>
  <w:num w:numId="14" w16cid:durableId="1465535869">
    <w:abstractNumId w:val="15"/>
  </w:num>
  <w:num w:numId="15" w16cid:durableId="918250618">
    <w:abstractNumId w:val="39"/>
  </w:num>
  <w:num w:numId="16" w16cid:durableId="302515048">
    <w:abstractNumId w:val="30"/>
  </w:num>
  <w:num w:numId="17" w16cid:durableId="210189822">
    <w:abstractNumId w:val="35"/>
  </w:num>
  <w:num w:numId="18" w16cid:durableId="95558837">
    <w:abstractNumId w:val="10"/>
  </w:num>
  <w:num w:numId="19" w16cid:durableId="207764607">
    <w:abstractNumId w:val="13"/>
  </w:num>
  <w:num w:numId="20" w16cid:durableId="1960184272">
    <w:abstractNumId w:val="25"/>
  </w:num>
  <w:num w:numId="21" w16cid:durableId="1078668349">
    <w:abstractNumId w:val="16"/>
  </w:num>
  <w:num w:numId="22" w16cid:durableId="1829512600">
    <w:abstractNumId w:val="12"/>
  </w:num>
  <w:num w:numId="23" w16cid:durableId="1805810508">
    <w:abstractNumId w:val="14"/>
  </w:num>
  <w:num w:numId="24" w16cid:durableId="2019044262">
    <w:abstractNumId w:val="18"/>
  </w:num>
  <w:num w:numId="25" w16cid:durableId="446975227">
    <w:abstractNumId w:val="32"/>
  </w:num>
  <w:num w:numId="26" w16cid:durableId="1205214076">
    <w:abstractNumId w:val="31"/>
  </w:num>
  <w:num w:numId="27" w16cid:durableId="1565994691">
    <w:abstractNumId w:val="17"/>
  </w:num>
  <w:num w:numId="28" w16cid:durableId="7907037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439414">
    <w:abstractNumId w:val="29"/>
  </w:num>
  <w:num w:numId="30" w16cid:durableId="1090279493">
    <w:abstractNumId w:val="27"/>
  </w:num>
  <w:num w:numId="31" w16cid:durableId="797264040">
    <w:abstractNumId w:val="19"/>
  </w:num>
  <w:num w:numId="32" w16cid:durableId="1084106477">
    <w:abstractNumId w:val="38"/>
  </w:num>
  <w:num w:numId="33" w16cid:durableId="1488329209">
    <w:abstractNumId w:val="40"/>
  </w:num>
  <w:num w:numId="34" w16cid:durableId="93211629">
    <w:abstractNumId w:val="11"/>
  </w:num>
  <w:num w:numId="35" w16cid:durableId="249436534">
    <w:abstractNumId w:val="23"/>
  </w:num>
  <w:num w:numId="36" w16cid:durableId="17923615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86572771">
    <w:abstractNumId w:val="26"/>
  </w:num>
  <w:num w:numId="38" w16cid:durableId="752899994">
    <w:abstractNumId w:val="36"/>
  </w:num>
  <w:num w:numId="39" w16cid:durableId="1172186366">
    <w:abstractNumId w:val="28"/>
  </w:num>
  <w:num w:numId="40" w16cid:durableId="1158771308">
    <w:abstractNumId w:val="20"/>
  </w:num>
  <w:num w:numId="41" w16cid:durableId="1832259152">
    <w:abstractNumId w:val="24"/>
  </w:num>
  <w:num w:numId="42" w16cid:durableId="465783914">
    <w:abstractNumId w:val="37"/>
  </w:num>
  <w:num w:numId="43" w16cid:durableId="1759015668">
    <w:abstractNumId w:val="33"/>
  </w:num>
  <w:num w:numId="44" w16cid:durableId="21053440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ADA"/>
    <w:rsid w:val="00020D9F"/>
    <w:rsid w:val="00022D35"/>
    <w:rsid w:val="000300AF"/>
    <w:rsid w:val="00030EED"/>
    <w:rsid w:val="000319B6"/>
    <w:rsid w:val="00034DBE"/>
    <w:rsid w:val="00046A63"/>
    <w:rsid w:val="00053277"/>
    <w:rsid w:val="00060EAD"/>
    <w:rsid w:val="00070E5A"/>
    <w:rsid w:val="00071205"/>
    <w:rsid w:val="000724AE"/>
    <w:rsid w:val="0008037D"/>
    <w:rsid w:val="000836C2"/>
    <w:rsid w:val="00086C6C"/>
    <w:rsid w:val="00090227"/>
    <w:rsid w:val="000A121F"/>
    <w:rsid w:val="000A1863"/>
    <w:rsid w:val="000B4318"/>
    <w:rsid w:val="000B497F"/>
    <w:rsid w:val="000B78FC"/>
    <w:rsid w:val="000C095E"/>
    <w:rsid w:val="000D5450"/>
    <w:rsid w:val="000D5C40"/>
    <w:rsid w:val="000D5D52"/>
    <w:rsid w:val="000D6187"/>
    <w:rsid w:val="000D68F7"/>
    <w:rsid w:val="000E0E3D"/>
    <w:rsid w:val="000E562A"/>
    <w:rsid w:val="000E5F11"/>
    <w:rsid w:val="000F6B1D"/>
    <w:rsid w:val="00100110"/>
    <w:rsid w:val="00107A69"/>
    <w:rsid w:val="00112E8F"/>
    <w:rsid w:val="001139D9"/>
    <w:rsid w:val="001176B7"/>
    <w:rsid w:val="001268BC"/>
    <w:rsid w:val="00145410"/>
    <w:rsid w:val="001535C0"/>
    <w:rsid w:val="0016465B"/>
    <w:rsid w:val="001700F1"/>
    <w:rsid w:val="00170F53"/>
    <w:rsid w:val="00173608"/>
    <w:rsid w:val="001808EC"/>
    <w:rsid w:val="0019389A"/>
    <w:rsid w:val="0019621F"/>
    <w:rsid w:val="001A0D77"/>
    <w:rsid w:val="001A72E4"/>
    <w:rsid w:val="001B091F"/>
    <w:rsid w:val="001B5487"/>
    <w:rsid w:val="001C7835"/>
    <w:rsid w:val="001D21D7"/>
    <w:rsid w:val="001D793B"/>
    <w:rsid w:val="001E1A19"/>
    <w:rsid w:val="001E5875"/>
    <w:rsid w:val="001F13C1"/>
    <w:rsid w:val="001F288A"/>
    <w:rsid w:val="001F42B4"/>
    <w:rsid w:val="001F446D"/>
    <w:rsid w:val="00200E24"/>
    <w:rsid w:val="00201C0F"/>
    <w:rsid w:val="00202330"/>
    <w:rsid w:val="00214E6C"/>
    <w:rsid w:val="00221AB7"/>
    <w:rsid w:val="0022659F"/>
    <w:rsid w:val="002313FF"/>
    <w:rsid w:val="00246435"/>
    <w:rsid w:val="00246BCF"/>
    <w:rsid w:val="002549B2"/>
    <w:rsid w:val="002610E7"/>
    <w:rsid w:val="00267845"/>
    <w:rsid w:val="00270834"/>
    <w:rsid w:val="002814E6"/>
    <w:rsid w:val="00282D5E"/>
    <w:rsid w:val="002A306F"/>
    <w:rsid w:val="002B7C53"/>
    <w:rsid w:val="002C4498"/>
    <w:rsid w:val="002E2053"/>
    <w:rsid w:val="002E507D"/>
    <w:rsid w:val="002F6C59"/>
    <w:rsid w:val="00304E5D"/>
    <w:rsid w:val="00305171"/>
    <w:rsid w:val="00306999"/>
    <w:rsid w:val="00310D9C"/>
    <w:rsid w:val="003227D9"/>
    <w:rsid w:val="003228FB"/>
    <w:rsid w:val="00323683"/>
    <w:rsid w:val="00342A8C"/>
    <w:rsid w:val="0034680A"/>
    <w:rsid w:val="00351392"/>
    <w:rsid w:val="003566F2"/>
    <w:rsid w:val="00363630"/>
    <w:rsid w:val="00363FF8"/>
    <w:rsid w:val="0037721D"/>
    <w:rsid w:val="0037734E"/>
    <w:rsid w:val="0038102A"/>
    <w:rsid w:val="00392C2F"/>
    <w:rsid w:val="00397AB4"/>
    <w:rsid w:val="003A7C2E"/>
    <w:rsid w:val="003C344F"/>
    <w:rsid w:val="003D029F"/>
    <w:rsid w:val="003D23A3"/>
    <w:rsid w:val="003D5856"/>
    <w:rsid w:val="003D6C1B"/>
    <w:rsid w:val="004015AA"/>
    <w:rsid w:val="004044B2"/>
    <w:rsid w:val="00404E4F"/>
    <w:rsid w:val="004070C1"/>
    <w:rsid w:val="00414E7D"/>
    <w:rsid w:val="0042339A"/>
    <w:rsid w:val="0042508F"/>
    <w:rsid w:val="004268FC"/>
    <w:rsid w:val="00436CB9"/>
    <w:rsid w:val="00440D83"/>
    <w:rsid w:val="00445B64"/>
    <w:rsid w:val="00451FFA"/>
    <w:rsid w:val="00454C38"/>
    <w:rsid w:val="004554FE"/>
    <w:rsid w:val="004571B1"/>
    <w:rsid w:val="00461CFA"/>
    <w:rsid w:val="004635FD"/>
    <w:rsid w:val="0047077B"/>
    <w:rsid w:val="00495A08"/>
    <w:rsid w:val="00496AE7"/>
    <w:rsid w:val="00497A35"/>
    <w:rsid w:val="004A24A6"/>
    <w:rsid w:val="004A439D"/>
    <w:rsid w:val="004B609E"/>
    <w:rsid w:val="004C0765"/>
    <w:rsid w:val="004C1757"/>
    <w:rsid w:val="004D0EDB"/>
    <w:rsid w:val="004D4050"/>
    <w:rsid w:val="004E0833"/>
    <w:rsid w:val="004E28C6"/>
    <w:rsid w:val="004F0E58"/>
    <w:rsid w:val="004F1080"/>
    <w:rsid w:val="004F138F"/>
    <w:rsid w:val="004F677A"/>
    <w:rsid w:val="00501DF7"/>
    <w:rsid w:val="00502679"/>
    <w:rsid w:val="00504F98"/>
    <w:rsid w:val="00505FE4"/>
    <w:rsid w:val="0050670B"/>
    <w:rsid w:val="00511FFE"/>
    <w:rsid w:val="005141E8"/>
    <w:rsid w:val="0052253B"/>
    <w:rsid w:val="00525F8C"/>
    <w:rsid w:val="00543881"/>
    <w:rsid w:val="00550C99"/>
    <w:rsid w:val="00553413"/>
    <w:rsid w:val="00562C0D"/>
    <w:rsid w:val="00573549"/>
    <w:rsid w:val="005762D5"/>
    <w:rsid w:val="00582581"/>
    <w:rsid w:val="0058369E"/>
    <w:rsid w:val="00593314"/>
    <w:rsid w:val="00594496"/>
    <w:rsid w:val="005956E1"/>
    <w:rsid w:val="005C6618"/>
    <w:rsid w:val="005D3D74"/>
    <w:rsid w:val="005D7BB1"/>
    <w:rsid w:val="005E2D46"/>
    <w:rsid w:val="005E5879"/>
    <w:rsid w:val="005F3ECC"/>
    <w:rsid w:val="00603FD5"/>
    <w:rsid w:val="00605048"/>
    <w:rsid w:val="00606ADA"/>
    <w:rsid w:val="00610D83"/>
    <w:rsid w:val="0061344A"/>
    <w:rsid w:val="00613955"/>
    <w:rsid w:val="00616DC8"/>
    <w:rsid w:val="00633BBA"/>
    <w:rsid w:val="006509FA"/>
    <w:rsid w:val="006528C6"/>
    <w:rsid w:val="00653080"/>
    <w:rsid w:val="00655931"/>
    <w:rsid w:val="00655EFE"/>
    <w:rsid w:val="00657FB8"/>
    <w:rsid w:val="00663387"/>
    <w:rsid w:val="006676F4"/>
    <w:rsid w:val="00674486"/>
    <w:rsid w:val="00681976"/>
    <w:rsid w:val="0068724F"/>
    <w:rsid w:val="0068765D"/>
    <w:rsid w:val="0069113B"/>
    <w:rsid w:val="006A1DEF"/>
    <w:rsid w:val="006A2AB0"/>
    <w:rsid w:val="006A4D83"/>
    <w:rsid w:val="006B1FDA"/>
    <w:rsid w:val="006B627A"/>
    <w:rsid w:val="006C1E89"/>
    <w:rsid w:val="006C4AF4"/>
    <w:rsid w:val="006D3F2F"/>
    <w:rsid w:val="006D56AB"/>
    <w:rsid w:val="006D5D76"/>
    <w:rsid w:val="006E0AF4"/>
    <w:rsid w:val="006E3536"/>
    <w:rsid w:val="006F2521"/>
    <w:rsid w:val="00714488"/>
    <w:rsid w:val="0071658D"/>
    <w:rsid w:val="007244FD"/>
    <w:rsid w:val="00726871"/>
    <w:rsid w:val="00726AFA"/>
    <w:rsid w:val="00747165"/>
    <w:rsid w:val="00756D3F"/>
    <w:rsid w:val="007605AF"/>
    <w:rsid w:val="00773CFB"/>
    <w:rsid w:val="0077753A"/>
    <w:rsid w:val="00782B60"/>
    <w:rsid w:val="00793284"/>
    <w:rsid w:val="00793B0A"/>
    <w:rsid w:val="007A0363"/>
    <w:rsid w:val="007C13C9"/>
    <w:rsid w:val="007C1B07"/>
    <w:rsid w:val="007C7236"/>
    <w:rsid w:val="007D14BD"/>
    <w:rsid w:val="007D2606"/>
    <w:rsid w:val="007E47ED"/>
    <w:rsid w:val="007F74D3"/>
    <w:rsid w:val="00804D3F"/>
    <w:rsid w:val="00807850"/>
    <w:rsid w:val="00807AF3"/>
    <w:rsid w:val="00813E1A"/>
    <w:rsid w:val="0081533C"/>
    <w:rsid w:val="00815F55"/>
    <w:rsid w:val="00821160"/>
    <w:rsid w:val="008303AF"/>
    <w:rsid w:val="00841C5F"/>
    <w:rsid w:val="0085129D"/>
    <w:rsid w:val="0085439B"/>
    <w:rsid w:val="00857936"/>
    <w:rsid w:val="00865B5F"/>
    <w:rsid w:val="00873B94"/>
    <w:rsid w:val="00882A5C"/>
    <w:rsid w:val="00885045"/>
    <w:rsid w:val="008862CA"/>
    <w:rsid w:val="008B05C3"/>
    <w:rsid w:val="008B4965"/>
    <w:rsid w:val="008D1ABD"/>
    <w:rsid w:val="008D3B55"/>
    <w:rsid w:val="008E3CF9"/>
    <w:rsid w:val="008F5D5B"/>
    <w:rsid w:val="008F6172"/>
    <w:rsid w:val="0090137A"/>
    <w:rsid w:val="009272CA"/>
    <w:rsid w:val="00936068"/>
    <w:rsid w:val="0093794A"/>
    <w:rsid w:val="009419E9"/>
    <w:rsid w:val="009424F5"/>
    <w:rsid w:val="00942B67"/>
    <w:rsid w:val="00944F22"/>
    <w:rsid w:val="009517CC"/>
    <w:rsid w:val="00960BA3"/>
    <w:rsid w:val="009615D4"/>
    <w:rsid w:val="009617F6"/>
    <w:rsid w:val="00962C99"/>
    <w:rsid w:val="00974677"/>
    <w:rsid w:val="0097593B"/>
    <w:rsid w:val="00981B76"/>
    <w:rsid w:val="00991A8A"/>
    <w:rsid w:val="00994FB0"/>
    <w:rsid w:val="009A2F17"/>
    <w:rsid w:val="009C4C9A"/>
    <w:rsid w:val="009D24F5"/>
    <w:rsid w:val="009D4E88"/>
    <w:rsid w:val="009F50C3"/>
    <w:rsid w:val="009F56FA"/>
    <w:rsid w:val="00A05F30"/>
    <w:rsid w:val="00A11143"/>
    <w:rsid w:val="00A12778"/>
    <w:rsid w:val="00A13664"/>
    <w:rsid w:val="00A2266A"/>
    <w:rsid w:val="00A24EF4"/>
    <w:rsid w:val="00A3047A"/>
    <w:rsid w:val="00A36B09"/>
    <w:rsid w:val="00A56DEA"/>
    <w:rsid w:val="00A62113"/>
    <w:rsid w:val="00A63585"/>
    <w:rsid w:val="00A75136"/>
    <w:rsid w:val="00A90151"/>
    <w:rsid w:val="00A92B42"/>
    <w:rsid w:val="00A9359B"/>
    <w:rsid w:val="00A9755A"/>
    <w:rsid w:val="00A97702"/>
    <w:rsid w:val="00AA163B"/>
    <w:rsid w:val="00AA6419"/>
    <w:rsid w:val="00AA68D0"/>
    <w:rsid w:val="00AB4B33"/>
    <w:rsid w:val="00AD41E2"/>
    <w:rsid w:val="00AF2AF5"/>
    <w:rsid w:val="00B01B6A"/>
    <w:rsid w:val="00B21DD3"/>
    <w:rsid w:val="00B23603"/>
    <w:rsid w:val="00B237E8"/>
    <w:rsid w:val="00B2539A"/>
    <w:rsid w:val="00B253FF"/>
    <w:rsid w:val="00B32D6C"/>
    <w:rsid w:val="00B3749D"/>
    <w:rsid w:val="00B44F9B"/>
    <w:rsid w:val="00B47311"/>
    <w:rsid w:val="00B52DB9"/>
    <w:rsid w:val="00B552DF"/>
    <w:rsid w:val="00B55436"/>
    <w:rsid w:val="00B6487B"/>
    <w:rsid w:val="00B65DAA"/>
    <w:rsid w:val="00B66766"/>
    <w:rsid w:val="00B66B2F"/>
    <w:rsid w:val="00B74F7F"/>
    <w:rsid w:val="00B7503F"/>
    <w:rsid w:val="00B75B08"/>
    <w:rsid w:val="00B85BDF"/>
    <w:rsid w:val="00B87859"/>
    <w:rsid w:val="00B91D47"/>
    <w:rsid w:val="00BA3CB8"/>
    <w:rsid w:val="00BA7623"/>
    <w:rsid w:val="00BB0D54"/>
    <w:rsid w:val="00BC08CC"/>
    <w:rsid w:val="00BD1437"/>
    <w:rsid w:val="00BE2420"/>
    <w:rsid w:val="00BF68C8"/>
    <w:rsid w:val="00C01E68"/>
    <w:rsid w:val="00C11924"/>
    <w:rsid w:val="00C1250F"/>
    <w:rsid w:val="00C13FF8"/>
    <w:rsid w:val="00C17F76"/>
    <w:rsid w:val="00C326F9"/>
    <w:rsid w:val="00C37A29"/>
    <w:rsid w:val="00C44468"/>
    <w:rsid w:val="00C5758A"/>
    <w:rsid w:val="00C70EFC"/>
    <w:rsid w:val="00C72C59"/>
    <w:rsid w:val="00C7480B"/>
    <w:rsid w:val="00C75BFB"/>
    <w:rsid w:val="00C8528D"/>
    <w:rsid w:val="00C85830"/>
    <w:rsid w:val="00C86234"/>
    <w:rsid w:val="00C932F3"/>
    <w:rsid w:val="00CA03B5"/>
    <w:rsid w:val="00CA0795"/>
    <w:rsid w:val="00CA6985"/>
    <w:rsid w:val="00CD61EB"/>
    <w:rsid w:val="00CF02F0"/>
    <w:rsid w:val="00CF2857"/>
    <w:rsid w:val="00CF3416"/>
    <w:rsid w:val="00CF5EB6"/>
    <w:rsid w:val="00D070E9"/>
    <w:rsid w:val="00D070F2"/>
    <w:rsid w:val="00D16F74"/>
    <w:rsid w:val="00D17703"/>
    <w:rsid w:val="00D34ED6"/>
    <w:rsid w:val="00D36897"/>
    <w:rsid w:val="00D46594"/>
    <w:rsid w:val="00D538F7"/>
    <w:rsid w:val="00D56CF5"/>
    <w:rsid w:val="00D60649"/>
    <w:rsid w:val="00D61E88"/>
    <w:rsid w:val="00D6574D"/>
    <w:rsid w:val="00D66DC3"/>
    <w:rsid w:val="00D72155"/>
    <w:rsid w:val="00D75FE2"/>
    <w:rsid w:val="00D80812"/>
    <w:rsid w:val="00D8323A"/>
    <w:rsid w:val="00D83923"/>
    <w:rsid w:val="00D90E18"/>
    <w:rsid w:val="00D927A2"/>
    <w:rsid w:val="00D939C7"/>
    <w:rsid w:val="00D9419D"/>
    <w:rsid w:val="00DB5F15"/>
    <w:rsid w:val="00DC54D7"/>
    <w:rsid w:val="00DD58FD"/>
    <w:rsid w:val="00DE0652"/>
    <w:rsid w:val="00DF21E6"/>
    <w:rsid w:val="00DF23B4"/>
    <w:rsid w:val="00DF47B6"/>
    <w:rsid w:val="00DF4E3E"/>
    <w:rsid w:val="00E0453D"/>
    <w:rsid w:val="00E05FA6"/>
    <w:rsid w:val="00E06AF6"/>
    <w:rsid w:val="00E07D4E"/>
    <w:rsid w:val="00E20A76"/>
    <w:rsid w:val="00E250C2"/>
    <w:rsid w:val="00E25474"/>
    <w:rsid w:val="00E32F93"/>
    <w:rsid w:val="00E33E1A"/>
    <w:rsid w:val="00E51DB2"/>
    <w:rsid w:val="00E51F0D"/>
    <w:rsid w:val="00E54B2B"/>
    <w:rsid w:val="00E604DD"/>
    <w:rsid w:val="00E63534"/>
    <w:rsid w:val="00E65E7D"/>
    <w:rsid w:val="00E704DB"/>
    <w:rsid w:val="00EA1943"/>
    <w:rsid w:val="00EB5085"/>
    <w:rsid w:val="00EC55F5"/>
    <w:rsid w:val="00EC57C6"/>
    <w:rsid w:val="00ED02BE"/>
    <w:rsid w:val="00ED5036"/>
    <w:rsid w:val="00EE095F"/>
    <w:rsid w:val="00EE36A6"/>
    <w:rsid w:val="00EE3BE8"/>
    <w:rsid w:val="00EE3DA2"/>
    <w:rsid w:val="00EE6F14"/>
    <w:rsid w:val="00EF3F23"/>
    <w:rsid w:val="00EF3FB1"/>
    <w:rsid w:val="00F02484"/>
    <w:rsid w:val="00F162D4"/>
    <w:rsid w:val="00F202DA"/>
    <w:rsid w:val="00F4010B"/>
    <w:rsid w:val="00F4035F"/>
    <w:rsid w:val="00F44199"/>
    <w:rsid w:val="00F4692B"/>
    <w:rsid w:val="00F46C8B"/>
    <w:rsid w:val="00F4701B"/>
    <w:rsid w:val="00F4702C"/>
    <w:rsid w:val="00F505B8"/>
    <w:rsid w:val="00F53045"/>
    <w:rsid w:val="00F54049"/>
    <w:rsid w:val="00F634F6"/>
    <w:rsid w:val="00F650AF"/>
    <w:rsid w:val="00F6682A"/>
    <w:rsid w:val="00F87B07"/>
    <w:rsid w:val="00F87C58"/>
    <w:rsid w:val="00F94880"/>
    <w:rsid w:val="00FA00BC"/>
    <w:rsid w:val="00FB158F"/>
    <w:rsid w:val="00FC1543"/>
    <w:rsid w:val="00FC2D27"/>
    <w:rsid w:val="00FC2D8B"/>
    <w:rsid w:val="00FC557F"/>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CBE59"/>
  <w15:chartTrackingRefBased/>
  <w15:docId w15:val="{CF01BDA3-B888-4839-91A5-9D737A68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11"/>
    <w:pPr>
      <w:spacing w:after="12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0D68F7"/>
    <w:pPr>
      <w:keepNext/>
      <w:keepLines/>
      <w:spacing w:before="120"/>
      <w:outlineLvl w:val="1"/>
    </w:pPr>
    <w:rPr>
      <w:rFonts w:eastAsiaTheme="majorEastAsia" w:cstheme="majorBidi"/>
      <w:b/>
      <w:spacing w:val="6"/>
      <w:sz w:val="28"/>
      <w:szCs w:val="28"/>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1"/>
      </w:numPr>
      <w:spacing w:before="80" w:after="8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0D68F7"/>
    <w:rPr>
      <w:rFonts w:ascii="Arial" w:eastAsiaTheme="majorEastAsia" w:hAnsi="Arial" w:cstheme="majorBidi"/>
      <w:b/>
      <w:spacing w:val="6"/>
      <w:sz w:val="28"/>
      <w:szCs w:val="28"/>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5D7BB1"/>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FollowedHyperlink">
    <w:name w:val="FollowedHyperlink"/>
    <w:basedOn w:val="DefaultParagraphFont"/>
    <w:uiPriority w:val="99"/>
    <w:semiHidden/>
    <w:unhideWhenUsed/>
    <w:rsid w:val="00610D83"/>
    <w:rPr>
      <w:color w:val="000000" w:themeColor="followedHyperlink"/>
      <w:u w:val="single"/>
    </w:rPr>
  </w:style>
  <w:style w:type="character" w:styleId="CommentReference">
    <w:name w:val="annotation reference"/>
    <w:basedOn w:val="DefaultParagraphFont"/>
    <w:uiPriority w:val="99"/>
    <w:semiHidden/>
    <w:unhideWhenUsed/>
    <w:rsid w:val="00363630"/>
    <w:rPr>
      <w:sz w:val="16"/>
      <w:szCs w:val="16"/>
    </w:rPr>
  </w:style>
  <w:style w:type="paragraph" w:styleId="CommentText">
    <w:name w:val="annotation text"/>
    <w:basedOn w:val="Normal"/>
    <w:link w:val="CommentTextChar"/>
    <w:uiPriority w:val="99"/>
    <w:semiHidden/>
    <w:unhideWhenUsed/>
    <w:rsid w:val="00363630"/>
    <w:rPr>
      <w:sz w:val="20"/>
      <w:szCs w:val="20"/>
    </w:rPr>
  </w:style>
  <w:style w:type="character" w:customStyle="1" w:styleId="CommentTextChar">
    <w:name w:val="Comment Text Char"/>
    <w:basedOn w:val="DefaultParagraphFont"/>
    <w:link w:val="CommentText"/>
    <w:uiPriority w:val="99"/>
    <w:semiHidden/>
    <w:rsid w:val="00363630"/>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363630"/>
    <w:rPr>
      <w:b/>
      <w:bCs/>
    </w:rPr>
  </w:style>
  <w:style w:type="character" w:customStyle="1" w:styleId="CommentSubjectChar">
    <w:name w:val="Comment Subject Char"/>
    <w:basedOn w:val="CommentTextChar"/>
    <w:link w:val="CommentSubject"/>
    <w:uiPriority w:val="99"/>
    <w:semiHidden/>
    <w:rsid w:val="00363630"/>
    <w:rPr>
      <w:rFonts w:ascii="Arial" w:hAnsi="Arial"/>
      <w:b/>
      <w:bCs/>
      <w:spacing w:val="4"/>
      <w:sz w:val="20"/>
      <w:szCs w:val="20"/>
    </w:rPr>
  </w:style>
  <w:style w:type="character" w:styleId="UnresolvedMention">
    <w:name w:val="Unresolved Mention"/>
    <w:basedOn w:val="DefaultParagraphFont"/>
    <w:uiPriority w:val="99"/>
    <w:semiHidden/>
    <w:unhideWhenUsed/>
    <w:rsid w:val="001D7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86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centre.tastafe.tas.edu.au/documents/5%20yearly%20validation%20plan.xlsx" TargetMode="External"/><Relationship Id="rId18" Type="http://schemas.openxmlformats.org/officeDocument/2006/relationships/hyperlink" Target="https://doccentre.tastafe.tas.edu.au/documents/annual%20training%20product%20validation%20schedule.xlsx" TargetMode="External"/><Relationship Id="rId26" Type="http://schemas.openxmlformats.org/officeDocument/2006/relationships/hyperlink" Target="https://doccentre.tastafe.tas.edu.au/documents/5%20yearly%20validation%20plan.xlsx" TargetMode="External"/><Relationship Id="rId39" Type="http://schemas.openxmlformats.org/officeDocument/2006/relationships/footer" Target="footer1.xml"/><Relationship Id="rId21" Type="http://schemas.openxmlformats.org/officeDocument/2006/relationships/hyperlink" Target="https://recordsmanager.education.tas.gov.au/linkgeneratorapi/record/4713032/LatestFinalFile" TargetMode="External"/><Relationship Id="rId34" Type="http://schemas.openxmlformats.org/officeDocument/2006/relationships/hyperlink" Target="https://doccentre.tastafe.tas.edu.au/documents/5%20yearly%20validation%20plan.xls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ccentre.tastafe.tas.edu.au/documents/5%20yearly%20validation%20plan.xlsx" TargetMode="External"/><Relationship Id="rId20" Type="http://schemas.openxmlformats.org/officeDocument/2006/relationships/hyperlink" Target="https://recordsmanager.education.tas.gov.au/linkgeneratorapi/record/4713032/LatestFinalFile" TargetMode="External"/><Relationship Id="rId29" Type="http://schemas.openxmlformats.org/officeDocument/2006/relationships/hyperlink" Target="https://doccentre.tastafe.tas.edu.au/documents/5%20yearly%20validation%20plan.xlsx"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centre.tastafe.tas.edu.au/documents/5%20yearly%20validation%20plan.xlsx" TargetMode="External"/><Relationship Id="rId24" Type="http://schemas.openxmlformats.org/officeDocument/2006/relationships/hyperlink" Target="https://www.asqa.gov.au/standards/chapter-4/clause-1.25" TargetMode="External"/><Relationship Id="rId32" Type="http://schemas.openxmlformats.org/officeDocument/2006/relationships/hyperlink" Target="https://recordsmanager.education.tas.gov.au/linkgeneratorapi/record/4796053/LatestFinalFile"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doccentre.tastafe.tas.edu.au/documents/5%20yearly%20validation%20plan.xlsx" TargetMode="External"/><Relationship Id="rId23" Type="http://schemas.openxmlformats.org/officeDocument/2006/relationships/hyperlink" Target="https://doccentre.tastafe.tas.edu.au/documents/5%20yearly%20validation%20plan.xlsx" TargetMode="External"/><Relationship Id="rId28" Type="http://schemas.openxmlformats.org/officeDocument/2006/relationships/hyperlink" Target="https://doccentre.tastafe.tas.edu.au/documents/5%20yearly%20validation%20plan.xlsx" TargetMode="External"/><Relationship Id="rId36" Type="http://schemas.openxmlformats.org/officeDocument/2006/relationships/hyperlink" Target="https://recordsmanager.education.tas.gov.au/linkgeneratorapi/record/4712855/LatestFinalFile" TargetMode="External"/><Relationship Id="rId10" Type="http://schemas.openxmlformats.org/officeDocument/2006/relationships/endnotes" Target="endnotes.xml"/><Relationship Id="rId19" Type="http://schemas.openxmlformats.org/officeDocument/2006/relationships/hyperlink" Target="https://app.powerbi.com/groups/me/apps/470121c6-d86f-44c5-a3d6-4ab4c51298ba/reports/6514068f-65fe-4833-b98c-67eb787f1492/ReportSection5c2c6f409a09d7dbb67f?openReportSource=Commenting" TargetMode="External"/><Relationship Id="rId31" Type="http://schemas.openxmlformats.org/officeDocument/2006/relationships/hyperlink" Target="https://www.asqa.gov.au/about/asqa-overview/key-legislation/standards-rtos-2015"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centre.tastafe.tas.edu.au/documents/annual%20training%20product%20validation%20schedule.xlsx" TargetMode="External"/><Relationship Id="rId22" Type="http://schemas.openxmlformats.org/officeDocument/2006/relationships/hyperlink" Target="https://recordsmanager.education.tas.gov.au/linkgeneratorapi/record/4713032/LatestFinalFile" TargetMode="External"/><Relationship Id="rId27" Type="http://schemas.openxmlformats.org/officeDocument/2006/relationships/hyperlink" Target="https://doccentre.tastafe.tas.edu.au/documents/5%20yearly%20validation%20plan.xlsx" TargetMode="External"/><Relationship Id="rId30" Type="http://schemas.openxmlformats.org/officeDocument/2006/relationships/hyperlink" Target="https://doccentre.tastafe.tas.edu.au/documents/annual%20training%20product%20validation%20schedule.xlsx" TargetMode="External"/><Relationship Id="rId35" Type="http://schemas.openxmlformats.org/officeDocument/2006/relationships/hyperlink" Target="https://doccentre.tastafe.tas.edu.au/documents/annual%20training%20product%20validation%20schedule.xlsx"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occentre.tastafe.tas.edu.au/documents/annual%20training%20product%20validation%20schedule.xlsx" TargetMode="External"/><Relationship Id="rId17" Type="http://schemas.openxmlformats.org/officeDocument/2006/relationships/hyperlink" Target="https://doccentre.tastafe.tas.edu.au/documents/5%20yearly%20validation%20plan.xlsx" TargetMode="External"/><Relationship Id="rId25" Type="http://schemas.openxmlformats.org/officeDocument/2006/relationships/hyperlink" Target="https://doccentre.tastafe.tas.edu.au/documents/annual%20training%20product%20validation%20schedule.xlsx" TargetMode="External"/><Relationship Id="rId33" Type="http://schemas.openxmlformats.org/officeDocument/2006/relationships/hyperlink" Target="https://recordsmanager.education.tas.gov.au/linkgeneratorapi/record/4713032/LatestFinalFile"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e.dacey\Downloads\DRAFT-TasTAFE%20Procedure%20October%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3196718FB3C41AA93D8017A215CD1DC"/>
        <w:category>
          <w:name w:val="General"/>
          <w:gallery w:val="placeholder"/>
        </w:category>
        <w:types>
          <w:type w:val="bbPlcHdr"/>
        </w:types>
        <w:behaviors>
          <w:behavior w:val="content"/>
        </w:behaviors>
        <w:guid w:val="{5A1BDCB8-0812-47B2-A65E-0C70CD408552}"/>
      </w:docPartPr>
      <w:docPartBody>
        <w:p w:rsidR="001953BF" w:rsidRDefault="001953BF">
          <w:pPr>
            <w:pStyle w:val="63196718FB3C41AA93D8017A215CD1DC"/>
          </w:pPr>
          <w:r w:rsidRPr="00553FC7">
            <w:rPr>
              <w:rStyle w:val="PlaceholderText"/>
            </w:rPr>
            <w:t>[Title]</w:t>
          </w:r>
        </w:p>
      </w:docPartBody>
    </w:docPart>
    <w:docPart>
      <w:docPartPr>
        <w:name w:val="172F5BF861B649E49EE731D7C1BDF33B"/>
        <w:category>
          <w:name w:val="General"/>
          <w:gallery w:val="placeholder"/>
        </w:category>
        <w:types>
          <w:type w:val="bbPlcHdr"/>
        </w:types>
        <w:behaviors>
          <w:behavior w:val="content"/>
        </w:behaviors>
        <w:guid w:val="{DA3CE5A1-8554-4107-A05A-4D51474F6BFB}"/>
      </w:docPartPr>
      <w:docPartBody>
        <w:p w:rsidR="001953BF" w:rsidRDefault="001953BF">
          <w:pPr>
            <w:pStyle w:val="172F5BF861B649E49EE731D7C1BDF33B"/>
          </w:pPr>
          <w:r w:rsidRPr="00FF3754">
            <w:rPr>
              <w:rStyle w:val="PlaceholderText"/>
            </w:rPr>
            <w:t>Click or tap to enter a date.</w:t>
          </w:r>
        </w:p>
      </w:docPartBody>
    </w:docPart>
    <w:docPart>
      <w:docPartPr>
        <w:name w:val="6F8F749A97924ED8BD089DB2956734E0"/>
        <w:category>
          <w:name w:val="General"/>
          <w:gallery w:val="placeholder"/>
        </w:category>
        <w:types>
          <w:type w:val="bbPlcHdr"/>
        </w:types>
        <w:behaviors>
          <w:behavior w:val="content"/>
        </w:behaviors>
        <w:guid w:val="{AA5B2253-9F28-4FFA-954C-A1A4BDF20530}"/>
      </w:docPartPr>
      <w:docPartBody>
        <w:p w:rsidR="001953BF" w:rsidRDefault="001953BF">
          <w:pPr>
            <w:pStyle w:val="6F8F749A97924ED8BD089DB2956734E0"/>
          </w:pPr>
          <w:r w:rsidRPr="00C8135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3BF"/>
    <w:rsid w:val="001953BF"/>
    <w:rsid w:val="00223E24"/>
    <w:rsid w:val="00424C10"/>
    <w:rsid w:val="00634E56"/>
    <w:rsid w:val="007605AF"/>
    <w:rsid w:val="00865B5F"/>
    <w:rsid w:val="00B55436"/>
    <w:rsid w:val="00BD0070"/>
    <w:rsid w:val="00C10FE8"/>
    <w:rsid w:val="00D60444"/>
    <w:rsid w:val="00F530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3196718FB3C41AA93D8017A215CD1DC">
    <w:name w:val="63196718FB3C41AA93D8017A215CD1DC"/>
  </w:style>
  <w:style w:type="paragraph" w:customStyle="1" w:styleId="172F5BF861B649E49EE731D7C1BDF33B">
    <w:name w:val="172F5BF861B649E49EE731D7C1BDF33B"/>
  </w:style>
  <w:style w:type="paragraph" w:customStyle="1" w:styleId="6F8F749A97924ED8BD089DB2956734E0">
    <w:name w:val="6F8F749A97924ED8BD089DB2956734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0" ma:contentTypeDescription="Create a new document." ma:contentTypeScope="" ma:versionID="75fed85fd9f41241afe2d627130130bb">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233e67fb88082c4d5c8abf44274c7bbe"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5BC5D1-290E-463E-B803-31B51FAD9193}">
  <ds:schemaRefs>
    <ds:schemaRef ds:uri="http://schemas.openxmlformats.org/officeDocument/2006/bibliography"/>
  </ds:schemaRefs>
</ds:datastoreItem>
</file>

<file path=customXml/itemProps2.xml><?xml version="1.0" encoding="utf-8"?>
<ds:datastoreItem xmlns:ds="http://schemas.openxmlformats.org/officeDocument/2006/customXml" ds:itemID="{41E6E094-25D1-42DC-B85A-1A2E9DD66F56}">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3.xml><?xml version="1.0" encoding="utf-8"?>
<ds:datastoreItem xmlns:ds="http://schemas.openxmlformats.org/officeDocument/2006/customXml" ds:itemID="{3EF84223-FD22-49BD-8913-B9FB3FD7E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DRAFT-TasTAFE Procedure October 2021</Template>
  <TotalTime>0</TotalTime>
  <Pages>9</Pages>
  <Words>2990</Words>
  <Characters>17044</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Assessment Validation Procedure</vt:lpstr>
    </vt:vector>
  </TitlesOfParts>
  <Company/>
  <LinksUpToDate>false</LinksUpToDate>
  <CharactersWithSpaces>19995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Validation Procedure</dc:title>
  <dc:subject/>
  <dc:creator>Lawes, Alison</dc:creator>
  <cp:keywords/>
  <dc:description/>
  <cp:lastModifiedBy>Rhee, Katherine</cp:lastModifiedBy>
  <cp:revision>3</cp:revision>
  <cp:lastPrinted>2020-12-23T02:30:00Z</cp:lastPrinted>
  <dcterms:created xsi:type="dcterms:W3CDTF">2024-12-19T23:06:00Z</dcterms:created>
  <dcterms:modified xsi:type="dcterms:W3CDTF">2024-12-19T23:07:00Z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0x010100603E8253484E074FAC14E44188A93F4A</vt:lpwstr>
  </property>
</Properties>
</file>