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7C8C289D" w14:textId="7240D683" w:rsidR="00D75FE2" w:rsidRDefault="002E0E5E" w:rsidP="00DB19C8">
      <w:pPr>
        <w:pStyle w:val="MainTitleHeading"/>
        <w:framePr w:wrap="around" w:hAnchor="page" w:x="1126" w:y="1066"/>
      </w:pPr>
      <w:sdt>
        <w:sdtPr>
          <w:alias w:val="Title"/>
          <w:tag w:val=""/>
          <w:id w:val="1694955488"/>
          <w:placeholder>
            <w:docPart w:val="A123C0DD2C994E5582E874139A08C07A"/>
          </w:placeholder>
          <w:dataBinding w:prefixMappings="xmlns:ns0='http://purl.org/dc/elements/1.1/' xmlns:ns1='http://schemas.openxmlformats.org/package/2006/metadata/core-properties' " w:xpath="/ns1:coreProperties[1]/ns0:title[1]" w:storeItemID="{6C3C8BC8-F283-45AE-878A-BAB7291924A1}"/>
          <w:text/>
        </w:sdtPr>
        <w:sdtEndPr/>
        <w:sdtContent>
          <w:r w:rsidR="00232961">
            <w:t>Refunds Policy</w:t>
          </w:r>
        </w:sdtContent>
      </w:sdt>
    </w:p>
    <w:p w14:paraId="014CEBEF" w14:textId="77777777" w:rsidR="0036049D" w:rsidRDefault="0036049D" w:rsidP="0036049D">
      <w:pPr>
        <w:pStyle w:val="Heading1"/>
      </w:pPr>
      <w:r w:rsidRPr="00E11D53">
        <w:t>Audience</w:t>
      </w:r>
    </w:p>
    <w:p w14:paraId="793F558B" w14:textId="77777777" w:rsidR="00BA5456" w:rsidRDefault="00BA5456" w:rsidP="00BA5456">
      <w:r w:rsidRPr="00771016">
        <w:t xml:space="preserve">This policy </w:t>
      </w:r>
      <w:r>
        <w:t xml:space="preserve">applies to all TasTAFE employees and is applicable for </w:t>
      </w:r>
      <w:r w:rsidRPr="00A36063">
        <w:t>domestic students enrolling with TasTAFE</w:t>
      </w:r>
      <w:r>
        <w:t xml:space="preserve">. </w:t>
      </w:r>
    </w:p>
    <w:p w14:paraId="0DC1A930" w14:textId="77777777" w:rsidR="00BA5456" w:rsidRDefault="00BA5456" w:rsidP="00BA5456">
      <w:r w:rsidRPr="00771016">
        <w:t>This policy does not apply to</w:t>
      </w:r>
      <w:r>
        <w:t>:</w:t>
      </w:r>
    </w:p>
    <w:p w14:paraId="59845B4C" w14:textId="2B68081E" w:rsidR="00BA5456" w:rsidRPr="00854249" w:rsidRDefault="00E23BBA" w:rsidP="00BA5456">
      <w:pPr>
        <w:pStyle w:val="ListBullet"/>
        <w:spacing w:line="240" w:lineRule="auto"/>
      </w:pPr>
      <w:r>
        <w:t>I</w:t>
      </w:r>
      <w:r w:rsidR="00BA5456" w:rsidRPr="00854249">
        <w:t xml:space="preserve">nternational students (refer student to Government Education Training International - GETI), or </w:t>
      </w:r>
    </w:p>
    <w:p w14:paraId="2CB00F15" w14:textId="5A706E9F" w:rsidR="00BA5456" w:rsidRPr="00BA5456" w:rsidRDefault="00E23BBA" w:rsidP="00BA5456">
      <w:pPr>
        <w:pStyle w:val="ListBullet"/>
        <w:spacing w:line="240" w:lineRule="auto"/>
      </w:pPr>
      <w:r>
        <w:t>S</w:t>
      </w:r>
      <w:r w:rsidR="00BA5456" w:rsidRPr="00854249">
        <w:t>tudents e</w:t>
      </w:r>
      <w:r w:rsidR="00BA5456" w:rsidRPr="00771016">
        <w:t xml:space="preserve">nrolled as part of </w:t>
      </w:r>
      <w:r w:rsidR="00BA5456">
        <w:t>Partnering (a</w:t>
      </w:r>
      <w:r w:rsidR="00BA5456" w:rsidRPr="00771016">
        <w:t>uspicing</w:t>
      </w:r>
      <w:r w:rsidR="00BA5456">
        <w:t>)</w:t>
      </w:r>
      <w:r w:rsidR="00BA5456" w:rsidRPr="00771016">
        <w:t xml:space="preserve"> Agreements and Service Agreements for delivery to Government and non-Government colleges and High Schools.</w:t>
      </w:r>
    </w:p>
    <w:p w14:paraId="48C104C0" w14:textId="77777777" w:rsidR="0036049D" w:rsidRDefault="0036049D" w:rsidP="0036049D">
      <w:pPr>
        <w:pStyle w:val="Heading1"/>
      </w:pPr>
      <w:r w:rsidRPr="00B13EE8">
        <w:t>Purpose</w:t>
      </w:r>
    </w:p>
    <w:p w14:paraId="36D17F44" w14:textId="5131FC66" w:rsidR="00BA5456" w:rsidRPr="00BA5456" w:rsidRDefault="00523C44" w:rsidP="00BA5456">
      <w:r w:rsidRPr="004B3ADD">
        <w:t>The purpose of this policy is to outline the eligibilit</w:t>
      </w:r>
      <w:r>
        <w:t>y requirements for the refund</w:t>
      </w:r>
      <w:r w:rsidRPr="004B3ADD">
        <w:t xml:space="preserve"> of </w:t>
      </w:r>
      <w:r>
        <w:t xml:space="preserve">offering </w:t>
      </w:r>
      <w:r w:rsidRPr="004B3ADD">
        <w:t>and other fees</w:t>
      </w:r>
      <w:r w:rsidRPr="00FA69AB">
        <w:t xml:space="preserve"> </w:t>
      </w:r>
      <w:r w:rsidRPr="004B3ADD">
        <w:t xml:space="preserve">for domestic students enrolled </w:t>
      </w:r>
      <w:r>
        <w:t>with</w:t>
      </w:r>
      <w:r w:rsidRPr="004B3ADD">
        <w:t xml:space="preserve"> TasTAFE.</w:t>
      </w:r>
    </w:p>
    <w:p w14:paraId="228F7603" w14:textId="77777777" w:rsidR="0036049D" w:rsidRDefault="0036049D" w:rsidP="0036049D">
      <w:pPr>
        <w:pStyle w:val="Heading1"/>
      </w:pPr>
      <w:r w:rsidRPr="00A8377D">
        <w:t>Policy statement/details</w:t>
      </w:r>
    </w:p>
    <w:p w14:paraId="06883899" w14:textId="77777777" w:rsidR="0076587D" w:rsidRDefault="0076587D" w:rsidP="0076587D">
      <w:pPr>
        <w:pStyle w:val="ListBullet"/>
        <w:spacing w:line="240" w:lineRule="auto"/>
      </w:pPr>
      <w:r>
        <w:t>Students will only be granted a refund if they formally withdraw before the end of the offerings Cooling Off Period or Census Date. Exceptions to this include:</w:t>
      </w:r>
    </w:p>
    <w:p w14:paraId="32F00B6B" w14:textId="77777777" w:rsidR="0076587D" w:rsidRPr="00854249" w:rsidRDefault="0076587D" w:rsidP="0076587D">
      <w:pPr>
        <w:pStyle w:val="ListBullet2"/>
        <w:spacing w:line="240" w:lineRule="auto"/>
      </w:pPr>
      <w:r>
        <w:t xml:space="preserve">a </w:t>
      </w:r>
      <w:r w:rsidRPr="00854249">
        <w:t xml:space="preserve">student </w:t>
      </w:r>
      <w:r>
        <w:t xml:space="preserve">who </w:t>
      </w:r>
      <w:r w:rsidRPr="00854249">
        <w:t>pays a product fee but TasTAFE has enrolled the student in the incorrect product, or</w:t>
      </w:r>
    </w:p>
    <w:p w14:paraId="3DF2C670" w14:textId="77777777" w:rsidR="0076587D" w:rsidRPr="00854249" w:rsidRDefault="0076587D" w:rsidP="0076587D">
      <w:pPr>
        <w:pStyle w:val="ListBullet2"/>
        <w:spacing w:line="240" w:lineRule="auto"/>
      </w:pPr>
      <w:r w:rsidRPr="00854249">
        <w:t xml:space="preserve">a first-year apprentice/trainee </w:t>
      </w:r>
      <w:r>
        <w:t xml:space="preserve">who </w:t>
      </w:r>
      <w:r w:rsidRPr="00854249">
        <w:t>does not commence formal training and chooses to withdraw within six (6) months of enrolment date.</w:t>
      </w:r>
    </w:p>
    <w:p w14:paraId="25B383DE" w14:textId="77777777" w:rsidR="0076587D" w:rsidRDefault="0076587D" w:rsidP="0076587D">
      <w:pPr>
        <w:pStyle w:val="ListBullet2"/>
        <w:spacing w:line="240" w:lineRule="auto"/>
      </w:pPr>
      <w:r>
        <w:t>f</w:t>
      </w:r>
      <w:r w:rsidRPr="00854249">
        <w:t xml:space="preserve">or Contracts of Training </w:t>
      </w:r>
      <w:r>
        <w:t xml:space="preserve">a </w:t>
      </w:r>
      <w:r w:rsidRPr="00854249">
        <w:t>formal withdrawal is deemed the cancellation date of the Contract</w:t>
      </w:r>
      <w:r>
        <w:t xml:space="preserve"> of Training if the date is prior to the cooling off date but not notified to Client Services or Delivery Admin after the end of the cooling off period.</w:t>
      </w:r>
    </w:p>
    <w:p w14:paraId="7E62DEEE" w14:textId="77777777" w:rsidR="00541CDD" w:rsidRDefault="00541CDD" w:rsidP="00541CDD">
      <w:pPr>
        <w:pStyle w:val="ListBullet"/>
        <w:tabs>
          <w:tab w:val="num" w:pos="360"/>
        </w:tabs>
        <w:spacing w:before="120" w:after="0"/>
        <w:ind w:left="357" w:hanging="357"/>
      </w:pPr>
      <w:r>
        <w:t>During the current year or offering period f</w:t>
      </w:r>
      <w:r w:rsidRPr="00C75E85">
        <w:t>ull/partial refunds of fees will be given if the following circumstances apply:</w:t>
      </w:r>
    </w:p>
    <w:p w14:paraId="320F4726" w14:textId="77777777" w:rsidR="00541CDD" w:rsidRPr="00854249" w:rsidRDefault="00541CDD" w:rsidP="00541CDD">
      <w:pPr>
        <w:pStyle w:val="ListBullet2"/>
        <w:spacing w:line="240" w:lineRule="auto"/>
      </w:pPr>
      <w:r w:rsidRPr="00984FAA">
        <w:t xml:space="preserve">a </w:t>
      </w:r>
      <w:r w:rsidRPr="00854249">
        <w:t>student pays fees but is subsequently granted a credit transfer/s prior to the end of the nominated Cooling Off Period, or</w:t>
      </w:r>
    </w:p>
    <w:p w14:paraId="0F294BDB" w14:textId="77777777" w:rsidR="00541CDD" w:rsidRPr="00854249" w:rsidRDefault="00541CDD" w:rsidP="00541CDD">
      <w:pPr>
        <w:pStyle w:val="ListBullet2"/>
        <w:spacing w:line="240" w:lineRule="auto"/>
      </w:pPr>
      <w:r w:rsidRPr="00854249">
        <w:t>a student pays fees, formally withdraws, and the withdrawal is received by Client services</w:t>
      </w:r>
      <w:r>
        <w:t xml:space="preserve"> or Delivery Admin</w:t>
      </w:r>
      <w:r w:rsidRPr="00854249">
        <w:t xml:space="preserve"> prior to the Cooling Off Period expiring.</w:t>
      </w:r>
    </w:p>
    <w:p w14:paraId="3E4FDC3D" w14:textId="77777777" w:rsidR="00541CDD" w:rsidRPr="00854249" w:rsidRDefault="00541CDD" w:rsidP="00541CDD">
      <w:pPr>
        <w:pStyle w:val="ListBullet2"/>
        <w:spacing w:line="240" w:lineRule="auto"/>
      </w:pPr>
      <w:r w:rsidRPr="00854249">
        <w:t xml:space="preserve">TasTAFE cancels the offering, </w:t>
      </w:r>
    </w:p>
    <w:p w14:paraId="18C0D52C" w14:textId="77777777" w:rsidR="00541CDD" w:rsidRDefault="00541CDD" w:rsidP="00541CDD">
      <w:pPr>
        <w:pStyle w:val="ListBullet2"/>
        <w:spacing w:line="240" w:lineRule="auto"/>
      </w:pPr>
      <w:r w:rsidRPr="00854249">
        <w:t>other</w:t>
      </w:r>
      <w:r>
        <w:t xml:space="preserve"> conditions:</w:t>
      </w:r>
    </w:p>
    <w:p w14:paraId="38BEB7A0" w14:textId="77777777" w:rsidR="00541CDD" w:rsidRPr="002801CD" w:rsidRDefault="00541CDD" w:rsidP="00541CDD">
      <w:pPr>
        <w:pStyle w:val="ListBullet3"/>
        <w:numPr>
          <w:ilvl w:val="0"/>
          <w:numId w:val="42"/>
        </w:numPr>
        <w:spacing w:after="60"/>
        <w:ind w:left="993"/>
        <w:contextualSpacing w:val="0"/>
        <w:rPr>
          <w:b/>
        </w:rPr>
      </w:pPr>
      <w:r w:rsidRPr="002801CD">
        <w:rPr>
          <w:b/>
        </w:rPr>
        <w:lastRenderedPageBreak/>
        <w:t xml:space="preserve"> (</w:t>
      </w:r>
      <w:r>
        <w:rPr>
          <w:b/>
        </w:rPr>
        <w:t>F</w:t>
      </w:r>
      <w:r w:rsidRPr="002801CD">
        <w:rPr>
          <w:b/>
        </w:rPr>
        <w:t>or</w:t>
      </w:r>
      <w:r>
        <w:rPr>
          <w:b/>
        </w:rPr>
        <w:t xml:space="preserve"> Non-eligible training products with </w:t>
      </w:r>
      <w:r w:rsidRPr="002801CD">
        <w:rPr>
          <w:b/>
        </w:rPr>
        <w:t xml:space="preserve">less than </w:t>
      </w:r>
      <w:r>
        <w:rPr>
          <w:b/>
        </w:rPr>
        <w:t xml:space="preserve">5 consecutive days </w:t>
      </w:r>
      <w:r w:rsidRPr="002801CD">
        <w:rPr>
          <w:b/>
        </w:rPr>
        <w:t>in duration)</w:t>
      </w:r>
    </w:p>
    <w:p w14:paraId="07974946" w14:textId="77777777" w:rsidR="00541CDD" w:rsidRDefault="00541CDD" w:rsidP="00541CDD">
      <w:pPr>
        <w:pStyle w:val="ListBullet3"/>
        <w:numPr>
          <w:ilvl w:val="1"/>
          <w:numId w:val="42"/>
        </w:numPr>
        <w:spacing w:after="60"/>
        <w:contextualSpacing w:val="0"/>
      </w:pPr>
      <w:r w:rsidRPr="007741F7">
        <w:t xml:space="preserve">72 hours prior to the commencement of the </w:t>
      </w:r>
      <w:r>
        <w:t>offering for product of less than 5 consecutive days). An exception is if the s</w:t>
      </w:r>
      <w:r w:rsidRPr="007741F7">
        <w:t xml:space="preserve">tudent provides a medical certificate </w:t>
      </w:r>
      <w:r>
        <w:t xml:space="preserve">or Statutory Declaration, PRIOR to the end of the offering period, stating they were unwell and unable to attend. </w:t>
      </w:r>
    </w:p>
    <w:p w14:paraId="51E2B53B" w14:textId="77777777" w:rsidR="00541CDD" w:rsidRPr="002801CD" w:rsidRDefault="00541CDD" w:rsidP="00541CDD">
      <w:pPr>
        <w:pStyle w:val="ListBullet3"/>
        <w:numPr>
          <w:ilvl w:val="0"/>
          <w:numId w:val="42"/>
        </w:numPr>
        <w:spacing w:after="60"/>
        <w:ind w:left="993"/>
        <w:contextualSpacing w:val="0"/>
        <w:rPr>
          <w:b/>
        </w:rPr>
      </w:pPr>
      <w:r w:rsidRPr="002801CD">
        <w:rPr>
          <w:b/>
        </w:rPr>
        <w:t>(</w:t>
      </w:r>
      <w:r>
        <w:rPr>
          <w:b/>
        </w:rPr>
        <w:t>F</w:t>
      </w:r>
      <w:r w:rsidRPr="002801CD">
        <w:rPr>
          <w:b/>
        </w:rPr>
        <w:t>or</w:t>
      </w:r>
      <w:r>
        <w:rPr>
          <w:b/>
        </w:rPr>
        <w:t xml:space="preserve"> Non-eligible training products with greater</w:t>
      </w:r>
      <w:r w:rsidRPr="002801CD">
        <w:rPr>
          <w:b/>
        </w:rPr>
        <w:t xml:space="preserve"> than 1 week in duration)</w:t>
      </w:r>
    </w:p>
    <w:p w14:paraId="4CF57F2B" w14:textId="77777777" w:rsidR="007E3CF9" w:rsidRPr="00CC1F22" w:rsidRDefault="007E3CF9" w:rsidP="007E3CF9">
      <w:pPr>
        <w:pStyle w:val="ListBullet3"/>
        <w:numPr>
          <w:ilvl w:val="1"/>
          <w:numId w:val="42"/>
        </w:numPr>
        <w:spacing w:before="0" w:after="200" w:line="276" w:lineRule="auto"/>
        <w:contextualSpacing w:val="0"/>
        <w:rPr>
          <w:b/>
        </w:rPr>
      </w:pPr>
      <w:r w:rsidRPr="007741F7">
        <w:t>72 hours prior to the commencement</w:t>
      </w:r>
      <w:r>
        <w:t xml:space="preserve"> of the offering, if the offering has commenced when the student enrols there is no Cooling Off Period.</w:t>
      </w:r>
    </w:p>
    <w:p w14:paraId="011C70B6" w14:textId="77777777" w:rsidR="007E3CF9" w:rsidRPr="00984FAA" w:rsidRDefault="007E3CF9" w:rsidP="007E3CF9">
      <w:pPr>
        <w:pStyle w:val="ListBullet3"/>
        <w:numPr>
          <w:ilvl w:val="0"/>
          <w:numId w:val="42"/>
        </w:numPr>
        <w:spacing w:after="60"/>
        <w:ind w:left="993"/>
        <w:contextualSpacing w:val="0"/>
        <w:rPr>
          <w:b/>
        </w:rPr>
      </w:pPr>
      <w:r>
        <w:rPr>
          <w:b/>
        </w:rPr>
        <w:t xml:space="preserve">for </w:t>
      </w:r>
      <w:r w:rsidRPr="00984FAA">
        <w:rPr>
          <w:b/>
        </w:rPr>
        <w:t xml:space="preserve">Diplomas and Advanced Diplomas Qualification </w:t>
      </w:r>
      <w:r>
        <w:rPr>
          <w:b/>
        </w:rPr>
        <w:t>Product</w:t>
      </w:r>
      <w:r w:rsidRPr="00984FAA">
        <w:rPr>
          <w:b/>
        </w:rPr>
        <w:t xml:space="preserve"> Fees</w:t>
      </w:r>
    </w:p>
    <w:p w14:paraId="3B1CB2A9" w14:textId="77777777" w:rsidR="007E3CF9" w:rsidRPr="00984FAA" w:rsidRDefault="007E3CF9" w:rsidP="007E3CF9">
      <w:pPr>
        <w:ind w:left="993"/>
      </w:pPr>
      <w:r w:rsidRPr="00984FAA">
        <w:t xml:space="preserve">Full refund </w:t>
      </w:r>
      <w:r>
        <w:t xml:space="preserve">of current unit of study </w:t>
      </w:r>
      <w:r w:rsidRPr="00984FAA">
        <w:t xml:space="preserve">prior to the </w:t>
      </w:r>
      <w:r>
        <w:t>Census Date</w:t>
      </w:r>
      <w:r w:rsidRPr="00984FAA">
        <w:t xml:space="preserve"> except if:</w:t>
      </w:r>
    </w:p>
    <w:p w14:paraId="56FECE3E" w14:textId="77777777" w:rsidR="007E3CF9" w:rsidRPr="007741F7" w:rsidRDefault="007E3CF9" w:rsidP="007E3CF9">
      <w:pPr>
        <w:pStyle w:val="ListBullet3"/>
        <w:numPr>
          <w:ilvl w:val="1"/>
          <w:numId w:val="42"/>
        </w:numPr>
        <w:spacing w:after="60"/>
        <w:contextualSpacing w:val="0"/>
      </w:pPr>
      <w:r w:rsidRPr="007741F7">
        <w:t xml:space="preserve">the student is no longer enrolled in the </w:t>
      </w:r>
      <w:r>
        <w:t>offering</w:t>
      </w:r>
      <w:r w:rsidRPr="007741F7">
        <w:t xml:space="preserve"> at the end of the Census Date because TasTAFE has ceased to provide the </w:t>
      </w:r>
      <w:r>
        <w:t>offering</w:t>
      </w:r>
      <w:r w:rsidRPr="007741F7">
        <w:t>, and/or</w:t>
      </w:r>
    </w:p>
    <w:p w14:paraId="083B0575" w14:textId="77777777" w:rsidR="007E3CF9" w:rsidRPr="007741F7" w:rsidRDefault="007E3CF9" w:rsidP="007E3CF9">
      <w:pPr>
        <w:pStyle w:val="ListBullet3"/>
        <w:numPr>
          <w:ilvl w:val="1"/>
          <w:numId w:val="42"/>
        </w:numPr>
        <w:spacing w:after="60"/>
        <w:contextualSpacing w:val="0"/>
      </w:pPr>
      <w:r w:rsidRPr="007741F7">
        <w:t xml:space="preserve">Tuition Assurance requirements applied to TasTAFE at the time that TasTAFE ceased to provide the </w:t>
      </w:r>
      <w:r>
        <w:t>offering</w:t>
      </w:r>
      <w:r w:rsidRPr="007741F7">
        <w:t>, and/or</w:t>
      </w:r>
    </w:p>
    <w:p w14:paraId="5B4D0051" w14:textId="77777777" w:rsidR="007E3CF9" w:rsidRPr="00984FAA" w:rsidRDefault="007E3CF9" w:rsidP="007E3CF9">
      <w:pPr>
        <w:pStyle w:val="ListBullet3"/>
        <w:numPr>
          <w:ilvl w:val="1"/>
          <w:numId w:val="42"/>
        </w:numPr>
        <w:spacing w:after="60"/>
        <w:contextualSpacing w:val="0"/>
      </w:pPr>
      <w:r w:rsidRPr="007741F7">
        <w:t xml:space="preserve">the student chose the option designated under those requirements as Tuition Assurance in relation to the </w:t>
      </w:r>
      <w:r>
        <w:t>offering</w:t>
      </w:r>
      <w:r w:rsidRPr="00984FAA">
        <w:t>.</w:t>
      </w:r>
    </w:p>
    <w:p w14:paraId="341200B6" w14:textId="77777777" w:rsidR="007E3CF9" w:rsidRDefault="007E3CF9" w:rsidP="007E3CF9">
      <w:pPr>
        <w:ind w:left="993"/>
      </w:pPr>
      <w:r>
        <w:t>For students who have deferred fees through VET Student Loans, the Census Date is also the final date for withdrawal where a VET Student Loans debt will not apply.</w:t>
      </w:r>
    </w:p>
    <w:p w14:paraId="6F5D0516" w14:textId="77777777" w:rsidR="004D3A65" w:rsidRDefault="004D3A65" w:rsidP="004D3A65">
      <w:r>
        <w:t>Students wishing to re-enrol following their withdrawal or cancellation of their enrolment and their VET Student Loan will be required to reapply using the course application option on the TasTAFE website before their acceptance into the new course is determined.</w:t>
      </w:r>
    </w:p>
    <w:p w14:paraId="5E9913E7" w14:textId="77777777" w:rsidR="004D3A65" w:rsidRDefault="004D3A65" w:rsidP="004D3A65">
      <w:pPr>
        <w:rPr>
          <w:rFonts w:asciiTheme="minorHAnsi" w:hAnsiTheme="minorHAnsi"/>
          <w:spacing w:val="0"/>
          <w:sz w:val="22"/>
        </w:rPr>
      </w:pPr>
      <w:r>
        <w:t>In this case, a new VSL Loan Application by way of completing the Commonwealth progression survey will need to be completed by the student for the course or part(s) of the course the student has not yet undertaken, which will also be deemed as the written permission given by the student to TasTAFE for their re-enrolment into the course and the individual units of study.</w:t>
      </w:r>
    </w:p>
    <w:p w14:paraId="319D68F3" w14:textId="77777777" w:rsidR="004D3A65" w:rsidRDefault="004D3A65" w:rsidP="004D3A65">
      <w:r>
        <w:t>TasTAFE will not, after the withdrawal, re-enrol the student without the written permission of the student.</w:t>
      </w:r>
    </w:p>
    <w:p w14:paraId="7ECFF88E" w14:textId="77777777" w:rsidR="004D3A65" w:rsidRPr="00DF5FD8" w:rsidRDefault="004D3A65" w:rsidP="004D3A65">
      <w:pPr>
        <w:pStyle w:val="ListBullet3"/>
        <w:numPr>
          <w:ilvl w:val="0"/>
          <w:numId w:val="42"/>
        </w:numPr>
        <w:spacing w:after="60"/>
        <w:ind w:left="993"/>
        <w:contextualSpacing w:val="0"/>
        <w:rPr>
          <w:b/>
        </w:rPr>
      </w:pPr>
      <w:r w:rsidRPr="00DF5FD8">
        <w:rPr>
          <w:b/>
        </w:rPr>
        <w:t>for all other fees (eligible Certificate I – IV Product Fees, eligible Skill Set Fees)</w:t>
      </w:r>
    </w:p>
    <w:p w14:paraId="0B7F6E54" w14:textId="77777777" w:rsidR="004D3A65" w:rsidRPr="00C75E85" w:rsidRDefault="004D3A65" w:rsidP="004D3A65">
      <w:pPr>
        <w:pStyle w:val="ListBullet3"/>
        <w:numPr>
          <w:ilvl w:val="1"/>
          <w:numId w:val="42"/>
        </w:numPr>
        <w:spacing w:after="60"/>
        <w:contextualSpacing w:val="0"/>
      </w:pPr>
      <w:r w:rsidRPr="00984FAA">
        <w:t xml:space="preserve">Full refund prior </w:t>
      </w:r>
      <w:r>
        <w:t>to the end of the nominated Cooling Off Period</w:t>
      </w:r>
      <w:r w:rsidRPr="00984FAA">
        <w:t xml:space="preserve"> unless the student has been assessed in any unit of competency</w:t>
      </w:r>
      <w:r>
        <w:t xml:space="preserve"> and in this situation an 80% refund will be provided.</w:t>
      </w:r>
    </w:p>
    <w:p w14:paraId="747114BC" w14:textId="77777777" w:rsidR="008D00D8" w:rsidRPr="00C75E85" w:rsidRDefault="008D00D8" w:rsidP="008D00D8">
      <w:pPr>
        <w:pStyle w:val="Heading2"/>
      </w:pPr>
      <w:r w:rsidRPr="00C75E85">
        <w:lastRenderedPageBreak/>
        <w:t>Student</w:t>
      </w:r>
      <w:r>
        <w:t>/Sponsor</w:t>
      </w:r>
      <w:r w:rsidRPr="00C75E85">
        <w:t xml:space="preserve"> with </w:t>
      </w:r>
      <w:r w:rsidRPr="00854249">
        <w:t>Outstanding</w:t>
      </w:r>
      <w:r w:rsidRPr="00C75E85">
        <w:t xml:space="preserve"> Debts </w:t>
      </w:r>
    </w:p>
    <w:p w14:paraId="31355B4C" w14:textId="77777777" w:rsidR="008D00D8" w:rsidRDefault="008D00D8" w:rsidP="008D00D8">
      <w:r w:rsidRPr="00C75E85">
        <w:t>In instances where a refund</w:t>
      </w:r>
      <w:r>
        <w:t xml:space="preserve"> </w:t>
      </w:r>
      <w:r w:rsidRPr="00C75E85">
        <w:t>is due and there is an outstanding debt on prior fees</w:t>
      </w:r>
      <w:r>
        <w:t>,</w:t>
      </w:r>
      <w:r w:rsidRPr="00C75E85">
        <w:t xml:space="preserve"> the refund will be credited against the outstanding debt. If the student/sponsor has </w:t>
      </w:r>
      <w:r>
        <w:t>more than one</w:t>
      </w:r>
      <w:r w:rsidRPr="00C75E85">
        <w:t xml:space="preserve"> outstanding debt any refund due will be credited against the oldest outstanding debt first.</w:t>
      </w:r>
    </w:p>
    <w:p w14:paraId="66FC34C5" w14:textId="77777777" w:rsidR="008D00D8" w:rsidRPr="00C75E85" w:rsidRDefault="008D00D8" w:rsidP="008D00D8">
      <w:pPr>
        <w:pStyle w:val="Heading2"/>
      </w:pPr>
      <w:r w:rsidRPr="00C75E85">
        <w:t>Alternate Arrangements</w:t>
      </w:r>
    </w:p>
    <w:p w14:paraId="74815250" w14:textId="77777777" w:rsidR="008D00D8" w:rsidRDefault="008D00D8" w:rsidP="008D00D8">
      <w:r w:rsidRPr="00C75E85">
        <w:t xml:space="preserve">If TasTAFE is unable to deliver an advertised </w:t>
      </w:r>
      <w:r>
        <w:t>offering</w:t>
      </w:r>
      <w:r w:rsidRPr="00C75E85">
        <w:t xml:space="preserve"> a student may be placed into a mutually agreed alternative </w:t>
      </w:r>
      <w:r>
        <w:t>offering</w:t>
      </w:r>
      <w:r w:rsidRPr="00C75E85">
        <w:t xml:space="preserve"> without any additional fees being payable</w:t>
      </w:r>
      <w:r>
        <w:t>. I</w:t>
      </w:r>
      <w:r w:rsidRPr="00C75E85">
        <w:t xml:space="preserve">f </w:t>
      </w:r>
      <w:r>
        <w:t xml:space="preserve">the </w:t>
      </w:r>
      <w:r w:rsidRPr="00C75E85">
        <w:t xml:space="preserve">fees </w:t>
      </w:r>
      <w:r>
        <w:t>for the alternative offering</w:t>
      </w:r>
      <w:r w:rsidRPr="00C75E85">
        <w:t xml:space="preserve"> are less</w:t>
      </w:r>
      <w:r>
        <w:t xml:space="preserve">, </w:t>
      </w:r>
      <w:r w:rsidRPr="00C75E85">
        <w:t xml:space="preserve">the difference </w:t>
      </w:r>
      <w:r>
        <w:t>will be</w:t>
      </w:r>
      <w:r w:rsidRPr="00C75E85">
        <w:t xml:space="preserve"> refunded </w:t>
      </w:r>
      <w:r>
        <w:t>to the student. If</w:t>
      </w:r>
      <w:r w:rsidRPr="00C75E85">
        <w:t xml:space="preserve"> no alternative </w:t>
      </w:r>
      <w:r>
        <w:t>offering</w:t>
      </w:r>
      <w:r w:rsidRPr="00C75E85">
        <w:t xml:space="preserve"> can be agreed</w:t>
      </w:r>
      <w:r>
        <w:t>,</w:t>
      </w:r>
      <w:r w:rsidRPr="00C75E85">
        <w:t xml:space="preserve"> a full refund will be granted</w:t>
      </w:r>
      <w:r>
        <w:t xml:space="preserve"> to the student</w:t>
      </w:r>
      <w:r w:rsidRPr="00C75E85">
        <w:t>.</w:t>
      </w:r>
    </w:p>
    <w:p w14:paraId="203FC4B8" w14:textId="77777777" w:rsidR="008D00D8" w:rsidRDefault="008D00D8" w:rsidP="008D00D8">
      <w:r>
        <w:t>A change in the advertised duration or type of delivery of an offering</w:t>
      </w:r>
      <w:r w:rsidRPr="00C75E85">
        <w:t xml:space="preserve"> </w:t>
      </w:r>
      <w:r>
        <w:t>is not deemed a change in an advertised product.</w:t>
      </w:r>
    </w:p>
    <w:p w14:paraId="6412B6E3" w14:textId="77777777" w:rsidR="0013737D" w:rsidRPr="00C75E85" w:rsidRDefault="0013737D" w:rsidP="0013737D">
      <w:pPr>
        <w:pStyle w:val="Heading2"/>
      </w:pPr>
      <w:r>
        <w:t>Financial Hardship</w:t>
      </w:r>
    </w:p>
    <w:p w14:paraId="3CFF09F1" w14:textId="7BC26191" w:rsidR="0013737D" w:rsidRDefault="0013737D" w:rsidP="0013737D">
      <w:r w:rsidRPr="00C75E85">
        <w:t xml:space="preserve">TasTAFE will consider </w:t>
      </w:r>
      <w:r>
        <w:t xml:space="preserve">applications for financial hardship from students after the Cooling Off Period for </w:t>
      </w:r>
      <w:r w:rsidRPr="00C75E85">
        <w:t xml:space="preserve">credits of fees </w:t>
      </w:r>
      <w:r>
        <w:t xml:space="preserve">owing, refer to </w:t>
      </w:r>
      <w:hyperlink r:id="rId11" w:history="1">
        <w:r w:rsidRPr="006903C8">
          <w:rPr>
            <w:rStyle w:val="Hyperlink"/>
          </w:rPr>
          <w:t>Student Financial Hardship</w:t>
        </w:r>
        <w:r>
          <w:rPr>
            <w:rStyle w:val="Hyperlink"/>
          </w:rPr>
          <w:t xml:space="preserve"> Fund </w:t>
        </w:r>
        <w:r w:rsidRPr="006903C8">
          <w:rPr>
            <w:rStyle w:val="Hyperlink"/>
          </w:rPr>
          <w:t>Policy</w:t>
        </w:r>
      </w:hyperlink>
      <w:r>
        <w:t xml:space="preserve"> and </w:t>
      </w:r>
      <w:hyperlink r:id="rId12" w:history="1">
        <w:r w:rsidR="00AA777A">
          <w:rPr>
            <w:rStyle w:val="Hyperlink"/>
          </w:rPr>
          <w:t>Student Financial Hardship Fund Procedure</w:t>
        </w:r>
      </w:hyperlink>
      <w:r>
        <w:t xml:space="preserve">. </w:t>
      </w:r>
    </w:p>
    <w:p w14:paraId="1F2D3679" w14:textId="77777777" w:rsidR="0013737D" w:rsidRDefault="0013737D" w:rsidP="0013737D">
      <w:r>
        <w:t>Fees cannot be reduced below the current concessional level for the product in question and requests for financial hardship need to be endorsed by a student counsellor.</w:t>
      </w:r>
    </w:p>
    <w:p w14:paraId="248F8438" w14:textId="77777777" w:rsidR="0013737D" w:rsidRDefault="0013737D" w:rsidP="0013737D">
      <w:pPr>
        <w:pStyle w:val="Heading2"/>
      </w:pPr>
      <w:r>
        <w:t>After Cooling Off Period</w:t>
      </w:r>
    </w:p>
    <w:p w14:paraId="30D01E07" w14:textId="77777777" w:rsidR="0013737D" w:rsidRDefault="0013737D" w:rsidP="0013737D">
      <w:r>
        <w:t>A</w:t>
      </w:r>
      <w:r w:rsidRPr="00984FAA">
        <w:t xml:space="preserve"> refund </w:t>
      </w:r>
      <w:r>
        <w:t>will only be</w:t>
      </w:r>
      <w:r w:rsidRPr="00984FAA">
        <w:t xml:space="preserve"> provided when the student’s enrolment has exceeded the </w:t>
      </w:r>
      <w:r>
        <w:t>Cooling Off Period if the student was to undertake a product of less than 5 consecutive days and provides a medical certificate or statutory declaration stating they could not attend due to personal illness.</w:t>
      </w:r>
    </w:p>
    <w:p w14:paraId="3B1CC989" w14:textId="77777777" w:rsidR="0013737D" w:rsidRPr="00C75E85" w:rsidRDefault="0013737D" w:rsidP="0013737D">
      <w:r>
        <w:t xml:space="preserve">In all other circumstances no refund will be provided when the Cooling Off Period has expired. </w:t>
      </w:r>
    </w:p>
    <w:p w14:paraId="5FE46702" w14:textId="77777777" w:rsidR="00EC0188" w:rsidRDefault="00EC0188" w:rsidP="00EC0188">
      <w:pPr>
        <w:pStyle w:val="Heading2"/>
      </w:pPr>
      <w:r>
        <w:t>Special exemptions for Chief Operating Officer (COO)</w:t>
      </w:r>
    </w:p>
    <w:p w14:paraId="5850A63F" w14:textId="77777777" w:rsidR="00EC0188" w:rsidRDefault="00EC0188" w:rsidP="00EC0188">
      <w:r>
        <w:t xml:space="preserve">The COO has authority to approve a waiver or refund for an individual business following recommendation from the </w:t>
      </w:r>
      <w:r w:rsidRPr="00C743B1">
        <w:t xml:space="preserve">Director </w:t>
      </w:r>
      <w:r>
        <w:t xml:space="preserve">Future Students and Industry. The recommendation must refer to the </w:t>
      </w:r>
      <w:hyperlink r:id="rId13" w:history="1">
        <w:r w:rsidRPr="00A46B85">
          <w:rPr>
            <w:rStyle w:val="Hyperlink"/>
            <w:shd w:val="clear" w:color="auto" w:fill="FFFFFF"/>
          </w:rPr>
          <w:t>Risk Assessment Matrix</w:t>
        </w:r>
      </w:hyperlink>
      <w:r w:rsidRPr="00854249">
        <w:rPr>
          <w:rStyle w:val="Hyperlink"/>
          <w:u w:val="none"/>
          <w:shd w:val="clear" w:color="auto" w:fill="FFFFFF"/>
        </w:rPr>
        <w:t xml:space="preserve"> and </w:t>
      </w:r>
      <w:r>
        <w:t>provide evidence that to refuse the waiver of refund it would:</w:t>
      </w:r>
    </w:p>
    <w:p w14:paraId="290695A8" w14:textId="77777777" w:rsidR="00EC0188" w:rsidRDefault="00EC0188" w:rsidP="00EC0188">
      <w:pPr>
        <w:pStyle w:val="ListBullet2"/>
        <w:spacing w:line="240" w:lineRule="auto"/>
      </w:pPr>
      <w:r>
        <w:t>Damage the reputation of TasTAFE in the marketplace.</w:t>
      </w:r>
    </w:p>
    <w:p w14:paraId="7CA80E8B" w14:textId="77777777" w:rsidR="00EC0188" w:rsidRDefault="00EC0188" w:rsidP="00EC0188">
      <w:pPr>
        <w:pStyle w:val="ListBullet2"/>
        <w:spacing w:line="240" w:lineRule="auto"/>
      </w:pPr>
      <w:r>
        <w:t>Have a significant adverse impact on TasTAFE’s ability to win new business with a client.</w:t>
      </w:r>
    </w:p>
    <w:p w14:paraId="5642D365" w14:textId="77777777" w:rsidR="00EC0188" w:rsidRPr="00984FAA" w:rsidRDefault="00EC0188" w:rsidP="00EC0188">
      <w:pPr>
        <w:pStyle w:val="Heading2"/>
      </w:pPr>
      <w:r w:rsidRPr="00984FAA">
        <w:lastRenderedPageBreak/>
        <w:t>Other Fees</w:t>
      </w:r>
      <w:r>
        <w:t>-Levies</w:t>
      </w:r>
    </w:p>
    <w:p w14:paraId="5CB4AEEB" w14:textId="77777777" w:rsidR="00EC0188" w:rsidRDefault="00EC0188" w:rsidP="00EC0188">
      <w:r w:rsidRPr="00984FAA">
        <w:t>Refunds of Other Fees</w:t>
      </w:r>
      <w:r>
        <w:t>-Levies</w:t>
      </w:r>
      <w:r w:rsidRPr="00984FAA">
        <w:t xml:space="preserve"> will be given in line with the circumstances detailed above, except where materials have been used or expenditure has been incurred by TasTAFE and cannot be recouped.</w:t>
      </w:r>
    </w:p>
    <w:p w14:paraId="1AA7566C" w14:textId="77777777" w:rsidR="00EC0188" w:rsidRDefault="00EC0188" w:rsidP="00EC0188">
      <w:pPr>
        <w:pStyle w:val="Heading2"/>
      </w:pPr>
      <w:r>
        <w:t>Payment of Refunds</w:t>
      </w:r>
    </w:p>
    <w:p w14:paraId="20AB3A0A" w14:textId="77777777" w:rsidR="00EC0188" w:rsidRDefault="00EC0188" w:rsidP="00EC0188">
      <w:r>
        <w:t>All refunds will be paid by a direct deposit into a nominated bank account.</w:t>
      </w:r>
    </w:p>
    <w:p w14:paraId="42A1E456" w14:textId="77777777" w:rsidR="00B97542" w:rsidRPr="00B97542" w:rsidRDefault="00B97542" w:rsidP="00B97542"/>
    <w:p w14:paraId="67A8E8CF" w14:textId="77777777" w:rsidR="0036049D" w:rsidRDefault="0036049D" w:rsidP="0036049D">
      <w:pPr>
        <w:pStyle w:val="Heading1"/>
      </w:pPr>
      <w:r w:rsidRPr="00EA3235">
        <w:t>Associated legislation</w:t>
      </w:r>
    </w:p>
    <w:p w14:paraId="434BF054" w14:textId="43B7589A" w:rsidR="001B4AF2" w:rsidRPr="001B4AF2" w:rsidRDefault="001B4AF2" w:rsidP="001B4AF2">
      <w:r w:rsidRPr="00C75E85">
        <w:t>Standards for Registered Training Organisations (RTOs) 2015.</w:t>
      </w:r>
    </w:p>
    <w:p w14:paraId="7A35A152" w14:textId="77777777" w:rsidR="0036049D" w:rsidRPr="00EA3235" w:rsidRDefault="0036049D" w:rsidP="0036049D">
      <w:pPr>
        <w:pStyle w:val="Heading1"/>
      </w:pPr>
      <w:r w:rsidRPr="00EA3235">
        <w:t>Associated documents</w:t>
      </w:r>
    </w:p>
    <w:bookmarkStart w:id="2" w:name="_Hlk80281189"/>
    <w:p w14:paraId="02FA70C3" w14:textId="77777777" w:rsidR="001B4AF2" w:rsidRPr="00B00285" w:rsidRDefault="001B4AF2" w:rsidP="001B4AF2">
      <w:pPr>
        <w:pStyle w:val="ListBullet"/>
        <w:spacing w:before="120" w:after="120"/>
        <w:ind w:left="357" w:hanging="357"/>
        <w:contextualSpacing/>
        <w:rPr>
          <w:rFonts w:cs="Arial"/>
          <w:szCs w:val="24"/>
        </w:rPr>
      </w:pPr>
      <w:r w:rsidRPr="00B00285">
        <w:rPr>
          <w:rFonts w:cs="Arial"/>
          <w:szCs w:val="24"/>
        </w:rPr>
        <w:fldChar w:fldCharType="begin"/>
      </w:r>
      <w:r w:rsidRPr="00B00285">
        <w:rPr>
          <w:rFonts w:cs="Arial"/>
          <w:szCs w:val="24"/>
        </w:rPr>
        <w:instrText xml:space="preserve"> HYPERLINK "https://recordsmanager.education.tas.gov.au/linkgeneratorapi/record/5174400/latestfinalfile" </w:instrText>
      </w:r>
      <w:r w:rsidRPr="00B00285">
        <w:rPr>
          <w:rFonts w:cs="Arial"/>
          <w:szCs w:val="24"/>
        </w:rPr>
      </w:r>
      <w:r w:rsidRPr="00B00285">
        <w:rPr>
          <w:rFonts w:cs="Arial"/>
          <w:szCs w:val="24"/>
        </w:rPr>
        <w:fldChar w:fldCharType="separate"/>
      </w:r>
      <w:r w:rsidRPr="00B00285">
        <w:rPr>
          <w:rStyle w:val="Hyperlink"/>
          <w:rFonts w:cs="Arial"/>
          <w:color w:val="auto"/>
          <w:szCs w:val="24"/>
          <w:shd w:val="clear" w:color="auto" w:fill="FFFFFF"/>
        </w:rPr>
        <w:t>Student Course Withdrawal Procedure</w:t>
      </w:r>
      <w:r w:rsidRPr="00B00285">
        <w:rPr>
          <w:rFonts w:cs="Arial"/>
          <w:szCs w:val="24"/>
        </w:rPr>
        <w:fldChar w:fldCharType="end"/>
      </w:r>
    </w:p>
    <w:p w14:paraId="5CC48C34" w14:textId="77777777" w:rsidR="001B4AF2" w:rsidRPr="00B00285" w:rsidRDefault="002E0E5E" w:rsidP="001B4AF2">
      <w:pPr>
        <w:pStyle w:val="ListBullet"/>
        <w:spacing w:before="120" w:after="120"/>
        <w:ind w:left="357" w:hanging="357"/>
        <w:contextualSpacing/>
        <w:rPr>
          <w:rFonts w:cs="Arial"/>
          <w:szCs w:val="24"/>
        </w:rPr>
      </w:pPr>
      <w:hyperlink r:id="rId14" w:history="1">
        <w:r w:rsidR="001B4AF2" w:rsidRPr="00B00285">
          <w:rPr>
            <w:rStyle w:val="Hyperlink"/>
            <w:rFonts w:cs="Arial"/>
            <w:color w:val="auto"/>
            <w:szCs w:val="24"/>
            <w:shd w:val="clear" w:color="auto" w:fill="FFFFFF"/>
          </w:rPr>
          <w:t>Admissions Policy</w:t>
        </w:r>
      </w:hyperlink>
      <w:r w:rsidR="001B4AF2" w:rsidRPr="00B00285">
        <w:rPr>
          <w:rFonts w:cs="Arial"/>
          <w:szCs w:val="24"/>
        </w:rPr>
        <w:t xml:space="preserve"> and </w:t>
      </w:r>
      <w:hyperlink r:id="rId15" w:history="1">
        <w:r w:rsidR="001B4AF2" w:rsidRPr="00B00285">
          <w:rPr>
            <w:rStyle w:val="Hyperlink"/>
            <w:rFonts w:cs="Arial"/>
            <w:color w:val="auto"/>
            <w:szCs w:val="24"/>
            <w:shd w:val="clear" w:color="auto" w:fill="FFFFFF"/>
          </w:rPr>
          <w:t>Admissions Procedure</w:t>
        </w:r>
      </w:hyperlink>
    </w:p>
    <w:p w14:paraId="7B439CE7" w14:textId="77777777" w:rsidR="001B4AF2" w:rsidRPr="00B00285" w:rsidRDefault="002E0E5E" w:rsidP="001B4AF2">
      <w:pPr>
        <w:pStyle w:val="ListBullet"/>
        <w:spacing w:before="120" w:after="120"/>
        <w:ind w:left="357" w:hanging="357"/>
        <w:contextualSpacing/>
        <w:rPr>
          <w:rFonts w:cs="Arial"/>
          <w:szCs w:val="24"/>
        </w:rPr>
      </w:pPr>
      <w:hyperlink r:id="rId16" w:history="1">
        <w:r w:rsidR="001B4AF2" w:rsidRPr="00B00285">
          <w:rPr>
            <w:rStyle w:val="Hyperlink"/>
            <w:rFonts w:cs="Arial"/>
            <w:color w:val="auto"/>
            <w:szCs w:val="24"/>
            <w:shd w:val="clear" w:color="auto" w:fill="FFFFFF"/>
          </w:rPr>
          <w:t>Award Issuance Policy</w:t>
        </w:r>
      </w:hyperlink>
      <w:r w:rsidR="001B4AF2" w:rsidRPr="00B00285">
        <w:rPr>
          <w:rFonts w:cs="Arial"/>
          <w:szCs w:val="24"/>
        </w:rPr>
        <w:t xml:space="preserve"> and </w:t>
      </w:r>
      <w:hyperlink r:id="rId17" w:history="1">
        <w:r w:rsidR="001B4AF2" w:rsidRPr="00B00285">
          <w:rPr>
            <w:rStyle w:val="Hyperlink"/>
            <w:rFonts w:cs="Arial"/>
            <w:color w:val="auto"/>
            <w:szCs w:val="24"/>
            <w:shd w:val="clear" w:color="auto" w:fill="FFFFFF"/>
          </w:rPr>
          <w:t>Award Issuance Procedure</w:t>
        </w:r>
      </w:hyperlink>
    </w:p>
    <w:p w14:paraId="6BE73DFB" w14:textId="77777777" w:rsidR="001B4AF2" w:rsidRPr="00B00285" w:rsidRDefault="002E0E5E" w:rsidP="001B4AF2">
      <w:pPr>
        <w:pStyle w:val="ListBullet"/>
        <w:spacing w:before="120" w:after="120"/>
        <w:ind w:left="357" w:hanging="357"/>
        <w:contextualSpacing/>
        <w:rPr>
          <w:rFonts w:cs="Arial"/>
          <w:szCs w:val="24"/>
        </w:rPr>
      </w:pPr>
      <w:hyperlink r:id="rId18" w:history="1">
        <w:r w:rsidR="001B4AF2" w:rsidRPr="00B00285">
          <w:rPr>
            <w:rFonts w:cs="Arial"/>
            <w:szCs w:val="24"/>
            <w:u w:val="single"/>
          </w:rPr>
          <w:t>Fees Policy</w:t>
        </w:r>
      </w:hyperlink>
    </w:p>
    <w:p w14:paraId="2141ADF6" w14:textId="77777777" w:rsidR="001B4AF2" w:rsidRPr="00B00285" w:rsidRDefault="002E0E5E" w:rsidP="001B4AF2">
      <w:pPr>
        <w:pStyle w:val="ListBullet"/>
        <w:spacing w:before="120" w:after="120"/>
        <w:ind w:left="357" w:hanging="357"/>
        <w:contextualSpacing/>
        <w:rPr>
          <w:rFonts w:cs="Arial"/>
          <w:szCs w:val="24"/>
        </w:rPr>
      </w:pPr>
      <w:hyperlink r:id="rId19" w:history="1">
        <w:r w:rsidR="001B4AF2" w:rsidRPr="00B00285">
          <w:rPr>
            <w:rStyle w:val="Hyperlink"/>
            <w:rFonts w:cs="Arial"/>
            <w:color w:val="auto"/>
            <w:szCs w:val="24"/>
          </w:rPr>
          <w:t>Fees Procedure</w:t>
        </w:r>
      </w:hyperlink>
    </w:p>
    <w:p w14:paraId="6FBB7FDF" w14:textId="77777777" w:rsidR="001B4AF2" w:rsidRPr="00B00285" w:rsidRDefault="002E0E5E" w:rsidP="001B4AF2">
      <w:pPr>
        <w:pStyle w:val="ListBullet"/>
        <w:spacing w:line="240" w:lineRule="auto"/>
        <w:ind w:left="357" w:hanging="357"/>
        <w:rPr>
          <w:rFonts w:cs="Arial"/>
          <w:szCs w:val="24"/>
        </w:rPr>
      </w:pPr>
      <w:hyperlink r:id="rId20" w:history="1">
        <w:r w:rsidR="001B4AF2" w:rsidRPr="00B00285">
          <w:rPr>
            <w:rStyle w:val="Hyperlink"/>
            <w:rFonts w:cs="Arial"/>
            <w:color w:val="auto"/>
            <w:szCs w:val="24"/>
            <w:shd w:val="clear" w:color="auto" w:fill="FFFFFF"/>
          </w:rPr>
          <w:t>VET Student Loan Review and Re-Crediting Policy</w:t>
        </w:r>
      </w:hyperlink>
      <w:r w:rsidR="001B4AF2" w:rsidRPr="00B00285">
        <w:rPr>
          <w:rFonts w:cs="Arial"/>
          <w:szCs w:val="24"/>
        </w:rPr>
        <w:t xml:space="preserve"> and </w:t>
      </w:r>
      <w:hyperlink r:id="rId21" w:history="1">
        <w:r w:rsidR="001B4AF2" w:rsidRPr="00B00285">
          <w:rPr>
            <w:rStyle w:val="Hyperlink"/>
            <w:rFonts w:cs="Arial"/>
            <w:color w:val="auto"/>
            <w:szCs w:val="24"/>
            <w:shd w:val="clear" w:color="auto" w:fill="FFFFFF"/>
          </w:rPr>
          <w:t>VET Student Loan Review and Re-Crediting Procedure</w:t>
        </w:r>
      </w:hyperlink>
    </w:p>
    <w:p w14:paraId="07256F1F" w14:textId="77777777" w:rsidR="001B4AF2" w:rsidRPr="00B00285" w:rsidRDefault="002E0E5E" w:rsidP="001B4AF2">
      <w:pPr>
        <w:pStyle w:val="ListBullet"/>
        <w:spacing w:line="240" w:lineRule="auto"/>
        <w:ind w:left="357" w:hanging="357"/>
        <w:rPr>
          <w:rFonts w:cs="Arial"/>
        </w:rPr>
      </w:pPr>
      <w:hyperlink r:id="rId22" w:history="1">
        <w:r w:rsidR="001B4AF2" w:rsidRPr="00B00285">
          <w:rPr>
            <w:rStyle w:val="Hyperlink"/>
            <w:rFonts w:cs="Arial"/>
            <w:color w:val="auto"/>
            <w:szCs w:val="24"/>
            <w:shd w:val="clear" w:color="auto" w:fill="FFFFFF"/>
          </w:rPr>
          <w:t>Student Financial Hardship Fund Policy</w:t>
        </w:r>
      </w:hyperlink>
      <w:r w:rsidR="001B4AF2" w:rsidRPr="00B00285">
        <w:rPr>
          <w:rFonts w:cs="Arial"/>
          <w:szCs w:val="24"/>
        </w:rPr>
        <w:t xml:space="preserve"> and </w:t>
      </w:r>
      <w:hyperlink r:id="rId23" w:history="1">
        <w:r w:rsidR="001B4AF2" w:rsidRPr="00B00285">
          <w:rPr>
            <w:rStyle w:val="Hyperlink"/>
            <w:rFonts w:cs="Arial"/>
            <w:color w:val="auto"/>
            <w:szCs w:val="24"/>
            <w:shd w:val="clear" w:color="auto" w:fill="FFFFFF"/>
          </w:rPr>
          <w:t>Student Financial Hardship Fund Procedure</w:t>
        </w:r>
      </w:hyperlink>
      <w:bookmarkEnd w:id="2"/>
      <w:r w:rsidR="001B4AF2" w:rsidRPr="00B00285">
        <w:rPr>
          <w:rFonts w:cs="Arial"/>
        </w:rPr>
        <w:t>.</w:t>
      </w:r>
    </w:p>
    <w:p w14:paraId="57D78AF3" w14:textId="77777777" w:rsidR="001B4AF2" w:rsidRPr="00C75E85" w:rsidRDefault="001B4AF2" w:rsidP="002E614A"/>
    <w:p w14:paraId="601F655C" w14:textId="77777777" w:rsidR="0036049D" w:rsidRPr="00EA3235" w:rsidRDefault="0036049D" w:rsidP="0036049D">
      <w:pPr>
        <w:pStyle w:val="Heading1"/>
      </w:pPr>
      <w:r w:rsidRPr="00EA3235">
        <w:t>Definitions/acronyms</w:t>
      </w:r>
    </w:p>
    <w:p w14:paraId="2E13FCB8" w14:textId="77777777" w:rsidR="00327B69" w:rsidRDefault="00327B69" w:rsidP="00327B69">
      <w:bookmarkStart w:id="3" w:name="_Hlk53737881"/>
      <w:r w:rsidRPr="009C2CF0">
        <w:rPr>
          <w:b/>
        </w:rPr>
        <w:t xml:space="preserve">Advertised </w:t>
      </w:r>
      <w:r>
        <w:rPr>
          <w:b/>
        </w:rPr>
        <w:t xml:space="preserve">product: </w:t>
      </w:r>
      <w:r>
        <w:t>a change in the advertised duration or type of delivery of a product will not be deemed a change in an advertised product.</w:t>
      </w:r>
    </w:p>
    <w:p w14:paraId="4FD2D936" w14:textId="77777777" w:rsidR="00327B69" w:rsidRDefault="00327B69" w:rsidP="00327B69">
      <w:r>
        <w:rPr>
          <w:b/>
        </w:rPr>
        <w:t>Census Dates</w:t>
      </w:r>
      <w:r w:rsidRPr="006A108B">
        <w:rPr>
          <w:b/>
        </w:rPr>
        <w:t xml:space="preserve"> – Diplomas/Advanced Diplomas:</w:t>
      </w:r>
      <w:r>
        <w:t xml:space="preserve"> TasTAFE will set Census dates for each unit of study at Diploma and Advanced Diploma. </w:t>
      </w:r>
    </w:p>
    <w:p w14:paraId="66E3D990" w14:textId="77777777" w:rsidR="00327B69" w:rsidRPr="00020131" w:rsidRDefault="00327B69" w:rsidP="00327B69">
      <w:r>
        <w:rPr>
          <w:b/>
        </w:rPr>
        <w:t>Cooling Off Period</w:t>
      </w:r>
      <w:r w:rsidRPr="006A108B">
        <w:rPr>
          <w:b/>
        </w:rPr>
        <w:t>:</w:t>
      </w:r>
      <w:r>
        <w:t xml:space="preserve"> </w:t>
      </w:r>
      <w:r w:rsidRPr="00020131">
        <w:t>The cooling off period for offerings is: </w:t>
      </w:r>
    </w:p>
    <w:p w14:paraId="4E1E4732" w14:textId="77777777" w:rsidR="00327B69" w:rsidRPr="00020131" w:rsidRDefault="00327B69" w:rsidP="00327B69">
      <w:pPr>
        <w:pStyle w:val="ListBullet3"/>
        <w:numPr>
          <w:ilvl w:val="0"/>
          <w:numId w:val="42"/>
        </w:numPr>
        <w:spacing w:after="60"/>
        <w:contextualSpacing w:val="0"/>
      </w:pPr>
      <w:r w:rsidRPr="00020131">
        <w:t>20% of the agreed length of the offering for offerings less than one year in duration, or  </w:t>
      </w:r>
    </w:p>
    <w:p w14:paraId="7A9E39DA" w14:textId="77777777" w:rsidR="00327B69" w:rsidRPr="00020131" w:rsidRDefault="00327B69" w:rsidP="00327B69">
      <w:pPr>
        <w:pStyle w:val="ListBullet3"/>
        <w:numPr>
          <w:ilvl w:val="0"/>
          <w:numId w:val="42"/>
        </w:numPr>
        <w:spacing w:after="60"/>
        <w:contextualSpacing w:val="0"/>
      </w:pPr>
      <w:r w:rsidRPr="00020131">
        <w:t>20% of each year (73 days) for offerings greater than one year in duration, or  </w:t>
      </w:r>
    </w:p>
    <w:p w14:paraId="231E6798" w14:textId="77777777" w:rsidR="00327B69" w:rsidRDefault="00327B69" w:rsidP="00327B69">
      <w:pPr>
        <w:pStyle w:val="ListBullet3"/>
        <w:numPr>
          <w:ilvl w:val="0"/>
          <w:numId w:val="42"/>
        </w:numPr>
        <w:spacing w:after="60"/>
        <w:contextualSpacing w:val="0"/>
      </w:pPr>
      <w:r w:rsidRPr="00020131">
        <w:t>72 hours prior to the course commencement of all commercial courses. </w:t>
      </w:r>
    </w:p>
    <w:p w14:paraId="6078EE62" w14:textId="77777777" w:rsidR="00327B69" w:rsidRPr="00020131" w:rsidRDefault="00327B69" w:rsidP="00327B69">
      <w:pPr>
        <w:pStyle w:val="ListBullet3"/>
        <w:numPr>
          <w:ilvl w:val="0"/>
          <w:numId w:val="42"/>
        </w:numPr>
        <w:spacing w:after="60"/>
        <w:contextualSpacing w:val="0"/>
      </w:pPr>
      <w:r>
        <w:lastRenderedPageBreak/>
        <w:t>20% (73 days) after enrolment start date</w:t>
      </w:r>
      <w:r w:rsidRPr="005E0FAC">
        <w:t xml:space="preserve"> </w:t>
      </w:r>
      <w:r>
        <w:t>for COTS. The anniversary of this date is the due date of the next invoice and enacts another 20% cooling off (73 days) period.</w:t>
      </w:r>
    </w:p>
    <w:bookmarkEnd w:id="3"/>
    <w:p w14:paraId="6AA16A8A" w14:textId="77777777" w:rsidR="0033030C" w:rsidRDefault="0033030C" w:rsidP="0033030C">
      <w:pPr>
        <w:pStyle w:val="ListParagraph"/>
        <w:numPr>
          <w:ilvl w:val="0"/>
          <w:numId w:val="42"/>
        </w:numPr>
      </w:pPr>
      <w:r w:rsidRPr="0033030C">
        <w:rPr>
          <w:b/>
        </w:rPr>
        <w:t>Current Year</w:t>
      </w:r>
      <w:r>
        <w:t xml:space="preserve"> – The 12-month period </w:t>
      </w:r>
      <w:r w:rsidRPr="006A108B">
        <w:t xml:space="preserve">from the offering commencement </w:t>
      </w:r>
      <w:r>
        <w:t xml:space="preserve">or anniversary </w:t>
      </w:r>
      <w:r w:rsidRPr="006A108B">
        <w:t xml:space="preserve">date.  </w:t>
      </w:r>
    </w:p>
    <w:p w14:paraId="4D812B50" w14:textId="77777777" w:rsidR="0033030C" w:rsidRPr="006A108B" w:rsidRDefault="0033030C" w:rsidP="0033030C">
      <w:pPr>
        <w:pStyle w:val="ListParagraph"/>
        <w:numPr>
          <w:ilvl w:val="0"/>
          <w:numId w:val="42"/>
        </w:numPr>
      </w:pPr>
      <w:r w:rsidRPr="0033030C">
        <w:rPr>
          <w:b/>
          <w:bCs/>
        </w:rPr>
        <w:t>Delivery Admin</w:t>
      </w:r>
      <w:r>
        <w:t xml:space="preserve"> – delivery administration team.</w:t>
      </w:r>
    </w:p>
    <w:p w14:paraId="6F678D94" w14:textId="77777777" w:rsidR="0033030C" w:rsidRDefault="0033030C" w:rsidP="0033030C">
      <w:pPr>
        <w:pStyle w:val="ListParagraph"/>
        <w:numPr>
          <w:ilvl w:val="0"/>
          <w:numId w:val="42"/>
        </w:numPr>
      </w:pPr>
      <w:bookmarkStart w:id="4" w:name="_Hlk53737796"/>
      <w:r w:rsidRPr="0033030C">
        <w:rPr>
          <w:b/>
        </w:rPr>
        <w:t>Financial Hardship:</w:t>
      </w:r>
      <w:r w:rsidRPr="006A108B">
        <w:t xml:space="preserve"> Are those circumstances related specifically to unexpected/extreme situations which result in a student’s </w:t>
      </w:r>
      <w:r>
        <w:t>ability to pay the outstanding fees</w:t>
      </w:r>
      <w:r w:rsidRPr="006A108B">
        <w:t xml:space="preserve">. </w:t>
      </w:r>
    </w:p>
    <w:bookmarkEnd w:id="4"/>
    <w:p w14:paraId="72AF47B8" w14:textId="77777777" w:rsidR="0033030C" w:rsidRDefault="0033030C" w:rsidP="0033030C">
      <w:pPr>
        <w:pStyle w:val="ListParagraph"/>
        <w:numPr>
          <w:ilvl w:val="0"/>
          <w:numId w:val="42"/>
        </w:numPr>
      </w:pPr>
      <w:r w:rsidRPr="0033030C">
        <w:rPr>
          <w:b/>
        </w:rPr>
        <w:t xml:space="preserve">Formal training: </w:t>
      </w:r>
      <w:r w:rsidRPr="00984FAA">
        <w:t xml:space="preserve">A unit </w:t>
      </w:r>
      <w:r>
        <w:t>of study has</w:t>
      </w:r>
      <w:r w:rsidRPr="00984FAA">
        <w:t xml:space="preserve"> commenced</w:t>
      </w:r>
      <w:r>
        <w:t>.</w:t>
      </w:r>
    </w:p>
    <w:p w14:paraId="495F5FD8" w14:textId="77777777" w:rsidR="0033030C" w:rsidRDefault="0033030C" w:rsidP="0033030C">
      <w:pPr>
        <w:pStyle w:val="ListParagraph"/>
        <w:numPr>
          <w:ilvl w:val="0"/>
          <w:numId w:val="42"/>
        </w:numPr>
      </w:pPr>
      <w:r w:rsidRPr="0033030C">
        <w:rPr>
          <w:b/>
        </w:rPr>
        <w:t xml:space="preserve">Formal withdrawal: </w:t>
      </w:r>
      <w:r>
        <w:t>Withdrawal/request for waiver must be submitted to client services or delivery admin prior to cooling off date. It is a student’s responsibility to notify Client Services</w:t>
      </w:r>
      <w:r w:rsidRPr="00B144C1">
        <w:t xml:space="preserve"> </w:t>
      </w:r>
      <w:r>
        <w:t xml:space="preserve">or delivery admin. Notification to teacher does not constitute formal withdrawal. </w:t>
      </w:r>
    </w:p>
    <w:p w14:paraId="6AECC100" w14:textId="77777777" w:rsidR="0033030C" w:rsidRDefault="0033030C" w:rsidP="0033030C">
      <w:pPr>
        <w:pStyle w:val="ListParagraph"/>
        <w:numPr>
          <w:ilvl w:val="0"/>
          <w:numId w:val="42"/>
        </w:numPr>
      </w:pPr>
      <w:r w:rsidRPr="0033030C">
        <w:rPr>
          <w:b/>
          <w:bCs/>
        </w:rPr>
        <w:t>Non-eligible products</w:t>
      </w:r>
      <w:r>
        <w:t>:  All products that do not attract a government subsidy.  Typically, this includes short courses offered commercially.</w:t>
      </w:r>
    </w:p>
    <w:p w14:paraId="7C7720C2" w14:textId="77777777" w:rsidR="00F30E1C" w:rsidRPr="00255D5E" w:rsidRDefault="00F30E1C" w:rsidP="00F30E1C">
      <w:pPr>
        <w:pStyle w:val="ListParagraph"/>
        <w:numPr>
          <w:ilvl w:val="0"/>
          <w:numId w:val="42"/>
        </w:numPr>
      </w:pPr>
      <w:r w:rsidRPr="00F30E1C">
        <w:rPr>
          <w:b/>
        </w:rPr>
        <w:t>Offering:</w:t>
      </w:r>
      <w:r w:rsidRPr="00545E87">
        <w:t xml:space="preserve"> </w:t>
      </w:r>
      <w:r>
        <w:t xml:space="preserve"> </w:t>
      </w:r>
      <w:r w:rsidRPr="00255D5E">
        <w:t>A product offering is used to describe the delivery of TasTAFE’ s items of curriculum. It describes the where, when, and how of curriculum items. Product offerings are created from products and includes elements such as the campus, dates of delivery, mode of attendance.</w:t>
      </w:r>
    </w:p>
    <w:p w14:paraId="0130BA8D" w14:textId="77777777" w:rsidR="00F30E1C" w:rsidRPr="006A108B" w:rsidRDefault="00F30E1C" w:rsidP="00F30E1C">
      <w:pPr>
        <w:pStyle w:val="ListParagraph"/>
        <w:numPr>
          <w:ilvl w:val="0"/>
          <w:numId w:val="42"/>
        </w:numPr>
      </w:pPr>
      <w:r w:rsidRPr="00F30E1C">
        <w:rPr>
          <w:b/>
        </w:rPr>
        <w:t>Other Fee- Levies:</w:t>
      </w:r>
      <w:r w:rsidRPr="006A108B">
        <w:t xml:space="preserve"> A fee charged when additional costs are incurred for learning resources, acquisition of licences, computing fees, excursions involving travel and accommodation, etc. </w:t>
      </w:r>
    </w:p>
    <w:p w14:paraId="4571614E" w14:textId="77777777" w:rsidR="00F30E1C" w:rsidRDefault="00F30E1C" w:rsidP="00F30E1C">
      <w:pPr>
        <w:pStyle w:val="ListParagraph"/>
        <w:numPr>
          <w:ilvl w:val="0"/>
          <w:numId w:val="42"/>
        </w:numPr>
      </w:pPr>
      <w:r w:rsidRPr="00F30E1C">
        <w:rPr>
          <w:b/>
        </w:rPr>
        <w:t>Product:</w:t>
      </w:r>
      <w:r w:rsidRPr="00545E87">
        <w:t xml:space="preserve"> </w:t>
      </w:r>
      <w:r>
        <w:t xml:space="preserve"> </w:t>
      </w:r>
      <w:r w:rsidRPr="00255D5E">
        <w:t>TasTAFE’s items of curriculum</w:t>
      </w:r>
      <w:r>
        <w:t>.</w:t>
      </w:r>
    </w:p>
    <w:p w14:paraId="29AEBC03" w14:textId="77777777" w:rsidR="00F30E1C" w:rsidRPr="006A108B" w:rsidRDefault="00F30E1C" w:rsidP="00F30E1C">
      <w:pPr>
        <w:pStyle w:val="ListParagraph"/>
        <w:numPr>
          <w:ilvl w:val="0"/>
          <w:numId w:val="42"/>
        </w:numPr>
      </w:pPr>
      <w:r w:rsidRPr="00F30E1C">
        <w:rPr>
          <w:b/>
        </w:rPr>
        <w:t>Product Fee:</w:t>
      </w:r>
      <w:r w:rsidRPr="006A108B">
        <w:t xml:space="preserve"> A fee that applies for the delivery of training and/or assessment which includes tuition, support services, assessment, certification and basic material and is, in most instances, </w:t>
      </w:r>
      <w:r>
        <w:t>eligible</w:t>
      </w:r>
      <w:r w:rsidRPr="006A108B">
        <w:t xml:space="preserve"> by government funding. </w:t>
      </w:r>
      <w:r>
        <w:t>Refer to Fees Policy</w:t>
      </w:r>
      <w:r w:rsidRPr="006A108B">
        <w:t xml:space="preserve"> </w:t>
      </w:r>
    </w:p>
    <w:p w14:paraId="2F6F99C1" w14:textId="77777777" w:rsidR="00F30E1C" w:rsidRDefault="00F30E1C" w:rsidP="00F30E1C">
      <w:pPr>
        <w:pStyle w:val="ListParagraph"/>
        <w:numPr>
          <w:ilvl w:val="0"/>
          <w:numId w:val="42"/>
        </w:numPr>
      </w:pPr>
      <w:r w:rsidRPr="00F30E1C">
        <w:rPr>
          <w:b/>
        </w:rPr>
        <w:t>Refund</w:t>
      </w:r>
      <w:r>
        <w:t xml:space="preserve">: monies returned to student. Note, for the purpose of this procedure, if a student has not paid fees, a refund means a credit. </w:t>
      </w:r>
    </w:p>
    <w:p w14:paraId="6BB1430A" w14:textId="77777777" w:rsidR="0036049D" w:rsidRDefault="0036049D" w:rsidP="0036049D">
      <w:pPr>
        <w:pBdr>
          <w:bottom w:val="single" w:sz="4" w:space="1" w:color="auto"/>
        </w:pBdr>
      </w:pPr>
    </w:p>
    <w:p w14:paraId="0A65D3FE" w14:textId="77777777" w:rsidR="0036049D" w:rsidRDefault="0036049D" w:rsidP="0036049D">
      <w:pPr>
        <w:pStyle w:val="Heading1"/>
      </w:pPr>
      <w:r w:rsidRPr="00EA3235">
        <w:lastRenderedPageBreak/>
        <w:t>Policy control</w:t>
      </w:r>
      <w:r>
        <w:t xml:space="preserve"> </w:t>
      </w:r>
    </w:p>
    <w:p w14:paraId="7F826666" w14:textId="77777777" w:rsidR="0036049D" w:rsidRPr="0026513D" w:rsidRDefault="0036049D" w:rsidP="0036049D">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62"/>
        <w:gridCol w:w="2572"/>
        <w:gridCol w:w="2207"/>
        <w:gridCol w:w="2387"/>
      </w:tblGrid>
      <w:tr w:rsidR="0036049D" w:rsidRPr="00990B95" w14:paraId="16D2A042" w14:textId="77777777" w:rsidTr="00C75D97">
        <w:trPr>
          <w:trHeight w:val="454"/>
          <w:tblHeader/>
        </w:trPr>
        <w:tc>
          <w:tcPr>
            <w:tcW w:w="2462" w:type="dxa"/>
            <w:shd w:val="clear" w:color="auto" w:fill="F2F2F2" w:themeFill="background1" w:themeFillShade="F2"/>
            <w:vAlign w:val="center"/>
          </w:tcPr>
          <w:p w14:paraId="489F60EC" w14:textId="77777777" w:rsidR="0036049D" w:rsidRPr="00990B95" w:rsidRDefault="0036049D" w:rsidP="00F70D95">
            <w:pPr>
              <w:rPr>
                <w:b/>
              </w:rPr>
            </w:pPr>
            <w:r w:rsidRPr="00990B95">
              <w:rPr>
                <w:b/>
              </w:rPr>
              <w:t>Responsibility</w:t>
            </w:r>
          </w:p>
        </w:tc>
        <w:tc>
          <w:tcPr>
            <w:tcW w:w="2572" w:type="dxa"/>
            <w:shd w:val="clear" w:color="auto" w:fill="F2F2F2" w:themeFill="background1" w:themeFillShade="F2"/>
            <w:vAlign w:val="center"/>
            <w:hideMark/>
          </w:tcPr>
          <w:p w14:paraId="25561FF8" w14:textId="77777777" w:rsidR="0036049D" w:rsidRPr="00990B95" w:rsidRDefault="0036049D" w:rsidP="00F70D95">
            <w:pPr>
              <w:rPr>
                <w:b/>
              </w:rPr>
            </w:pPr>
            <w:bookmarkStart w:id="5" w:name="Row_Title_Position_Title"/>
            <w:bookmarkEnd w:id="5"/>
            <w:r w:rsidRPr="00990B95">
              <w:rPr>
                <w:b/>
              </w:rPr>
              <w:t>Position title</w:t>
            </w:r>
          </w:p>
        </w:tc>
        <w:tc>
          <w:tcPr>
            <w:tcW w:w="2207" w:type="dxa"/>
            <w:tcBorders>
              <w:bottom w:val="single" w:sz="4" w:space="0" w:color="auto"/>
            </w:tcBorders>
            <w:shd w:val="clear" w:color="auto" w:fill="F2F2F2" w:themeFill="background1" w:themeFillShade="F2"/>
            <w:vAlign w:val="center"/>
            <w:hideMark/>
          </w:tcPr>
          <w:p w14:paraId="74152596" w14:textId="77777777" w:rsidR="0036049D" w:rsidRPr="00990B95" w:rsidRDefault="0036049D" w:rsidP="00F70D95">
            <w:pPr>
              <w:rPr>
                <w:b/>
              </w:rPr>
            </w:pPr>
            <w:bookmarkStart w:id="6" w:name="Row_Title_Contact_Person"/>
            <w:bookmarkEnd w:id="6"/>
            <w:r w:rsidRPr="00990B95">
              <w:rPr>
                <w:b/>
              </w:rPr>
              <w:t>Contact person</w:t>
            </w:r>
          </w:p>
        </w:tc>
        <w:tc>
          <w:tcPr>
            <w:tcW w:w="2387" w:type="dxa"/>
            <w:tcBorders>
              <w:bottom w:val="single" w:sz="4" w:space="0" w:color="auto"/>
            </w:tcBorders>
            <w:shd w:val="clear" w:color="auto" w:fill="F2F2F2" w:themeFill="background1" w:themeFillShade="F2"/>
            <w:vAlign w:val="center"/>
            <w:hideMark/>
          </w:tcPr>
          <w:p w14:paraId="6A4FEA0B" w14:textId="77777777" w:rsidR="0036049D" w:rsidRPr="00990B95" w:rsidRDefault="0036049D" w:rsidP="00F70D95">
            <w:pPr>
              <w:rPr>
                <w:b/>
              </w:rPr>
            </w:pPr>
            <w:bookmarkStart w:id="7" w:name="Row_Title_Contact_number"/>
            <w:bookmarkEnd w:id="7"/>
            <w:r w:rsidRPr="00990B95">
              <w:rPr>
                <w:b/>
              </w:rPr>
              <w:t>Contact number</w:t>
            </w:r>
          </w:p>
        </w:tc>
      </w:tr>
      <w:tr w:rsidR="008E56C0" w:rsidRPr="00EA3235" w14:paraId="7D396C22" w14:textId="77777777" w:rsidTr="00255544">
        <w:trPr>
          <w:trHeight w:val="454"/>
        </w:trPr>
        <w:tc>
          <w:tcPr>
            <w:tcW w:w="2462" w:type="dxa"/>
            <w:vAlign w:val="bottom"/>
            <w:hideMark/>
          </w:tcPr>
          <w:p w14:paraId="295ACBE9" w14:textId="77777777" w:rsidR="008E56C0" w:rsidRPr="0036049D" w:rsidRDefault="008E56C0" w:rsidP="008E56C0">
            <w:pPr>
              <w:rPr>
                <w:b/>
                <w:bCs/>
              </w:rPr>
            </w:pPr>
            <w:r w:rsidRPr="0036049D">
              <w:rPr>
                <w:b/>
                <w:bCs/>
              </w:rPr>
              <w:t>Executive owner</w:t>
            </w:r>
          </w:p>
        </w:tc>
        <w:tc>
          <w:tcPr>
            <w:tcW w:w="2572" w:type="dxa"/>
            <w:tcBorders>
              <w:right w:val="single" w:sz="4" w:space="0" w:color="auto"/>
            </w:tcBorders>
            <w:vAlign w:val="center"/>
          </w:tcPr>
          <w:p w14:paraId="1B4D6B82" w14:textId="1757DF51" w:rsidR="008E56C0" w:rsidRPr="00EA3235" w:rsidRDefault="008E56C0" w:rsidP="008E56C0">
            <w:r>
              <w:t>Chief Financial Officer</w:t>
            </w:r>
          </w:p>
        </w:tc>
        <w:tc>
          <w:tcPr>
            <w:tcW w:w="2207" w:type="dxa"/>
            <w:tcBorders>
              <w:top w:val="single" w:sz="4" w:space="0" w:color="auto"/>
              <w:left w:val="single" w:sz="4" w:space="0" w:color="auto"/>
              <w:bottom w:val="single" w:sz="4" w:space="0" w:color="auto"/>
              <w:right w:val="single" w:sz="4" w:space="0" w:color="auto"/>
            </w:tcBorders>
            <w:vAlign w:val="center"/>
          </w:tcPr>
          <w:p w14:paraId="0422271B" w14:textId="3AADE128" w:rsidR="008E56C0" w:rsidRPr="00C75D97" w:rsidRDefault="008E56C0" w:rsidP="008E56C0">
            <w:pPr>
              <w:rPr>
                <w:rFonts w:cs="Arial"/>
              </w:rPr>
            </w:pPr>
            <w:r>
              <w:rPr>
                <w:rFonts w:cs="Arial"/>
              </w:rPr>
              <w:t>Will McShane</w:t>
            </w:r>
          </w:p>
        </w:tc>
        <w:tc>
          <w:tcPr>
            <w:tcW w:w="2387" w:type="dxa"/>
            <w:tcBorders>
              <w:top w:val="single" w:sz="4" w:space="0" w:color="auto"/>
              <w:left w:val="single" w:sz="4" w:space="0" w:color="auto"/>
              <w:bottom w:val="single" w:sz="4" w:space="0" w:color="auto"/>
              <w:right w:val="single" w:sz="4" w:space="0" w:color="auto"/>
            </w:tcBorders>
            <w:vAlign w:val="center"/>
          </w:tcPr>
          <w:p w14:paraId="2D42F839" w14:textId="0B16CCAC" w:rsidR="008E56C0" w:rsidRPr="00C75D97" w:rsidRDefault="008E56C0" w:rsidP="008E56C0">
            <w:pPr>
              <w:rPr>
                <w:rFonts w:cs="Arial"/>
              </w:rPr>
            </w:pPr>
            <w:r>
              <w:rPr>
                <w:rFonts w:cs="Arial"/>
              </w:rPr>
              <w:t>0437 192 635</w:t>
            </w:r>
          </w:p>
        </w:tc>
      </w:tr>
      <w:tr w:rsidR="000636D6" w:rsidRPr="00EA3235" w14:paraId="4A09E60C" w14:textId="77777777" w:rsidTr="000C263E">
        <w:trPr>
          <w:trHeight w:val="454"/>
        </w:trPr>
        <w:tc>
          <w:tcPr>
            <w:tcW w:w="2462" w:type="dxa"/>
            <w:vAlign w:val="bottom"/>
            <w:hideMark/>
          </w:tcPr>
          <w:p w14:paraId="1EF654DB" w14:textId="77777777" w:rsidR="000636D6" w:rsidRPr="0036049D" w:rsidRDefault="000636D6" w:rsidP="000636D6">
            <w:pPr>
              <w:rPr>
                <w:b/>
                <w:bCs/>
              </w:rPr>
            </w:pPr>
            <w:r w:rsidRPr="0036049D">
              <w:rPr>
                <w:b/>
                <w:bCs/>
              </w:rPr>
              <w:t>Policy owner</w:t>
            </w:r>
          </w:p>
        </w:tc>
        <w:tc>
          <w:tcPr>
            <w:tcW w:w="2572" w:type="dxa"/>
          </w:tcPr>
          <w:p w14:paraId="6B221CD0" w14:textId="5959DB59" w:rsidR="000636D6" w:rsidRPr="000636D6" w:rsidRDefault="000636D6" w:rsidP="000636D6">
            <w:pPr>
              <w:rPr>
                <w:rFonts w:cs="Arial"/>
              </w:rPr>
            </w:pPr>
            <w:r w:rsidRPr="000636D6">
              <w:rPr>
                <w:rFonts w:cs="Arial"/>
              </w:rPr>
              <w:t>Manager Finance</w:t>
            </w:r>
          </w:p>
        </w:tc>
        <w:tc>
          <w:tcPr>
            <w:tcW w:w="2207" w:type="dxa"/>
            <w:tcBorders>
              <w:top w:val="single" w:sz="4" w:space="0" w:color="auto"/>
            </w:tcBorders>
          </w:tcPr>
          <w:p w14:paraId="16B84DCD" w14:textId="3E7658AB" w:rsidR="000636D6" w:rsidRPr="000636D6" w:rsidRDefault="000636D6" w:rsidP="000636D6">
            <w:pPr>
              <w:rPr>
                <w:rFonts w:cs="Arial"/>
              </w:rPr>
            </w:pPr>
            <w:r w:rsidRPr="000636D6">
              <w:rPr>
                <w:rFonts w:cs="Arial"/>
              </w:rPr>
              <w:t>Matt Carroll</w:t>
            </w:r>
          </w:p>
        </w:tc>
        <w:tc>
          <w:tcPr>
            <w:tcW w:w="2387" w:type="dxa"/>
            <w:tcBorders>
              <w:top w:val="single" w:sz="4" w:space="0" w:color="auto"/>
            </w:tcBorders>
          </w:tcPr>
          <w:p w14:paraId="378D7D3A" w14:textId="3EE548F9" w:rsidR="000636D6" w:rsidRPr="000636D6" w:rsidRDefault="000636D6" w:rsidP="000636D6">
            <w:pPr>
              <w:rPr>
                <w:rFonts w:cs="Arial"/>
              </w:rPr>
            </w:pPr>
            <w:r w:rsidRPr="000636D6">
              <w:rPr>
                <w:rFonts w:cs="Arial"/>
              </w:rPr>
              <w:t>0407 649 597</w:t>
            </w:r>
          </w:p>
        </w:tc>
      </w:tr>
      <w:tr w:rsidR="000636D6" w:rsidRPr="00EA3235" w14:paraId="57298605" w14:textId="77777777" w:rsidTr="00945FCE">
        <w:trPr>
          <w:trHeight w:val="454"/>
        </w:trPr>
        <w:tc>
          <w:tcPr>
            <w:tcW w:w="2462" w:type="dxa"/>
            <w:vAlign w:val="bottom"/>
            <w:hideMark/>
          </w:tcPr>
          <w:p w14:paraId="78CB3B3D" w14:textId="77777777" w:rsidR="000636D6" w:rsidRPr="0036049D" w:rsidRDefault="000636D6" w:rsidP="000636D6">
            <w:pPr>
              <w:rPr>
                <w:b/>
                <w:bCs/>
              </w:rPr>
            </w:pPr>
            <w:r w:rsidRPr="0036049D">
              <w:rPr>
                <w:b/>
                <w:bCs/>
              </w:rPr>
              <w:t>Contact person</w:t>
            </w:r>
          </w:p>
        </w:tc>
        <w:tc>
          <w:tcPr>
            <w:tcW w:w="2572" w:type="dxa"/>
          </w:tcPr>
          <w:p w14:paraId="27AC8E0B" w14:textId="1D3EC9EE" w:rsidR="000636D6" w:rsidRPr="000636D6" w:rsidRDefault="000636D6" w:rsidP="000636D6">
            <w:pPr>
              <w:spacing w:after="0" w:line="276" w:lineRule="auto"/>
              <w:rPr>
                <w:rFonts w:cs="Arial"/>
              </w:rPr>
            </w:pPr>
            <w:r w:rsidRPr="000636D6">
              <w:rPr>
                <w:rFonts w:cs="Arial"/>
              </w:rPr>
              <w:t>Manager Finance</w:t>
            </w:r>
          </w:p>
        </w:tc>
        <w:tc>
          <w:tcPr>
            <w:tcW w:w="2207" w:type="dxa"/>
          </w:tcPr>
          <w:p w14:paraId="21D211A4" w14:textId="75FB8C69" w:rsidR="000636D6" w:rsidRPr="000636D6" w:rsidRDefault="000636D6" w:rsidP="000636D6">
            <w:pPr>
              <w:spacing w:after="0" w:line="276" w:lineRule="auto"/>
              <w:rPr>
                <w:rFonts w:cs="Arial"/>
              </w:rPr>
            </w:pPr>
            <w:r w:rsidRPr="000636D6">
              <w:rPr>
                <w:rFonts w:cs="Arial"/>
              </w:rPr>
              <w:t>Matt Carroll</w:t>
            </w:r>
          </w:p>
        </w:tc>
        <w:tc>
          <w:tcPr>
            <w:tcW w:w="2387" w:type="dxa"/>
          </w:tcPr>
          <w:p w14:paraId="12FB8BA9" w14:textId="03F38FCE" w:rsidR="000636D6" w:rsidRPr="000636D6" w:rsidRDefault="000636D6" w:rsidP="000636D6">
            <w:pPr>
              <w:spacing w:after="0" w:line="276" w:lineRule="auto"/>
              <w:rPr>
                <w:rFonts w:cs="Arial"/>
              </w:rPr>
            </w:pPr>
            <w:r w:rsidRPr="000636D6">
              <w:rPr>
                <w:rFonts w:cs="Arial"/>
              </w:rPr>
              <w:t>0407 649 597</w:t>
            </w:r>
          </w:p>
        </w:tc>
      </w:tr>
    </w:tbl>
    <w:p w14:paraId="6F074D6C" w14:textId="77777777" w:rsidR="00074229" w:rsidRDefault="00FB7783" w:rsidP="0036049D">
      <w:pPr>
        <w:pStyle w:val="Heading2"/>
      </w:pPr>
      <w:r>
        <w:t>Consultation</w:t>
      </w:r>
      <w:r w:rsidR="00074229">
        <w:t xml:space="preserve"> </w:t>
      </w:r>
    </w:p>
    <w:p w14:paraId="06321FC0" w14:textId="77777777" w:rsidR="00FB4342" w:rsidRPr="00FB4342" w:rsidRDefault="00FB7783" w:rsidP="00FB4342">
      <w:r w:rsidRPr="00FB7783">
        <w:t>T</w:t>
      </w:r>
      <w:r w:rsidR="00EA4BE0" w:rsidRPr="00EA4BE0">
        <w:t>he following teams/positions should be consulted during the development/review of this Policy</w:t>
      </w:r>
      <w:r w:rsidRPr="00FB7783">
        <w:t>:</w:t>
      </w:r>
    </w:p>
    <w:p w14:paraId="03222B64" w14:textId="77777777" w:rsidR="006C1FAC" w:rsidRDefault="006C1FAC" w:rsidP="006C1FAC">
      <w:pPr>
        <w:pStyle w:val="ListBullet"/>
        <w:spacing w:line="240" w:lineRule="auto"/>
      </w:pPr>
      <w:r>
        <w:t>Director, Quality and Academic Services</w:t>
      </w:r>
    </w:p>
    <w:p w14:paraId="50E74330" w14:textId="77777777" w:rsidR="006C1FAC" w:rsidRPr="00FB4342" w:rsidRDefault="006C1FAC" w:rsidP="006C1FAC">
      <w:pPr>
        <w:pStyle w:val="ListBullet"/>
        <w:spacing w:line="240" w:lineRule="auto"/>
      </w:pPr>
      <w:r>
        <w:t>Director Education, Operations</w:t>
      </w:r>
    </w:p>
    <w:p w14:paraId="28C19829" w14:textId="77777777" w:rsidR="0036049D" w:rsidRDefault="0036049D" w:rsidP="0036049D">
      <w:pPr>
        <w:pStyle w:val="Heading2"/>
      </w:pPr>
      <w:r>
        <w:t>Endorsement required by:</w:t>
      </w:r>
    </w:p>
    <w:p w14:paraId="25F71B89" w14:textId="7ACA2992" w:rsidR="0036049D" w:rsidRDefault="002E0E5E" w:rsidP="0036049D">
      <w:sdt>
        <w:sdtPr>
          <w:alias w:val="Internal Committee"/>
          <w:tag w:val="Internal Committee"/>
          <w:id w:val="1721178429"/>
          <w:placeholder>
            <w:docPart w:val="60DA36F914EC456EBCD8F6154B1D73D6"/>
          </w:placeholder>
          <w:dropDownList>
            <w:listItem w:displayText="Executive" w:value="Executive"/>
            <w:listItem w:displayText="Academic Committee" w:value="Academic Committee"/>
            <w:listItem w:displayText="Health, Safety and Wellbeing Committee" w:value="Health, Safety and Wellbeing Committee"/>
            <w:listItem w:displayText="Procurement Review Committee" w:value="Procurement Review Committee"/>
            <w:listItem w:displayText="Not Applicable" w:value="Not Applicable"/>
            <w:listItem w:displayText="Education and Training Committee" w:value="Education and Training Committee"/>
          </w:dropDownList>
        </w:sdtPr>
        <w:sdtEndPr/>
        <w:sdtContent>
          <w:r w:rsidR="006C1FAC">
            <w:t>Not Applicable</w:t>
          </w:r>
        </w:sdtContent>
      </w:sdt>
    </w:p>
    <w:p w14:paraId="13E82AEB" w14:textId="77777777" w:rsidR="0036049D" w:rsidRPr="00FF349C" w:rsidRDefault="0036049D" w:rsidP="0036049D">
      <w:pPr>
        <w:pStyle w:val="Heading2"/>
      </w:pPr>
      <w:r w:rsidRPr="00FF349C">
        <w:t>Dates:</w:t>
      </w:r>
    </w:p>
    <w:p w14:paraId="768273AA" w14:textId="3F0F9EB1" w:rsidR="0036049D" w:rsidRDefault="0036049D" w:rsidP="0036049D">
      <w:r w:rsidRPr="0036049D">
        <w:rPr>
          <w:b/>
          <w:bCs/>
        </w:rPr>
        <w:t>Last approved</w:t>
      </w:r>
      <w:r>
        <w:rPr>
          <w:b/>
          <w:bCs/>
        </w:rPr>
        <w:t>:</w:t>
      </w:r>
      <w:r w:rsidRPr="0036049D">
        <w:rPr>
          <w:b/>
          <w:bCs/>
        </w:rPr>
        <w:tab/>
      </w:r>
      <w:r>
        <w:tab/>
      </w:r>
      <w:r w:rsidRPr="00EA3235">
        <w:t xml:space="preserve"> </w:t>
      </w:r>
      <w:sdt>
        <w:sdtPr>
          <w:id w:val="-536199251"/>
          <w:placeholder>
            <w:docPart w:val="2B5C5DE44EE3467BB577BC9861A1EF6C"/>
          </w:placeholder>
          <w:date w:fullDate="2022-11-22T00:00:00Z">
            <w:dateFormat w:val="d/MM/yyyy"/>
            <w:lid w:val="en-AU"/>
            <w:storeMappedDataAs w:val="dateTime"/>
            <w:calendar w:val="gregorian"/>
          </w:date>
        </w:sdtPr>
        <w:sdtEndPr/>
        <w:sdtContent>
          <w:r w:rsidR="00B00285">
            <w:t>22/11/2022</w:t>
          </w:r>
        </w:sdtContent>
      </w:sdt>
      <w:r w:rsidRPr="00EA3235">
        <w:tab/>
      </w:r>
    </w:p>
    <w:p w14:paraId="059C3F3E" w14:textId="52CA808F" w:rsidR="0036049D" w:rsidRPr="00EA3235" w:rsidRDefault="0036049D" w:rsidP="0036049D">
      <w:pPr>
        <w:rPr>
          <w:color w:val="D9D9D9" w:themeColor="background1" w:themeShade="D9"/>
          <w:szCs w:val="24"/>
        </w:rPr>
      </w:pPr>
      <w:r w:rsidRPr="0036049D">
        <w:rPr>
          <w:b/>
          <w:bCs/>
          <w:szCs w:val="24"/>
        </w:rPr>
        <w:t>Next review</w:t>
      </w:r>
      <w:r>
        <w:rPr>
          <w:szCs w:val="24"/>
        </w:rPr>
        <w:t>:</w:t>
      </w:r>
      <w:r>
        <w:rPr>
          <w:szCs w:val="24"/>
        </w:rPr>
        <w:tab/>
      </w:r>
      <w:r>
        <w:rPr>
          <w:szCs w:val="24"/>
        </w:rPr>
        <w:tab/>
      </w:r>
      <w:r w:rsidRPr="00EA3235">
        <w:rPr>
          <w:szCs w:val="24"/>
        </w:rPr>
        <w:t xml:space="preserve"> </w:t>
      </w:r>
      <w:sdt>
        <w:sdtPr>
          <w:rPr>
            <w:szCs w:val="24"/>
          </w:rPr>
          <w:id w:val="699513002"/>
          <w:placeholder>
            <w:docPart w:val="2B5C5DE44EE3467BB577BC9861A1EF6C"/>
          </w:placeholder>
          <w:date w:fullDate="2024-09-30T00:00:00Z">
            <w:dateFormat w:val="d/MM/yyyy"/>
            <w:lid w:val="en-AU"/>
            <w:storeMappedDataAs w:val="dateTime"/>
            <w:calendar w:val="gregorian"/>
          </w:date>
        </w:sdtPr>
        <w:sdtEndPr/>
        <w:sdtContent>
          <w:r w:rsidR="006C1FAC">
            <w:rPr>
              <w:szCs w:val="24"/>
            </w:rPr>
            <w:t>30/09/2024</w:t>
          </w:r>
        </w:sdtContent>
      </w:sdt>
    </w:p>
    <w:p w14:paraId="5632D203" w14:textId="77777777" w:rsidR="0036049D" w:rsidRPr="00EA3235" w:rsidRDefault="0036049D" w:rsidP="0036049D">
      <w:pPr>
        <w:pStyle w:val="Heading2"/>
      </w:pPr>
      <w:r w:rsidRPr="00EA3235">
        <w:t>Version history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129"/>
        <w:gridCol w:w="1358"/>
        <w:gridCol w:w="7141"/>
      </w:tblGrid>
      <w:tr w:rsidR="0036049D" w:rsidRPr="007318DC" w14:paraId="6ABF9DC4" w14:textId="77777777" w:rsidTr="00E91A47">
        <w:trPr>
          <w:tblHeader/>
        </w:trPr>
        <w:tc>
          <w:tcPr>
            <w:tcW w:w="1129" w:type="dxa"/>
            <w:shd w:val="clear" w:color="auto" w:fill="F2F2F2" w:themeFill="background1" w:themeFillShade="F2"/>
          </w:tcPr>
          <w:p w14:paraId="76AFA889" w14:textId="77777777" w:rsidR="0036049D" w:rsidRPr="0036049D" w:rsidRDefault="0036049D" w:rsidP="0036049D">
            <w:pPr>
              <w:rPr>
                <w:b/>
                <w:bCs/>
              </w:rPr>
            </w:pPr>
            <w:bookmarkStart w:id="8" w:name="Row_Title_Version"/>
            <w:bookmarkEnd w:id="8"/>
            <w:r w:rsidRPr="0036049D">
              <w:rPr>
                <w:b/>
                <w:bCs/>
              </w:rPr>
              <w:t>Version</w:t>
            </w:r>
          </w:p>
        </w:tc>
        <w:tc>
          <w:tcPr>
            <w:tcW w:w="1134" w:type="dxa"/>
            <w:shd w:val="clear" w:color="auto" w:fill="F2F2F2" w:themeFill="background1" w:themeFillShade="F2"/>
          </w:tcPr>
          <w:p w14:paraId="4BE17BBE" w14:textId="77777777" w:rsidR="0036049D" w:rsidRPr="0036049D" w:rsidRDefault="0036049D" w:rsidP="0036049D">
            <w:pPr>
              <w:rPr>
                <w:b/>
                <w:bCs/>
              </w:rPr>
            </w:pPr>
            <w:bookmarkStart w:id="9" w:name="Row_Title_Date"/>
            <w:bookmarkEnd w:id="9"/>
            <w:r w:rsidRPr="0036049D">
              <w:rPr>
                <w:b/>
                <w:bCs/>
              </w:rPr>
              <w:t>Date</w:t>
            </w:r>
          </w:p>
        </w:tc>
        <w:tc>
          <w:tcPr>
            <w:tcW w:w="7365" w:type="dxa"/>
            <w:shd w:val="clear" w:color="auto" w:fill="F2F2F2" w:themeFill="background1" w:themeFillShade="F2"/>
          </w:tcPr>
          <w:p w14:paraId="2454F820" w14:textId="77777777" w:rsidR="0036049D" w:rsidRPr="0036049D" w:rsidRDefault="0036049D" w:rsidP="0036049D">
            <w:pPr>
              <w:rPr>
                <w:b/>
                <w:bCs/>
              </w:rPr>
            </w:pPr>
            <w:bookmarkStart w:id="10" w:name="Row_Title_Description_of_changes"/>
            <w:bookmarkEnd w:id="10"/>
            <w:r w:rsidRPr="0036049D">
              <w:rPr>
                <w:b/>
                <w:bCs/>
              </w:rPr>
              <w:t>Description of changes</w:t>
            </w:r>
          </w:p>
        </w:tc>
      </w:tr>
      <w:tr w:rsidR="00E91A47" w:rsidRPr="00EA3235" w14:paraId="0AB500C5" w14:textId="77777777" w:rsidTr="00E91A47">
        <w:tc>
          <w:tcPr>
            <w:tcW w:w="1129" w:type="dxa"/>
          </w:tcPr>
          <w:p w14:paraId="5414669B" w14:textId="50117DBC" w:rsidR="00E91A47" w:rsidRPr="00FE3E7B" w:rsidRDefault="00E91A47" w:rsidP="00E91A47">
            <w:pPr>
              <w:rPr>
                <w:sz w:val="22"/>
              </w:rPr>
            </w:pPr>
            <w:r w:rsidRPr="00FE3E7B">
              <w:rPr>
                <w:color w:val="000000" w:themeColor="text1"/>
                <w:sz w:val="22"/>
              </w:rPr>
              <w:t>1.0</w:t>
            </w:r>
          </w:p>
        </w:tc>
        <w:tc>
          <w:tcPr>
            <w:tcW w:w="1134" w:type="dxa"/>
          </w:tcPr>
          <w:p w14:paraId="2DB1328F" w14:textId="1C1D69A7" w:rsidR="00E91A47" w:rsidRPr="00FE3E7B" w:rsidRDefault="00E91A47" w:rsidP="00E91A47">
            <w:pPr>
              <w:rPr>
                <w:sz w:val="22"/>
              </w:rPr>
            </w:pPr>
            <w:r w:rsidRPr="00FE3E7B">
              <w:rPr>
                <w:color w:val="000000" w:themeColor="text1"/>
                <w:sz w:val="22"/>
              </w:rPr>
              <w:t>1/10/2015</w:t>
            </w:r>
          </w:p>
        </w:tc>
        <w:tc>
          <w:tcPr>
            <w:tcW w:w="7365" w:type="dxa"/>
          </w:tcPr>
          <w:p w14:paraId="01ED6129" w14:textId="358317A3" w:rsidR="00E91A47" w:rsidRPr="00FE3E7B" w:rsidRDefault="00E91A47" w:rsidP="00E91A47">
            <w:pPr>
              <w:rPr>
                <w:sz w:val="22"/>
              </w:rPr>
            </w:pPr>
            <w:r w:rsidRPr="00FE3E7B">
              <w:rPr>
                <w:color w:val="000000" w:themeColor="text1"/>
                <w:sz w:val="22"/>
              </w:rPr>
              <w:t>Minor changes – dates for 2016 and position titles</w:t>
            </w:r>
          </w:p>
        </w:tc>
      </w:tr>
      <w:tr w:rsidR="00E91A47" w:rsidRPr="006A108B" w14:paraId="40E288A4" w14:textId="77777777" w:rsidTr="00A613C4">
        <w:tc>
          <w:tcPr>
            <w:tcW w:w="1129" w:type="dxa"/>
          </w:tcPr>
          <w:p w14:paraId="54598F83" w14:textId="4DA0D15F"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2.0</w:t>
            </w:r>
          </w:p>
        </w:tc>
        <w:tc>
          <w:tcPr>
            <w:tcW w:w="1134" w:type="dxa"/>
          </w:tcPr>
          <w:p w14:paraId="0AE37F4B" w14:textId="2D8D0287"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31/04/2017</w:t>
            </w:r>
          </w:p>
        </w:tc>
        <w:tc>
          <w:tcPr>
            <w:tcW w:w="7365" w:type="dxa"/>
          </w:tcPr>
          <w:p w14:paraId="54970689" w14:textId="15A6C6CB"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Amalgamation of Certificate I-IV and Diploma and Advanced Diploma Refund Policies and changes to refunds in alignment with the new fee structure implemented from 1 January 2017</w:t>
            </w:r>
          </w:p>
        </w:tc>
      </w:tr>
      <w:tr w:rsidR="00E91A47" w:rsidRPr="006A108B" w14:paraId="12D9F041" w14:textId="77777777" w:rsidTr="00A613C4">
        <w:tc>
          <w:tcPr>
            <w:tcW w:w="1129" w:type="dxa"/>
          </w:tcPr>
          <w:p w14:paraId="1C25475B" w14:textId="4DE29E64"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3.0</w:t>
            </w:r>
          </w:p>
        </w:tc>
        <w:tc>
          <w:tcPr>
            <w:tcW w:w="1134" w:type="dxa"/>
          </w:tcPr>
          <w:p w14:paraId="5D2F3A56" w14:textId="09E345B0"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21/12/2017</w:t>
            </w:r>
          </w:p>
        </w:tc>
        <w:tc>
          <w:tcPr>
            <w:tcW w:w="7365" w:type="dxa"/>
          </w:tcPr>
          <w:p w14:paraId="77DDCBA2" w14:textId="6EF51EDE"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Remove the need for a Student Counsellor to confirm extenuating circumstances and some minor wording changes and clarification of unit assessment in connection with refund.</w:t>
            </w:r>
          </w:p>
        </w:tc>
      </w:tr>
      <w:tr w:rsidR="00E91A47" w:rsidRPr="006A108B" w14:paraId="16C0E3CB" w14:textId="77777777" w:rsidTr="00A613C4">
        <w:tc>
          <w:tcPr>
            <w:tcW w:w="1129" w:type="dxa"/>
          </w:tcPr>
          <w:p w14:paraId="1FDF6DEF" w14:textId="00EFAE34"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4.0</w:t>
            </w:r>
          </w:p>
        </w:tc>
        <w:tc>
          <w:tcPr>
            <w:tcW w:w="1134" w:type="dxa"/>
          </w:tcPr>
          <w:p w14:paraId="59892C0F" w14:textId="05FAB100"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12/04/2018</w:t>
            </w:r>
          </w:p>
        </w:tc>
        <w:tc>
          <w:tcPr>
            <w:tcW w:w="7365" w:type="dxa"/>
          </w:tcPr>
          <w:p w14:paraId="7E6C2B2A" w14:textId="7D64F1A3"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Minor wording changes and clarification of unit assessment in connection with refund.</w:t>
            </w:r>
          </w:p>
        </w:tc>
      </w:tr>
      <w:tr w:rsidR="00E91A47" w:rsidRPr="006A108B" w14:paraId="531EFF3F" w14:textId="77777777" w:rsidTr="00A613C4">
        <w:tc>
          <w:tcPr>
            <w:tcW w:w="1129" w:type="dxa"/>
          </w:tcPr>
          <w:p w14:paraId="33578871" w14:textId="6732F61E" w:rsidR="00E91A47" w:rsidRPr="00FE3E7B" w:rsidRDefault="00E91A47" w:rsidP="00E91A47">
            <w:pPr>
              <w:rPr>
                <w:rFonts w:ascii="Gill Sans MT Std Light" w:hAnsi="Gill Sans MT Std Light"/>
                <w:color w:val="000000" w:themeColor="text1"/>
                <w:sz w:val="22"/>
              </w:rPr>
            </w:pPr>
            <w:r w:rsidRPr="00FE3E7B">
              <w:rPr>
                <w:color w:val="000000" w:themeColor="text1"/>
                <w:sz w:val="22"/>
              </w:rPr>
              <w:lastRenderedPageBreak/>
              <w:t>5.0</w:t>
            </w:r>
          </w:p>
        </w:tc>
        <w:tc>
          <w:tcPr>
            <w:tcW w:w="1134" w:type="dxa"/>
          </w:tcPr>
          <w:p w14:paraId="401A2D38" w14:textId="2918BBC2"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10/09/2019</w:t>
            </w:r>
          </w:p>
        </w:tc>
        <w:tc>
          <w:tcPr>
            <w:tcW w:w="7365" w:type="dxa"/>
          </w:tcPr>
          <w:p w14:paraId="474592D6" w14:textId="34E7D9AB"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Make it clear no payment or formal agreement to pay the full amount by Cooling Off Period will lead to enrolment being cancelled.  No cash refunds after Cooling Off Period.  Extenuating circumstances will only result in outstanding fees owing to TasTAFE being waived.</w:t>
            </w:r>
          </w:p>
        </w:tc>
      </w:tr>
      <w:tr w:rsidR="00E91A47" w14:paraId="6BCA4DBD" w14:textId="77777777" w:rsidTr="00A613C4">
        <w:tc>
          <w:tcPr>
            <w:tcW w:w="1129" w:type="dxa"/>
          </w:tcPr>
          <w:p w14:paraId="33A970B6" w14:textId="4B154AD0"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6.0</w:t>
            </w:r>
          </w:p>
        </w:tc>
        <w:tc>
          <w:tcPr>
            <w:tcW w:w="1134" w:type="dxa"/>
          </w:tcPr>
          <w:p w14:paraId="0655BB0E" w14:textId="0AE3F0D9"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30/10/2019</w:t>
            </w:r>
          </w:p>
        </w:tc>
        <w:tc>
          <w:tcPr>
            <w:tcW w:w="7365" w:type="dxa"/>
          </w:tcPr>
          <w:p w14:paraId="21F5BFC3" w14:textId="659B5BCB"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Minor clarification changes</w:t>
            </w:r>
          </w:p>
        </w:tc>
      </w:tr>
      <w:tr w:rsidR="00E91A47" w14:paraId="7C264EBA" w14:textId="77777777" w:rsidTr="00A613C4">
        <w:tc>
          <w:tcPr>
            <w:tcW w:w="1129" w:type="dxa"/>
          </w:tcPr>
          <w:p w14:paraId="619FC192" w14:textId="64A71DDE"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7.0</w:t>
            </w:r>
          </w:p>
        </w:tc>
        <w:tc>
          <w:tcPr>
            <w:tcW w:w="1134" w:type="dxa"/>
          </w:tcPr>
          <w:p w14:paraId="48D1E4C4" w14:textId="7A31C7DA"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26/03/2020</w:t>
            </w:r>
          </w:p>
        </w:tc>
        <w:tc>
          <w:tcPr>
            <w:tcW w:w="7365" w:type="dxa"/>
          </w:tcPr>
          <w:p w14:paraId="37420E2B" w14:textId="62CD0036"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Addition of Advertised product definition</w:t>
            </w:r>
          </w:p>
        </w:tc>
      </w:tr>
      <w:tr w:rsidR="00E91A47" w14:paraId="2D86D9F3" w14:textId="77777777" w:rsidTr="00A613C4">
        <w:tc>
          <w:tcPr>
            <w:tcW w:w="1129" w:type="dxa"/>
          </w:tcPr>
          <w:p w14:paraId="3B791788" w14:textId="2964191E"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8.0</w:t>
            </w:r>
          </w:p>
        </w:tc>
        <w:tc>
          <w:tcPr>
            <w:tcW w:w="1134" w:type="dxa"/>
          </w:tcPr>
          <w:p w14:paraId="2F889892" w14:textId="00246593"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11/05/2020</w:t>
            </w:r>
          </w:p>
        </w:tc>
        <w:tc>
          <w:tcPr>
            <w:tcW w:w="7365" w:type="dxa"/>
          </w:tcPr>
          <w:p w14:paraId="2651DC8D" w14:textId="0F596B6F"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COVID-19 update: no payment or agreed payment plan MAY be (previously will be) deemed a withdrawal with no fees owing - final decision rests with the Manager, Finance and Assets and/or the Chief Financial Officer</w:t>
            </w:r>
          </w:p>
        </w:tc>
      </w:tr>
      <w:tr w:rsidR="00E91A47" w14:paraId="27F33B7A" w14:textId="77777777" w:rsidTr="00A613C4">
        <w:tc>
          <w:tcPr>
            <w:tcW w:w="1129" w:type="dxa"/>
          </w:tcPr>
          <w:p w14:paraId="18D664AE" w14:textId="393D907C"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8.1</w:t>
            </w:r>
          </w:p>
        </w:tc>
        <w:tc>
          <w:tcPr>
            <w:tcW w:w="1134" w:type="dxa"/>
          </w:tcPr>
          <w:p w14:paraId="73E12C38" w14:textId="09DCC4BC"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06/07/2020</w:t>
            </w:r>
          </w:p>
        </w:tc>
        <w:tc>
          <w:tcPr>
            <w:tcW w:w="7365" w:type="dxa"/>
          </w:tcPr>
          <w:p w14:paraId="206A4559" w14:textId="7574120C"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Updated Position Title in “Contact Points” to Chief Operating Officer</w:t>
            </w:r>
          </w:p>
        </w:tc>
      </w:tr>
      <w:tr w:rsidR="00E91A47" w14:paraId="6D7B9F4A" w14:textId="77777777" w:rsidTr="00A613C4">
        <w:tc>
          <w:tcPr>
            <w:tcW w:w="1129" w:type="dxa"/>
          </w:tcPr>
          <w:p w14:paraId="79A03949" w14:textId="3A9AC15C"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8.3</w:t>
            </w:r>
          </w:p>
        </w:tc>
        <w:tc>
          <w:tcPr>
            <w:tcW w:w="1134" w:type="dxa"/>
          </w:tcPr>
          <w:p w14:paraId="12C2A4C0" w14:textId="5DF8BA6A"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23/12/2020</w:t>
            </w:r>
          </w:p>
        </w:tc>
        <w:tc>
          <w:tcPr>
            <w:tcW w:w="7365" w:type="dxa"/>
          </w:tcPr>
          <w:p w14:paraId="50371DB6" w14:textId="2A14661A"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 xml:space="preserve">Reviewed in line with Fees Policy and Fees Procedure. </w:t>
            </w:r>
          </w:p>
        </w:tc>
      </w:tr>
      <w:tr w:rsidR="00E91A47" w14:paraId="7EF2E111" w14:textId="77777777" w:rsidTr="00A613C4">
        <w:tc>
          <w:tcPr>
            <w:tcW w:w="1129" w:type="dxa"/>
          </w:tcPr>
          <w:p w14:paraId="2B3E8413" w14:textId="46B1361F"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9.0</w:t>
            </w:r>
          </w:p>
        </w:tc>
        <w:tc>
          <w:tcPr>
            <w:tcW w:w="1134" w:type="dxa"/>
          </w:tcPr>
          <w:p w14:paraId="185D8686" w14:textId="1776214D"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16/09/2021</w:t>
            </w:r>
          </w:p>
        </w:tc>
        <w:tc>
          <w:tcPr>
            <w:tcW w:w="7365" w:type="dxa"/>
          </w:tcPr>
          <w:p w14:paraId="56FE904E" w14:textId="29E838E0"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Update clarification of commencement enrolment date for COTS</w:t>
            </w:r>
          </w:p>
        </w:tc>
      </w:tr>
      <w:tr w:rsidR="00E91A47" w14:paraId="738996A7" w14:textId="77777777" w:rsidTr="00A613C4">
        <w:tc>
          <w:tcPr>
            <w:tcW w:w="1129" w:type="dxa"/>
          </w:tcPr>
          <w:p w14:paraId="0B1EA0EA" w14:textId="00658C5E"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10.0</w:t>
            </w:r>
          </w:p>
        </w:tc>
        <w:tc>
          <w:tcPr>
            <w:tcW w:w="1134" w:type="dxa"/>
          </w:tcPr>
          <w:p w14:paraId="310FE84E" w14:textId="52C6A3D3"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31/03/2022</w:t>
            </w:r>
          </w:p>
        </w:tc>
        <w:tc>
          <w:tcPr>
            <w:tcW w:w="7365" w:type="dxa"/>
          </w:tcPr>
          <w:p w14:paraId="4A4FD41F" w14:textId="2987BFE7" w:rsidR="00E91A47" w:rsidRPr="00FE3E7B" w:rsidRDefault="00E91A47" w:rsidP="00E91A47">
            <w:pPr>
              <w:rPr>
                <w:rFonts w:ascii="Gill Sans MT Std Light" w:hAnsi="Gill Sans MT Std Light"/>
                <w:color w:val="000000" w:themeColor="text1"/>
                <w:sz w:val="22"/>
              </w:rPr>
            </w:pPr>
            <w:r w:rsidRPr="00FE3E7B">
              <w:rPr>
                <w:color w:val="000000" w:themeColor="text1"/>
                <w:sz w:val="22"/>
              </w:rPr>
              <w:t>Minor Amendment - Formal Withdrawals able to be received by Delivery Admin (or Client Services).</w:t>
            </w:r>
          </w:p>
        </w:tc>
      </w:tr>
      <w:tr w:rsidR="00E91A47" w14:paraId="63267DED" w14:textId="77777777" w:rsidTr="00A613C4">
        <w:tc>
          <w:tcPr>
            <w:tcW w:w="1129" w:type="dxa"/>
          </w:tcPr>
          <w:p w14:paraId="281E3D70" w14:textId="08918056" w:rsidR="00E91A47" w:rsidRPr="00FE3E7B" w:rsidRDefault="00E91A47" w:rsidP="00E91A47">
            <w:pPr>
              <w:rPr>
                <w:color w:val="000000" w:themeColor="text1"/>
                <w:sz w:val="22"/>
              </w:rPr>
            </w:pPr>
            <w:r w:rsidRPr="00FE3E7B">
              <w:rPr>
                <w:color w:val="000000" w:themeColor="text1"/>
                <w:sz w:val="22"/>
              </w:rPr>
              <w:t>11.0</w:t>
            </w:r>
          </w:p>
        </w:tc>
        <w:tc>
          <w:tcPr>
            <w:tcW w:w="1134" w:type="dxa"/>
          </w:tcPr>
          <w:p w14:paraId="2B27BFD7" w14:textId="2FEC0096" w:rsidR="00E91A47" w:rsidRPr="00FE3E7B" w:rsidRDefault="00E91A47" w:rsidP="00E91A47">
            <w:pPr>
              <w:rPr>
                <w:color w:val="000000" w:themeColor="text1"/>
                <w:sz w:val="22"/>
              </w:rPr>
            </w:pPr>
            <w:r w:rsidRPr="00FE3E7B">
              <w:rPr>
                <w:color w:val="000000" w:themeColor="text1"/>
                <w:sz w:val="22"/>
              </w:rPr>
              <w:t>22</w:t>
            </w:r>
            <w:r w:rsidR="00CA596E" w:rsidRPr="00FE3E7B">
              <w:rPr>
                <w:color w:val="000000" w:themeColor="text1"/>
                <w:sz w:val="22"/>
              </w:rPr>
              <w:t>/</w:t>
            </w:r>
            <w:r w:rsidRPr="00FE3E7B">
              <w:rPr>
                <w:color w:val="000000" w:themeColor="text1"/>
                <w:sz w:val="22"/>
              </w:rPr>
              <w:t>11</w:t>
            </w:r>
            <w:r w:rsidR="00CA596E" w:rsidRPr="00FE3E7B">
              <w:rPr>
                <w:color w:val="000000" w:themeColor="text1"/>
                <w:sz w:val="22"/>
              </w:rPr>
              <w:t>/</w:t>
            </w:r>
            <w:r w:rsidRPr="00FE3E7B">
              <w:rPr>
                <w:color w:val="000000" w:themeColor="text1"/>
                <w:sz w:val="22"/>
              </w:rPr>
              <w:t>2022</w:t>
            </w:r>
          </w:p>
        </w:tc>
        <w:tc>
          <w:tcPr>
            <w:tcW w:w="7365" w:type="dxa"/>
          </w:tcPr>
          <w:p w14:paraId="2EF75FE4" w14:textId="3FE28D75" w:rsidR="00E91A47" w:rsidRPr="00FE3E7B" w:rsidRDefault="00CA596E" w:rsidP="00E91A47">
            <w:pPr>
              <w:rPr>
                <w:color w:val="000000" w:themeColor="text1"/>
                <w:sz w:val="22"/>
              </w:rPr>
            </w:pPr>
            <w:r w:rsidRPr="00FE3E7B">
              <w:rPr>
                <w:color w:val="000000" w:themeColor="text1"/>
                <w:sz w:val="22"/>
              </w:rPr>
              <w:t xml:space="preserve">Minor Amendment </w:t>
            </w:r>
            <w:r w:rsidR="00071A71" w:rsidRPr="00FE3E7B">
              <w:rPr>
                <w:color w:val="000000" w:themeColor="text1"/>
                <w:sz w:val="22"/>
              </w:rPr>
              <w:t>–</w:t>
            </w:r>
            <w:r w:rsidRPr="00FE3E7B">
              <w:rPr>
                <w:color w:val="000000" w:themeColor="text1"/>
                <w:sz w:val="22"/>
              </w:rPr>
              <w:t xml:space="preserve"> </w:t>
            </w:r>
            <w:r w:rsidR="00071A71" w:rsidRPr="00FE3E7B">
              <w:rPr>
                <w:color w:val="000000" w:themeColor="text1"/>
                <w:sz w:val="22"/>
              </w:rPr>
              <w:t xml:space="preserve">to provide information on </w:t>
            </w:r>
            <w:r w:rsidR="00A17D20" w:rsidRPr="00FE3E7B">
              <w:rPr>
                <w:color w:val="000000" w:themeColor="text1"/>
                <w:sz w:val="22"/>
              </w:rPr>
              <w:t xml:space="preserve">Students withdrawing from an approved course. </w:t>
            </w:r>
          </w:p>
        </w:tc>
      </w:tr>
      <w:tr w:rsidR="00C75D97" w14:paraId="6EB4845A" w14:textId="77777777" w:rsidTr="00A613C4">
        <w:tc>
          <w:tcPr>
            <w:tcW w:w="1129" w:type="dxa"/>
          </w:tcPr>
          <w:p w14:paraId="5CC6E88D" w14:textId="36B05982" w:rsidR="00C75D97" w:rsidRPr="00FE3E7B" w:rsidRDefault="00C75D97" w:rsidP="00E91A47">
            <w:pPr>
              <w:rPr>
                <w:color w:val="000000" w:themeColor="text1"/>
                <w:sz w:val="22"/>
              </w:rPr>
            </w:pPr>
            <w:r w:rsidRPr="00FE3E7B">
              <w:rPr>
                <w:color w:val="000000" w:themeColor="text1"/>
                <w:sz w:val="22"/>
              </w:rPr>
              <w:t>12.0</w:t>
            </w:r>
          </w:p>
        </w:tc>
        <w:tc>
          <w:tcPr>
            <w:tcW w:w="1134" w:type="dxa"/>
          </w:tcPr>
          <w:p w14:paraId="55D45BC9" w14:textId="0B7EF54A" w:rsidR="00C75D97" w:rsidRPr="00FE3E7B" w:rsidRDefault="00C75D97" w:rsidP="00E91A47">
            <w:pPr>
              <w:rPr>
                <w:color w:val="000000" w:themeColor="text1"/>
                <w:sz w:val="22"/>
              </w:rPr>
            </w:pPr>
            <w:r w:rsidRPr="00FE3E7B">
              <w:rPr>
                <w:color w:val="000000" w:themeColor="text1"/>
                <w:sz w:val="22"/>
              </w:rPr>
              <w:t>27/06/2023</w:t>
            </w:r>
          </w:p>
        </w:tc>
        <w:tc>
          <w:tcPr>
            <w:tcW w:w="7365" w:type="dxa"/>
          </w:tcPr>
          <w:p w14:paraId="4ED223CE" w14:textId="58B8B670" w:rsidR="00C75D97" w:rsidRPr="00FE3E7B" w:rsidRDefault="00C75D97" w:rsidP="00E91A47">
            <w:pPr>
              <w:rPr>
                <w:color w:val="000000" w:themeColor="text1"/>
                <w:sz w:val="22"/>
              </w:rPr>
            </w:pPr>
            <w:r w:rsidRPr="00FE3E7B">
              <w:rPr>
                <w:color w:val="000000" w:themeColor="text1"/>
                <w:sz w:val="22"/>
              </w:rPr>
              <w:t>Updated Executive Owner Contact Person</w:t>
            </w:r>
          </w:p>
        </w:tc>
      </w:tr>
      <w:tr w:rsidR="008E56C0" w14:paraId="57668284" w14:textId="77777777" w:rsidTr="00A613C4">
        <w:tc>
          <w:tcPr>
            <w:tcW w:w="1129" w:type="dxa"/>
          </w:tcPr>
          <w:p w14:paraId="6EB27984" w14:textId="04C8D661" w:rsidR="008E56C0" w:rsidRPr="00FE3E7B" w:rsidRDefault="008E56C0" w:rsidP="00E91A47">
            <w:pPr>
              <w:rPr>
                <w:color w:val="000000" w:themeColor="text1"/>
                <w:sz w:val="22"/>
              </w:rPr>
            </w:pPr>
            <w:r w:rsidRPr="00FE3E7B">
              <w:rPr>
                <w:color w:val="000000" w:themeColor="text1"/>
                <w:sz w:val="22"/>
              </w:rPr>
              <w:t>1</w:t>
            </w:r>
            <w:r w:rsidR="00DC3E27" w:rsidRPr="00FE3E7B">
              <w:rPr>
                <w:color w:val="000000" w:themeColor="text1"/>
                <w:sz w:val="22"/>
              </w:rPr>
              <w:t>3</w:t>
            </w:r>
            <w:r w:rsidRPr="00FE3E7B">
              <w:rPr>
                <w:color w:val="000000" w:themeColor="text1"/>
                <w:sz w:val="22"/>
              </w:rPr>
              <w:t>.</w:t>
            </w:r>
            <w:r w:rsidR="00DC3E27" w:rsidRPr="00FE3E7B">
              <w:rPr>
                <w:color w:val="000000" w:themeColor="text1"/>
                <w:sz w:val="22"/>
              </w:rPr>
              <w:t>0</w:t>
            </w:r>
          </w:p>
        </w:tc>
        <w:tc>
          <w:tcPr>
            <w:tcW w:w="1134" w:type="dxa"/>
          </w:tcPr>
          <w:p w14:paraId="4FECABC5" w14:textId="7026E99A" w:rsidR="008E56C0" w:rsidRPr="00FE3E7B" w:rsidRDefault="00DC3E27" w:rsidP="00E91A47">
            <w:pPr>
              <w:rPr>
                <w:color w:val="000000" w:themeColor="text1"/>
                <w:sz w:val="22"/>
              </w:rPr>
            </w:pPr>
            <w:r w:rsidRPr="00FE3E7B">
              <w:rPr>
                <w:color w:val="000000" w:themeColor="text1"/>
                <w:sz w:val="22"/>
              </w:rPr>
              <w:t>25</w:t>
            </w:r>
            <w:r w:rsidR="008E56C0" w:rsidRPr="00FE3E7B">
              <w:rPr>
                <w:color w:val="000000" w:themeColor="text1"/>
                <w:sz w:val="22"/>
              </w:rPr>
              <w:t>/09/2023</w:t>
            </w:r>
          </w:p>
        </w:tc>
        <w:tc>
          <w:tcPr>
            <w:tcW w:w="7365" w:type="dxa"/>
          </w:tcPr>
          <w:p w14:paraId="45869748" w14:textId="1689BB76" w:rsidR="008E56C0" w:rsidRPr="00FE3E7B" w:rsidRDefault="00DC3E27" w:rsidP="00E91A47">
            <w:pPr>
              <w:rPr>
                <w:color w:val="000000" w:themeColor="text1"/>
                <w:sz w:val="22"/>
              </w:rPr>
            </w:pPr>
            <w:r w:rsidRPr="00FE3E7B">
              <w:rPr>
                <w:color w:val="000000" w:themeColor="text1"/>
                <w:sz w:val="22"/>
              </w:rPr>
              <w:t>Updated Executive Owner from Chief Operating Officer to Chief Financial Officer.</w:t>
            </w:r>
          </w:p>
        </w:tc>
      </w:tr>
      <w:tr w:rsidR="00FE3E7B" w14:paraId="11811BD4" w14:textId="77777777" w:rsidTr="00A613C4">
        <w:tc>
          <w:tcPr>
            <w:tcW w:w="1129" w:type="dxa"/>
          </w:tcPr>
          <w:p w14:paraId="4C647B48" w14:textId="7438992B" w:rsidR="00FE3E7B" w:rsidRPr="00FE3E7B" w:rsidRDefault="00FE3E7B" w:rsidP="00E91A47">
            <w:pPr>
              <w:rPr>
                <w:color w:val="000000" w:themeColor="text1"/>
                <w:sz w:val="22"/>
              </w:rPr>
            </w:pPr>
            <w:r>
              <w:rPr>
                <w:color w:val="000000" w:themeColor="text1"/>
                <w:sz w:val="22"/>
              </w:rPr>
              <w:t>13.1</w:t>
            </w:r>
          </w:p>
        </w:tc>
        <w:tc>
          <w:tcPr>
            <w:tcW w:w="1134" w:type="dxa"/>
          </w:tcPr>
          <w:p w14:paraId="45DA55EB" w14:textId="7F91E0B6" w:rsidR="00FE3E7B" w:rsidRPr="00FE3E7B" w:rsidRDefault="00FE3E7B" w:rsidP="00E91A47">
            <w:pPr>
              <w:rPr>
                <w:color w:val="000000" w:themeColor="text1"/>
                <w:sz w:val="22"/>
              </w:rPr>
            </w:pPr>
            <w:r>
              <w:rPr>
                <w:color w:val="000000" w:themeColor="text1"/>
                <w:sz w:val="22"/>
              </w:rPr>
              <w:t>15/02/2024</w:t>
            </w:r>
          </w:p>
        </w:tc>
        <w:tc>
          <w:tcPr>
            <w:tcW w:w="7365" w:type="dxa"/>
          </w:tcPr>
          <w:p w14:paraId="641EED43" w14:textId="713A5AAB" w:rsidR="00FE3E7B" w:rsidRPr="00FE3E7B" w:rsidRDefault="00FE3E7B" w:rsidP="00E91A47">
            <w:pPr>
              <w:rPr>
                <w:color w:val="000000" w:themeColor="text1"/>
                <w:sz w:val="22"/>
              </w:rPr>
            </w:pPr>
            <w:r w:rsidRPr="00FE3E7B">
              <w:rPr>
                <w:color w:val="000000" w:themeColor="text1"/>
                <w:sz w:val="22"/>
              </w:rPr>
              <w:t>Updated Policy Owner and Contact Person from Manager Finance and Assets to Manager Finance.</w:t>
            </w:r>
          </w:p>
        </w:tc>
      </w:tr>
    </w:tbl>
    <w:p w14:paraId="5CEB32C0" w14:textId="77777777" w:rsidR="0036049D" w:rsidRPr="005E7182" w:rsidRDefault="0036049D" w:rsidP="0036049D">
      <w:pPr>
        <w:spacing w:before="240"/>
        <w:rPr>
          <w:sz w:val="20"/>
          <w:szCs w:val="20"/>
        </w:rPr>
      </w:pPr>
      <w:r w:rsidRPr="005E7182">
        <w:rPr>
          <w:sz w:val="20"/>
          <w:szCs w:val="20"/>
        </w:rPr>
        <w:t>This document is uncontrolled when printed. Please check the TasTAFE Policy and Procedure Hub for the current version of this document.</w:t>
      </w:r>
    </w:p>
    <w:p w14:paraId="4606CE86" w14:textId="1E8B7C8F" w:rsidR="0036049D" w:rsidRDefault="0036049D" w:rsidP="0036049D">
      <w:pPr>
        <w:rPr>
          <w:sz w:val="20"/>
          <w:szCs w:val="20"/>
        </w:rPr>
      </w:pPr>
      <w:r>
        <w:rPr>
          <w:sz w:val="20"/>
          <w:szCs w:val="20"/>
        </w:rPr>
        <w:t>Record</w:t>
      </w:r>
      <w:r w:rsidRPr="005E7182">
        <w:rPr>
          <w:sz w:val="20"/>
          <w:szCs w:val="20"/>
        </w:rPr>
        <w:t xml:space="preserve"> Number: </w:t>
      </w:r>
      <w:bookmarkEnd w:id="0"/>
      <w:bookmarkEnd w:id="1"/>
      <w:r w:rsidR="00556A00" w:rsidRPr="00556A00">
        <w:rPr>
          <w:sz w:val="20"/>
          <w:szCs w:val="20"/>
        </w:rPr>
        <w:t>DOC/18/212602[v1</w:t>
      </w:r>
      <w:r w:rsidR="002E0E5E">
        <w:rPr>
          <w:sz w:val="20"/>
          <w:szCs w:val="20"/>
        </w:rPr>
        <w:t>6</w:t>
      </w:r>
      <w:r w:rsidR="00556A00" w:rsidRPr="00556A00">
        <w:rPr>
          <w:sz w:val="20"/>
          <w:szCs w:val="20"/>
        </w:rPr>
        <w:t>]</w:t>
      </w:r>
    </w:p>
    <w:p w14:paraId="0E2DD2FC" w14:textId="77777777" w:rsidR="00DB19C8" w:rsidRPr="003D231D" w:rsidRDefault="00DB19C8" w:rsidP="0036049D">
      <w:pPr>
        <w:rPr>
          <w:sz w:val="20"/>
          <w:szCs w:val="20"/>
        </w:rPr>
      </w:pPr>
    </w:p>
    <w:sectPr w:rsidR="00DB19C8" w:rsidRPr="003D231D" w:rsidSect="00DB19C8">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60DE0" w14:textId="77777777" w:rsidR="002C66AB" w:rsidRDefault="002C66AB" w:rsidP="00C37A29">
      <w:pPr>
        <w:spacing w:after="0"/>
      </w:pPr>
      <w:r>
        <w:separator/>
      </w:r>
    </w:p>
  </w:endnote>
  <w:endnote w:type="continuationSeparator" w:id="0">
    <w:p w14:paraId="73EFF75E" w14:textId="77777777" w:rsidR="002C66AB" w:rsidRDefault="002C66AB"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8FEE" w14:textId="06E3ADC3" w:rsidR="008303AF" w:rsidRDefault="008303AF" w:rsidP="008303AF">
    <w:pPr>
      <w:pStyle w:val="Footer-Left"/>
    </w:pPr>
    <w:r>
      <w:rPr>
        <w:noProof/>
      </w:rPr>
      <mc:AlternateContent>
        <mc:Choice Requires="wpg">
          <w:drawing>
            <wp:anchor distT="0" distB="0" distL="114300" distR="215900" simplePos="0" relativeHeight="251655680" behindDoc="0" locked="1" layoutInCell="1" allowOverlap="1" wp14:anchorId="34447D72" wp14:editId="428D4D17">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7185FDD4"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47D72" id="Group 13" o:spid="_x0000_s1026" alt="&quot;&quot;" style="position:absolute;margin-left:0;margin-top:0;width:61.5pt;height:49.9pt;z-index:25165568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7185FDD4"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2961">
          <w:rPr>
            <w:rStyle w:val="Strong"/>
          </w:rPr>
          <w:t>Refunds Policy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120C" w14:textId="4381757D" w:rsidR="00885045" w:rsidRDefault="00885045" w:rsidP="00BD1437">
    <w:pPr>
      <w:pStyle w:val="Footer"/>
      <w:tabs>
        <w:tab w:val="clear" w:pos="4513"/>
        <w:tab w:val="clear" w:pos="9026"/>
      </w:tabs>
      <w:ind w:right="849"/>
    </w:pPr>
    <w:r>
      <w:rPr>
        <w:noProof/>
      </w:rPr>
      <w:drawing>
        <wp:anchor distT="0" distB="0" distL="114300" distR="114300" simplePos="0" relativeHeight="251658752" behindDoc="1" locked="1" layoutInCell="1" allowOverlap="1" wp14:anchorId="41D33A8E" wp14:editId="5F7A3333">
          <wp:simplePos x="0" y="0"/>
          <wp:positionH relativeFrom="page">
            <wp:posOffset>5680710</wp:posOffset>
          </wp:positionH>
          <wp:positionV relativeFrom="page">
            <wp:posOffset>8389620</wp:posOffset>
          </wp:positionV>
          <wp:extent cx="1868170" cy="2282190"/>
          <wp:effectExtent l="0" t="0" r="0" b="3810"/>
          <wp:wrapNone/>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2961">
          <w:rPr>
            <w:rStyle w:val="Strong"/>
          </w:rPr>
          <w:t>Refunds Policy</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E9D1" w14:textId="77777777" w:rsidR="00DB19C8" w:rsidRDefault="00DB19C8" w:rsidP="00B552DF">
    <w:pPr>
      <w:pStyle w:val="Footer-Left"/>
      <w:spacing w:before="120"/>
      <w:ind w:firstLine="993"/>
      <w:rPr>
        <w:rStyle w:val="Strong"/>
        <w:szCs w:val="18"/>
      </w:rPr>
    </w:pPr>
  </w:p>
  <w:p w14:paraId="3E21AA7A" w14:textId="77777777" w:rsidR="00DB19C8" w:rsidRDefault="00DB19C8" w:rsidP="00B552DF">
    <w:pPr>
      <w:pStyle w:val="Footer-Left"/>
      <w:spacing w:before="120"/>
      <w:ind w:firstLine="993"/>
      <w:rPr>
        <w:rStyle w:val="Strong"/>
        <w:szCs w:val="18"/>
      </w:rPr>
    </w:pPr>
  </w:p>
  <w:p w14:paraId="2C95E2F6" w14:textId="77777777" w:rsidR="00DB19C8" w:rsidRDefault="00DB19C8" w:rsidP="00B552DF">
    <w:pPr>
      <w:pStyle w:val="Footer-Left"/>
      <w:spacing w:before="120"/>
      <w:ind w:firstLine="993"/>
      <w:rPr>
        <w:rStyle w:val="Strong"/>
        <w:szCs w:val="18"/>
      </w:rPr>
    </w:pPr>
  </w:p>
  <w:p w14:paraId="0D30CCA4" w14:textId="0363160F"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57728" behindDoc="0" locked="1" layoutInCell="1" allowOverlap="1" wp14:anchorId="393E28C9" wp14:editId="20AF7446">
              <wp:simplePos x="0" y="0"/>
              <wp:positionH relativeFrom="page">
                <wp:posOffset>6152515</wp:posOffset>
              </wp:positionH>
              <wp:positionV relativeFrom="page">
                <wp:posOffset>9601200</wp:posOffset>
              </wp:positionV>
              <wp:extent cx="1498600" cy="972820"/>
              <wp:effectExtent l="0" t="0" r="635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8600" cy="972820"/>
                        <a:chOff x="657385" y="-47637"/>
                        <a:chExt cx="1498969" cy="973068"/>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57385" y="-47637"/>
                          <a:ext cx="1038480" cy="923217"/>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48DAF2F" id="Group 23" o:spid="_x0000_s1026" alt="&quot;&quot;" style="position:absolute;margin-left:484.45pt;margin-top:756pt;width:118pt;height:76.6pt;z-index:251657728;mso-position-horizontal-relative:page;mso-position-vertical-relative:page;mso-width-relative:margin;mso-height-relative:margin" coordorigin="6573,-476" coordsize="14989,97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573;top:-476;width:10385;height:9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704" behindDoc="1" locked="1" layoutInCell="1" allowOverlap="1" wp14:anchorId="060C5F53" wp14:editId="23B1A7FB">
          <wp:simplePos x="0" y="0"/>
          <wp:positionH relativeFrom="page">
            <wp:posOffset>0</wp:posOffset>
          </wp:positionH>
          <wp:positionV relativeFrom="page">
            <wp:posOffset>8394700</wp:posOffset>
          </wp:positionV>
          <wp:extent cx="1868170" cy="2282190"/>
          <wp:effectExtent l="0" t="0" r="0" b="3810"/>
          <wp:wrapNone/>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2961">
          <w:rPr>
            <w:rStyle w:val="Strong"/>
            <w:szCs w:val="18"/>
          </w:rPr>
          <w:t>Refunds Policy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8EABB" w14:textId="77777777" w:rsidR="002C66AB" w:rsidRDefault="002C66AB" w:rsidP="00C37A29">
      <w:pPr>
        <w:spacing w:after="0"/>
      </w:pPr>
      <w:r>
        <w:separator/>
      </w:r>
    </w:p>
  </w:footnote>
  <w:footnote w:type="continuationSeparator" w:id="0">
    <w:p w14:paraId="158C338D" w14:textId="77777777" w:rsidR="002C66AB" w:rsidRDefault="002C66AB"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3E92" w14:textId="633FA57F" w:rsidR="00D939C7" w:rsidRDefault="00D939C7">
    <w:pPr>
      <w:pStyle w:val="Header"/>
    </w:pPr>
    <w:r>
      <w:rPr>
        <w:noProof/>
      </w:rPr>
      <w:drawing>
        <wp:inline distT="0" distB="0" distL="0" distR="0" wp14:anchorId="2E281C76" wp14:editId="53D89DC7">
          <wp:extent cx="7560000" cy="10702800"/>
          <wp:effectExtent l="0" t="0" r="3175" b="381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61E9" w14:textId="1BBCE93B"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617D" w14:textId="2D990ACA" w:rsidR="007A0CDC" w:rsidRDefault="007A0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5pt;height:6.25pt" o:bullet="t">
        <v:imagedata r:id="rId1" o:title="dot point 1"/>
      </v:shape>
    </w:pict>
  </w:numPicBullet>
  <w:numPicBullet w:numPicBulletId="1">
    <w:pict>
      <v:shape id="_x0000_i1027" type="#_x0000_t75" style="width:6.25pt;height:6.25pt" o:bullet="t">
        <v:imagedata r:id="rId2" o:title="dot point 2"/>
      </v:shape>
    </w:pict>
  </w:numPicBullet>
  <w:numPicBullet w:numPicBulletId="2">
    <w:pict>
      <v:shape id="_x0000_i1028" type="#_x0000_t75" style="width:10pt;height:6.25pt" o:bullet="t">
        <v:imagedata r:id="rId3" o:title="dot 1"/>
      </v:shape>
    </w:pict>
  </w:numPicBullet>
  <w:numPicBullet w:numPicBulletId="3">
    <w:pict>
      <v:shape id="_x0000_i1029" type="#_x0000_t75" style="width:10pt;height:6.25pt" o:bullet="t">
        <v:imagedata r:id="rId4" o:title="dot 2"/>
      </v:shape>
    </w:pict>
  </w:numPicBullet>
  <w:numPicBullet w:numPicBulletId="4">
    <w:pict>
      <v:shape id="_x0000_i1030" type="#_x0000_t75" style="width:39.45pt;height:35.7pt" o:bullet="t">
        <v:imagedata r:id="rId5" o:title="DOT-1"/>
      </v:shape>
    </w:pict>
  </w:numPicBullet>
  <w:numPicBullet w:numPicBulletId="5">
    <w:pict>
      <v:shape id="_x0000_i1031" type="#_x0000_t75" style="width:38.8pt;height:35.7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372D0"/>
    <w:multiLevelType w:val="hybridMultilevel"/>
    <w:tmpl w:val="3C40B294"/>
    <w:lvl w:ilvl="0" w:tplc="894E1C60">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03C43676"/>
    <w:multiLevelType w:val="multilevel"/>
    <w:tmpl w:val="97DAEA0E"/>
    <w:numStyleLink w:val="Numbering"/>
  </w:abstractNum>
  <w:abstractNum w:abstractNumId="12" w15:restartNumberingAfterBreak="0">
    <w:nsid w:val="08025FAF"/>
    <w:multiLevelType w:val="multilevel"/>
    <w:tmpl w:val="63F058E6"/>
    <w:numStyleLink w:val="Bullets"/>
  </w:abstractNum>
  <w:abstractNum w:abstractNumId="13"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63F058E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2361CF7"/>
    <w:multiLevelType w:val="multilevel"/>
    <w:tmpl w:val="63F058E6"/>
    <w:numStyleLink w:val="Bullets"/>
  </w:abstractNum>
  <w:abstractNum w:abstractNumId="21"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1F1D0F"/>
    <w:multiLevelType w:val="multilevel"/>
    <w:tmpl w:val="63F058E6"/>
    <w:numStyleLink w:val="Bullets"/>
  </w:abstractNum>
  <w:abstractNum w:abstractNumId="23" w15:restartNumberingAfterBreak="0">
    <w:nsid w:val="366F1185"/>
    <w:multiLevelType w:val="multilevel"/>
    <w:tmpl w:val="63F058E6"/>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497542A0"/>
    <w:multiLevelType w:val="multilevel"/>
    <w:tmpl w:val="63F058E6"/>
    <w:numStyleLink w:val="Bullets"/>
  </w:abstractNum>
  <w:abstractNum w:abstractNumId="27"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4E7F1CD0"/>
    <w:multiLevelType w:val="multilevel"/>
    <w:tmpl w:val="97DAEA0E"/>
    <w:numStyleLink w:val="Numbering"/>
  </w:abstractNum>
  <w:abstractNum w:abstractNumId="30" w15:restartNumberingAfterBreak="0">
    <w:nsid w:val="58B73D84"/>
    <w:multiLevelType w:val="multilevel"/>
    <w:tmpl w:val="50041352"/>
    <w:numStyleLink w:val="ListHeadings"/>
  </w:abstractNum>
  <w:abstractNum w:abstractNumId="31" w15:restartNumberingAfterBreak="0">
    <w:nsid w:val="596A0C8C"/>
    <w:multiLevelType w:val="multilevel"/>
    <w:tmpl w:val="97DAEA0E"/>
    <w:numStyleLink w:val="Numbering"/>
  </w:abstractNum>
  <w:abstractNum w:abstractNumId="32"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43520E2"/>
    <w:multiLevelType w:val="multilevel"/>
    <w:tmpl w:val="63F058E6"/>
    <w:numStyleLink w:val="Bullets"/>
  </w:abstractNum>
  <w:abstractNum w:abstractNumId="34" w15:restartNumberingAfterBreak="0">
    <w:nsid w:val="660D51AD"/>
    <w:multiLevelType w:val="multilevel"/>
    <w:tmpl w:val="97DAEA0E"/>
    <w:numStyleLink w:val="Numbering"/>
  </w:abstractNum>
  <w:abstractNum w:abstractNumId="35"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210E6F"/>
    <w:multiLevelType w:val="multilevel"/>
    <w:tmpl w:val="63F058E6"/>
    <w:numStyleLink w:val="Bullets"/>
  </w:abstractNum>
  <w:abstractNum w:abstractNumId="37" w15:restartNumberingAfterBreak="0">
    <w:nsid w:val="744D0736"/>
    <w:multiLevelType w:val="multilevel"/>
    <w:tmpl w:val="97DAEA0E"/>
    <w:numStyleLink w:val="Numbering"/>
  </w:abstractNum>
  <w:abstractNum w:abstractNumId="38" w15:restartNumberingAfterBreak="0">
    <w:nsid w:val="7C440DEC"/>
    <w:multiLevelType w:val="multilevel"/>
    <w:tmpl w:val="63F058E6"/>
    <w:numStyleLink w:val="Bullets"/>
  </w:abstractNum>
  <w:num w:numId="1" w16cid:durableId="1016812044">
    <w:abstractNumId w:val="9"/>
  </w:num>
  <w:num w:numId="2" w16cid:durableId="201140474">
    <w:abstractNumId w:val="7"/>
  </w:num>
  <w:num w:numId="3" w16cid:durableId="10029426">
    <w:abstractNumId w:val="6"/>
  </w:num>
  <w:num w:numId="4" w16cid:durableId="1669550629">
    <w:abstractNumId w:val="5"/>
  </w:num>
  <w:num w:numId="5" w16cid:durableId="1182626256">
    <w:abstractNumId w:val="4"/>
  </w:num>
  <w:num w:numId="6" w16cid:durableId="2058817692">
    <w:abstractNumId w:val="8"/>
  </w:num>
  <w:num w:numId="7" w16cid:durableId="1053433006">
    <w:abstractNumId w:val="3"/>
  </w:num>
  <w:num w:numId="8" w16cid:durableId="262806317">
    <w:abstractNumId w:val="2"/>
  </w:num>
  <w:num w:numId="9" w16cid:durableId="250821524">
    <w:abstractNumId w:val="1"/>
  </w:num>
  <w:num w:numId="10" w16cid:durableId="51471022">
    <w:abstractNumId w:val="0"/>
  </w:num>
  <w:num w:numId="11" w16cid:durableId="832834631">
    <w:abstractNumId w:val="32"/>
  </w:num>
  <w:num w:numId="12" w16cid:durableId="213086547">
    <w:abstractNumId w:val="33"/>
  </w:num>
  <w:num w:numId="13" w16cid:durableId="1104576466">
    <w:abstractNumId w:val="22"/>
  </w:num>
  <w:num w:numId="14" w16cid:durableId="770469315">
    <w:abstractNumId w:val="16"/>
  </w:num>
  <w:num w:numId="15" w16cid:durableId="991257335">
    <w:abstractNumId w:val="37"/>
  </w:num>
  <w:num w:numId="16" w16cid:durableId="2049061064">
    <w:abstractNumId w:val="29"/>
  </w:num>
  <w:num w:numId="17" w16cid:durableId="174462348">
    <w:abstractNumId w:val="34"/>
  </w:num>
  <w:num w:numId="18" w16cid:durableId="456997395">
    <w:abstractNumId w:val="11"/>
  </w:num>
  <w:num w:numId="19" w16cid:durableId="1673993545">
    <w:abstractNumId w:val="14"/>
  </w:num>
  <w:num w:numId="20" w16cid:durableId="87964527">
    <w:abstractNumId w:val="24"/>
  </w:num>
  <w:num w:numId="21" w16cid:durableId="1669224">
    <w:abstractNumId w:val="17"/>
  </w:num>
  <w:num w:numId="22" w16cid:durableId="856390581">
    <w:abstractNumId w:val="13"/>
  </w:num>
  <w:num w:numId="23" w16cid:durableId="140924986">
    <w:abstractNumId w:val="15"/>
  </w:num>
  <w:num w:numId="24" w16cid:durableId="730232593">
    <w:abstractNumId w:val="19"/>
  </w:num>
  <w:num w:numId="25" w16cid:durableId="88549121">
    <w:abstractNumId w:val="31"/>
  </w:num>
  <w:num w:numId="26" w16cid:durableId="263197647">
    <w:abstractNumId w:val="30"/>
  </w:num>
  <w:num w:numId="27" w16cid:durableId="1637758822">
    <w:abstractNumId w:val="18"/>
  </w:num>
  <w:num w:numId="28" w16cid:durableId="7306181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0458634">
    <w:abstractNumId w:val="28"/>
  </w:num>
  <w:num w:numId="30" w16cid:durableId="1669552749">
    <w:abstractNumId w:val="26"/>
  </w:num>
  <w:num w:numId="31" w16cid:durableId="2144888050">
    <w:abstractNumId w:val="20"/>
  </w:num>
  <w:num w:numId="32" w16cid:durableId="479464192">
    <w:abstractNumId w:val="36"/>
  </w:num>
  <w:num w:numId="33" w16cid:durableId="1062488059">
    <w:abstractNumId w:val="38"/>
  </w:num>
  <w:num w:numId="34" w16cid:durableId="909999458">
    <w:abstractNumId w:val="12"/>
  </w:num>
  <w:num w:numId="35" w16cid:durableId="234710142">
    <w:abstractNumId w:val="23"/>
  </w:num>
  <w:num w:numId="36" w16cid:durableId="16913769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0124600">
    <w:abstractNumId w:val="25"/>
  </w:num>
  <w:num w:numId="38" w16cid:durableId="1652245448">
    <w:abstractNumId w:val="35"/>
  </w:num>
  <w:num w:numId="39" w16cid:durableId="1426464298">
    <w:abstractNumId w:val="27"/>
  </w:num>
  <w:num w:numId="40" w16cid:durableId="1970738746">
    <w:abstractNumId w:val="21"/>
  </w:num>
  <w:num w:numId="41" w16cid:durableId="1549954697">
    <w:abstractNumId w:val="32"/>
  </w:num>
  <w:num w:numId="42" w16cid:durableId="7396020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1DA"/>
    <w:rsid w:val="00026D1C"/>
    <w:rsid w:val="000300AF"/>
    <w:rsid w:val="000319B6"/>
    <w:rsid w:val="00053277"/>
    <w:rsid w:val="000636D6"/>
    <w:rsid w:val="00063E1A"/>
    <w:rsid w:val="00071205"/>
    <w:rsid w:val="00071A71"/>
    <w:rsid w:val="000724AE"/>
    <w:rsid w:val="00074229"/>
    <w:rsid w:val="0008037D"/>
    <w:rsid w:val="0008094C"/>
    <w:rsid w:val="000836C2"/>
    <w:rsid w:val="00086577"/>
    <w:rsid w:val="00086C6C"/>
    <w:rsid w:val="00090227"/>
    <w:rsid w:val="000B4318"/>
    <w:rsid w:val="000B497F"/>
    <w:rsid w:val="000B78FC"/>
    <w:rsid w:val="000C095E"/>
    <w:rsid w:val="000C2125"/>
    <w:rsid w:val="000D5C40"/>
    <w:rsid w:val="000D5D52"/>
    <w:rsid w:val="000E562A"/>
    <w:rsid w:val="00100110"/>
    <w:rsid w:val="00104227"/>
    <w:rsid w:val="00107A69"/>
    <w:rsid w:val="00112E8F"/>
    <w:rsid w:val="001176B7"/>
    <w:rsid w:val="001268BC"/>
    <w:rsid w:val="0013737D"/>
    <w:rsid w:val="00145410"/>
    <w:rsid w:val="0016465B"/>
    <w:rsid w:val="00170F53"/>
    <w:rsid w:val="00173608"/>
    <w:rsid w:val="001808EC"/>
    <w:rsid w:val="0019389A"/>
    <w:rsid w:val="0019621F"/>
    <w:rsid w:val="001A0D77"/>
    <w:rsid w:val="001A72E4"/>
    <w:rsid w:val="001B091F"/>
    <w:rsid w:val="001B4AF2"/>
    <w:rsid w:val="001B5487"/>
    <w:rsid w:val="001B63E5"/>
    <w:rsid w:val="001C7835"/>
    <w:rsid w:val="001D21D7"/>
    <w:rsid w:val="001E5875"/>
    <w:rsid w:val="001F13C1"/>
    <w:rsid w:val="001F288A"/>
    <w:rsid w:val="001F446D"/>
    <w:rsid w:val="00200E24"/>
    <w:rsid w:val="00201C0F"/>
    <w:rsid w:val="00221AB7"/>
    <w:rsid w:val="002313FF"/>
    <w:rsid w:val="00232961"/>
    <w:rsid w:val="00246435"/>
    <w:rsid w:val="00246BCF"/>
    <w:rsid w:val="002610E7"/>
    <w:rsid w:val="00267845"/>
    <w:rsid w:val="00270834"/>
    <w:rsid w:val="002814E6"/>
    <w:rsid w:val="00282D5E"/>
    <w:rsid w:val="002A306F"/>
    <w:rsid w:val="002B7C53"/>
    <w:rsid w:val="002C4498"/>
    <w:rsid w:val="002C66AB"/>
    <w:rsid w:val="002E0E5E"/>
    <w:rsid w:val="002E507D"/>
    <w:rsid w:val="002E614A"/>
    <w:rsid w:val="002F6C59"/>
    <w:rsid w:val="00305171"/>
    <w:rsid w:val="00306999"/>
    <w:rsid w:val="00310D9C"/>
    <w:rsid w:val="003228FB"/>
    <w:rsid w:val="00327B69"/>
    <w:rsid w:val="0033030C"/>
    <w:rsid w:val="00342A8C"/>
    <w:rsid w:val="0034680A"/>
    <w:rsid w:val="003566F2"/>
    <w:rsid w:val="0036049D"/>
    <w:rsid w:val="00363FF8"/>
    <w:rsid w:val="0037721D"/>
    <w:rsid w:val="0038102A"/>
    <w:rsid w:val="00392C2F"/>
    <w:rsid w:val="00397AB4"/>
    <w:rsid w:val="003C344F"/>
    <w:rsid w:val="003C41C8"/>
    <w:rsid w:val="003D029F"/>
    <w:rsid w:val="003D23A3"/>
    <w:rsid w:val="003D5856"/>
    <w:rsid w:val="003D6C1B"/>
    <w:rsid w:val="004015AA"/>
    <w:rsid w:val="00404E4F"/>
    <w:rsid w:val="004070C1"/>
    <w:rsid w:val="00414E7D"/>
    <w:rsid w:val="0042339A"/>
    <w:rsid w:val="0042508F"/>
    <w:rsid w:val="00440D83"/>
    <w:rsid w:val="00445B64"/>
    <w:rsid w:val="00446F03"/>
    <w:rsid w:val="00451FFA"/>
    <w:rsid w:val="00454597"/>
    <w:rsid w:val="004571B1"/>
    <w:rsid w:val="00461CFA"/>
    <w:rsid w:val="004635FD"/>
    <w:rsid w:val="0047077B"/>
    <w:rsid w:val="00496AE7"/>
    <w:rsid w:val="00497A35"/>
    <w:rsid w:val="004A2AAE"/>
    <w:rsid w:val="004A439D"/>
    <w:rsid w:val="004B609E"/>
    <w:rsid w:val="004C0765"/>
    <w:rsid w:val="004C1757"/>
    <w:rsid w:val="004D0EDB"/>
    <w:rsid w:val="004D3A65"/>
    <w:rsid w:val="004E0833"/>
    <w:rsid w:val="004E28C6"/>
    <w:rsid w:val="004F1080"/>
    <w:rsid w:val="004F138F"/>
    <w:rsid w:val="004F677A"/>
    <w:rsid w:val="00501DF7"/>
    <w:rsid w:val="00502679"/>
    <w:rsid w:val="0050670B"/>
    <w:rsid w:val="00511FFE"/>
    <w:rsid w:val="005141E8"/>
    <w:rsid w:val="0052253B"/>
    <w:rsid w:val="00523C44"/>
    <w:rsid w:val="00525F8C"/>
    <w:rsid w:val="00541CDD"/>
    <w:rsid w:val="00550C99"/>
    <w:rsid w:val="00553413"/>
    <w:rsid w:val="00556A00"/>
    <w:rsid w:val="00562C0D"/>
    <w:rsid w:val="005762D5"/>
    <w:rsid w:val="0058369E"/>
    <w:rsid w:val="00593314"/>
    <w:rsid w:val="00594496"/>
    <w:rsid w:val="005956E1"/>
    <w:rsid w:val="005A0600"/>
    <w:rsid w:val="005C6618"/>
    <w:rsid w:val="005E2D46"/>
    <w:rsid w:val="005E5879"/>
    <w:rsid w:val="00603FD5"/>
    <w:rsid w:val="00605048"/>
    <w:rsid w:val="00613955"/>
    <w:rsid w:val="00614F1A"/>
    <w:rsid w:val="00616DC8"/>
    <w:rsid w:val="00630995"/>
    <w:rsid w:val="00633BBA"/>
    <w:rsid w:val="006509FA"/>
    <w:rsid w:val="006528C6"/>
    <w:rsid w:val="00653080"/>
    <w:rsid w:val="00655EFE"/>
    <w:rsid w:val="00657FB8"/>
    <w:rsid w:val="00663F15"/>
    <w:rsid w:val="006676F4"/>
    <w:rsid w:val="00674486"/>
    <w:rsid w:val="00681976"/>
    <w:rsid w:val="0068724F"/>
    <w:rsid w:val="0069113B"/>
    <w:rsid w:val="006A1DEF"/>
    <w:rsid w:val="006A2AB0"/>
    <w:rsid w:val="006A4D83"/>
    <w:rsid w:val="006B044E"/>
    <w:rsid w:val="006B1FDA"/>
    <w:rsid w:val="006C1E89"/>
    <w:rsid w:val="006C1FAC"/>
    <w:rsid w:val="006C4789"/>
    <w:rsid w:val="006C4AF4"/>
    <w:rsid w:val="006D3F2F"/>
    <w:rsid w:val="006D56AB"/>
    <w:rsid w:val="006D5D76"/>
    <w:rsid w:val="006E0AF4"/>
    <w:rsid w:val="006E3400"/>
    <w:rsid w:val="006E3536"/>
    <w:rsid w:val="006F2521"/>
    <w:rsid w:val="00714488"/>
    <w:rsid w:val="0071658D"/>
    <w:rsid w:val="00726871"/>
    <w:rsid w:val="00726AFA"/>
    <w:rsid w:val="00747165"/>
    <w:rsid w:val="0076587D"/>
    <w:rsid w:val="00773CFB"/>
    <w:rsid w:val="0077753A"/>
    <w:rsid w:val="00793284"/>
    <w:rsid w:val="00793B0A"/>
    <w:rsid w:val="007945E1"/>
    <w:rsid w:val="007A0363"/>
    <w:rsid w:val="007A0CDC"/>
    <w:rsid w:val="007C13C9"/>
    <w:rsid w:val="007C1B07"/>
    <w:rsid w:val="007C7236"/>
    <w:rsid w:val="007D14BD"/>
    <w:rsid w:val="007D2606"/>
    <w:rsid w:val="007E3CF9"/>
    <w:rsid w:val="007E47ED"/>
    <w:rsid w:val="007F0244"/>
    <w:rsid w:val="00804D3F"/>
    <w:rsid w:val="00807850"/>
    <w:rsid w:val="00807AF3"/>
    <w:rsid w:val="00813E1A"/>
    <w:rsid w:val="0081533C"/>
    <w:rsid w:val="00815F55"/>
    <w:rsid w:val="0082054F"/>
    <w:rsid w:val="00821160"/>
    <w:rsid w:val="008303AF"/>
    <w:rsid w:val="008372A6"/>
    <w:rsid w:val="00841C5F"/>
    <w:rsid w:val="0085129D"/>
    <w:rsid w:val="0085439B"/>
    <w:rsid w:val="00857936"/>
    <w:rsid w:val="00882A5C"/>
    <w:rsid w:val="00885045"/>
    <w:rsid w:val="008862CA"/>
    <w:rsid w:val="008B05C3"/>
    <w:rsid w:val="008B3EF4"/>
    <w:rsid w:val="008B4965"/>
    <w:rsid w:val="008C166F"/>
    <w:rsid w:val="008D00D8"/>
    <w:rsid w:val="008D1ABD"/>
    <w:rsid w:val="008D3B55"/>
    <w:rsid w:val="008E3CF9"/>
    <w:rsid w:val="008E56C0"/>
    <w:rsid w:val="008F5D5B"/>
    <w:rsid w:val="008F6172"/>
    <w:rsid w:val="0090137A"/>
    <w:rsid w:val="009272CA"/>
    <w:rsid w:val="00936068"/>
    <w:rsid w:val="009419E9"/>
    <w:rsid w:val="00942B67"/>
    <w:rsid w:val="00944832"/>
    <w:rsid w:val="00944F22"/>
    <w:rsid w:val="009517CC"/>
    <w:rsid w:val="009615D4"/>
    <w:rsid w:val="009617F6"/>
    <w:rsid w:val="00962C99"/>
    <w:rsid w:val="009661DA"/>
    <w:rsid w:val="00974677"/>
    <w:rsid w:val="00981B76"/>
    <w:rsid w:val="00983111"/>
    <w:rsid w:val="00991A8A"/>
    <w:rsid w:val="00991AC9"/>
    <w:rsid w:val="00994FB0"/>
    <w:rsid w:val="009A2F17"/>
    <w:rsid w:val="009C4C9A"/>
    <w:rsid w:val="009D24F5"/>
    <w:rsid w:val="009D4E88"/>
    <w:rsid w:val="009D52FD"/>
    <w:rsid w:val="009F56FA"/>
    <w:rsid w:val="00A05F30"/>
    <w:rsid w:val="00A11143"/>
    <w:rsid w:val="00A12778"/>
    <w:rsid w:val="00A13664"/>
    <w:rsid w:val="00A17D20"/>
    <w:rsid w:val="00A24EF4"/>
    <w:rsid w:val="00A3047A"/>
    <w:rsid w:val="00A36B09"/>
    <w:rsid w:val="00A62113"/>
    <w:rsid w:val="00A63585"/>
    <w:rsid w:val="00A90151"/>
    <w:rsid w:val="00A9049D"/>
    <w:rsid w:val="00A92B42"/>
    <w:rsid w:val="00A9359B"/>
    <w:rsid w:val="00A9755A"/>
    <w:rsid w:val="00A97702"/>
    <w:rsid w:val="00AA163B"/>
    <w:rsid w:val="00AA68D0"/>
    <w:rsid w:val="00AA777A"/>
    <w:rsid w:val="00AB4B33"/>
    <w:rsid w:val="00AF27F2"/>
    <w:rsid w:val="00AF2AF5"/>
    <w:rsid w:val="00B00285"/>
    <w:rsid w:val="00B01B6A"/>
    <w:rsid w:val="00B23603"/>
    <w:rsid w:val="00B2539A"/>
    <w:rsid w:val="00B253FF"/>
    <w:rsid w:val="00B32D6C"/>
    <w:rsid w:val="00B3749D"/>
    <w:rsid w:val="00B44F9B"/>
    <w:rsid w:val="00B552DF"/>
    <w:rsid w:val="00B6487B"/>
    <w:rsid w:val="00B65DAA"/>
    <w:rsid w:val="00B66B2F"/>
    <w:rsid w:val="00B74F7F"/>
    <w:rsid w:val="00B7503F"/>
    <w:rsid w:val="00B75B08"/>
    <w:rsid w:val="00B85BDF"/>
    <w:rsid w:val="00B87859"/>
    <w:rsid w:val="00B91D47"/>
    <w:rsid w:val="00B97542"/>
    <w:rsid w:val="00BA3CB8"/>
    <w:rsid w:val="00BA5456"/>
    <w:rsid w:val="00BA7623"/>
    <w:rsid w:val="00BB0D54"/>
    <w:rsid w:val="00BC08CC"/>
    <w:rsid w:val="00BD1437"/>
    <w:rsid w:val="00BE2420"/>
    <w:rsid w:val="00BF68C8"/>
    <w:rsid w:val="00C01E68"/>
    <w:rsid w:val="00C11924"/>
    <w:rsid w:val="00C1250F"/>
    <w:rsid w:val="00C13FF8"/>
    <w:rsid w:val="00C17F76"/>
    <w:rsid w:val="00C326F9"/>
    <w:rsid w:val="00C37A29"/>
    <w:rsid w:val="00C37B38"/>
    <w:rsid w:val="00C5758A"/>
    <w:rsid w:val="00C70EFC"/>
    <w:rsid w:val="00C72C59"/>
    <w:rsid w:val="00C7480B"/>
    <w:rsid w:val="00C75BFB"/>
    <w:rsid w:val="00C75D97"/>
    <w:rsid w:val="00C85830"/>
    <w:rsid w:val="00C86234"/>
    <w:rsid w:val="00C932F3"/>
    <w:rsid w:val="00CA03B5"/>
    <w:rsid w:val="00CA596E"/>
    <w:rsid w:val="00CA6985"/>
    <w:rsid w:val="00CD61EB"/>
    <w:rsid w:val="00CF02F0"/>
    <w:rsid w:val="00CF2857"/>
    <w:rsid w:val="00D070F2"/>
    <w:rsid w:val="00D16F74"/>
    <w:rsid w:val="00D17703"/>
    <w:rsid w:val="00D34ED6"/>
    <w:rsid w:val="00D36897"/>
    <w:rsid w:val="00D46594"/>
    <w:rsid w:val="00D538F7"/>
    <w:rsid w:val="00D56CF5"/>
    <w:rsid w:val="00D60649"/>
    <w:rsid w:val="00D61E88"/>
    <w:rsid w:val="00D6574D"/>
    <w:rsid w:val="00D66DC3"/>
    <w:rsid w:val="00D75868"/>
    <w:rsid w:val="00D75FE2"/>
    <w:rsid w:val="00D80812"/>
    <w:rsid w:val="00D8323A"/>
    <w:rsid w:val="00D83923"/>
    <w:rsid w:val="00D90E18"/>
    <w:rsid w:val="00D927A2"/>
    <w:rsid w:val="00D939C7"/>
    <w:rsid w:val="00D9419D"/>
    <w:rsid w:val="00DB19C8"/>
    <w:rsid w:val="00DB5F15"/>
    <w:rsid w:val="00DC3E27"/>
    <w:rsid w:val="00DD58FD"/>
    <w:rsid w:val="00DE0652"/>
    <w:rsid w:val="00DE38D7"/>
    <w:rsid w:val="00DE5FC9"/>
    <w:rsid w:val="00DF47B6"/>
    <w:rsid w:val="00DF4E3E"/>
    <w:rsid w:val="00E0453D"/>
    <w:rsid w:val="00E05FA6"/>
    <w:rsid w:val="00E20A76"/>
    <w:rsid w:val="00E23BBA"/>
    <w:rsid w:val="00E25474"/>
    <w:rsid w:val="00E32F93"/>
    <w:rsid w:val="00E33E1A"/>
    <w:rsid w:val="00E51DB2"/>
    <w:rsid w:val="00E51F0D"/>
    <w:rsid w:val="00E54B2B"/>
    <w:rsid w:val="00E604DD"/>
    <w:rsid w:val="00E63534"/>
    <w:rsid w:val="00E65E7D"/>
    <w:rsid w:val="00E704DB"/>
    <w:rsid w:val="00E7461E"/>
    <w:rsid w:val="00E91A47"/>
    <w:rsid w:val="00EA1943"/>
    <w:rsid w:val="00EA4BE0"/>
    <w:rsid w:val="00EB5085"/>
    <w:rsid w:val="00EC0188"/>
    <w:rsid w:val="00EC57C6"/>
    <w:rsid w:val="00ED02BE"/>
    <w:rsid w:val="00ED5036"/>
    <w:rsid w:val="00EE095F"/>
    <w:rsid w:val="00EE36A6"/>
    <w:rsid w:val="00EE3BE8"/>
    <w:rsid w:val="00EE6F14"/>
    <w:rsid w:val="00EF3F23"/>
    <w:rsid w:val="00EF3FB1"/>
    <w:rsid w:val="00F00089"/>
    <w:rsid w:val="00F02484"/>
    <w:rsid w:val="00F162D4"/>
    <w:rsid w:val="00F30E1C"/>
    <w:rsid w:val="00F4010B"/>
    <w:rsid w:val="00F4035F"/>
    <w:rsid w:val="00F4701B"/>
    <w:rsid w:val="00F4702C"/>
    <w:rsid w:val="00F505B8"/>
    <w:rsid w:val="00F634F6"/>
    <w:rsid w:val="00F650AF"/>
    <w:rsid w:val="00F87B07"/>
    <w:rsid w:val="00F94880"/>
    <w:rsid w:val="00FA00BC"/>
    <w:rsid w:val="00FA655E"/>
    <w:rsid w:val="00FB4342"/>
    <w:rsid w:val="00FB7783"/>
    <w:rsid w:val="00FC1543"/>
    <w:rsid w:val="00FC2D27"/>
    <w:rsid w:val="00FC2D8B"/>
    <w:rsid w:val="00FD3306"/>
    <w:rsid w:val="00FD5BF1"/>
    <w:rsid w:val="00FE3E7B"/>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716926A"/>
  <w15:chartTrackingRefBased/>
  <w15:docId w15:val="{27C61F6C-7EF5-4C0D-8D73-609C6D6A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55E"/>
    <w:pPr>
      <w:spacing w:before="60" w:after="120" w:line="288" w:lineRule="auto"/>
    </w:pPr>
    <w:rPr>
      <w:rFonts w:ascii="Arial" w:hAnsi="Arial"/>
      <w:spacing w:val="4"/>
      <w:sz w:val="24"/>
    </w:rPr>
  </w:style>
  <w:style w:type="paragraph" w:styleId="Heading1">
    <w:name w:val="heading 1"/>
    <w:basedOn w:val="Normal"/>
    <w:next w:val="Normal"/>
    <w:link w:val="Heading1Char"/>
    <w:uiPriority w:val="9"/>
    <w:qFormat/>
    <w:rsid w:val="003C41C8"/>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3C41C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3C41C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4A2AAE"/>
    <w:pPr>
      <w:spacing w:after="0" w:line="240" w:lineRule="auto"/>
    </w:pPr>
    <w:rPr>
      <w:rFonts w:ascii="Arial" w:hAnsi="Arial"/>
      <w:spacing w:val="6"/>
      <w:sz w:val="24"/>
    </w:rPr>
  </w:style>
  <w:style w:type="paragraph" w:styleId="ListBullet">
    <w:name w:val="List Bullet"/>
    <w:basedOn w:val="Normal"/>
    <w:uiPriority w:val="99"/>
    <w:unhideWhenUsed/>
    <w:qFormat/>
    <w:rsid w:val="0036049D"/>
    <w:pPr>
      <w:numPr>
        <w:numId w:val="11"/>
      </w:numPr>
      <w:spacing w:before="80" w:after="8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3C41C8"/>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3C41C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nhideWhenUsed/>
    <w:qFormat/>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3C41C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630995"/>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4A2AAE"/>
    <w:pPr>
      <w:spacing w:before="120"/>
    </w:pPr>
    <w:rPr>
      <w:rFonts w:eastAsiaTheme="minorEastAsia"/>
      <w:color w:val="000000" w:themeColor="text1"/>
      <w:spacing w:val="0"/>
      <w:lang w:eastAsia="en-AU"/>
    </w:rPr>
  </w:style>
  <w:style w:type="paragraph" w:customStyle="1" w:styleId="SectionHeading">
    <w:name w:val="Section Heading"/>
    <w:basedOn w:val="Heading1"/>
    <w:qFormat/>
    <w:rsid w:val="004A2AAE"/>
    <w:pPr>
      <w:spacing w:before="120" w:after="120"/>
    </w:pPr>
    <w:rPr>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FB434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342"/>
    <w:rPr>
      <w:rFonts w:ascii="Segoe UI" w:hAnsi="Segoe UI" w:cs="Segoe UI"/>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cordsmanager.education.tas.gov.au/linkgeneratorapi/record/5060405/LatestFinalFile" TargetMode="External"/><Relationship Id="rId18" Type="http://schemas.openxmlformats.org/officeDocument/2006/relationships/hyperlink" Target="https://recordsmanager.education.tas.gov.au/linkgeneratorapi/record/4711025/LatestFinalFil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recordsmanager.education.tas.gov.au/linkgeneratorapi/record/4714240/LatestFinalFile" TargetMode="External"/><Relationship Id="rId7" Type="http://schemas.openxmlformats.org/officeDocument/2006/relationships/settings" Target="settings.xml"/><Relationship Id="rId12" Type="http://schemas.openxmlformats.org/officeDocument/2006/relationships/hyperlink" Target="https://recordsmanager.education.tas.gov.au/linkgeneratorapi/record/4706339/LatestFinalFile" TargetMode="External"/><Relationship Id="rId17" Type="http://schemas.openxmlformats.org/officeDocument/2006/relationships/hyperlink" Target="https://recordsmanager.education.tas.gov.au/linkgeneratorapi/record/5038859/LatestFinalFil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recordsmanager.education.tas.gov.au/linkgeneratorapi/record/5038864/LatestFinalFile" TargetMode="External"/><Relationship Id="rId20" Type="http://schemas.openxmlformats.org/officeDocument/2006/relationships/hyperlink" Target="https://recordsmanager.education.tas.gov.au/linkgeneratorapi/record/4714235/LatestFinalFil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cordsmanager.education.tas.gov.au/linkgeneratorapi/record/4706338/LatestFinalFile"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recordsmanager.education.tas.gov.au/linkgeneratorapi/record/5323242/download_latest_final_file" TargetMode="External"/><Relationship Id="rId23" Type="http://schemas.openxmlformats.org/officeDocument/2006/relationships/hyperlink" Target="https://recordsmanager.education.tas.gov.au/linkgeneratorapi/record/4706339/LatestFinalFile"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recordsmanager.education.tas.gov.au/linkgeneratorapi/record/4711026/LatestFinalFil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cordsmanager.education.tas.gov.au/linkgeneratorapi/record/5323240/download_latest_final_file" TargetMode="External"/><Relationship Id="rId22" Type="http://schemas.openxmlformats.org/officeDocument/2006/relationships/hyperlink" Target="https://recordsmanager.education.tas.gov.au/linkgeneratorapi/record/4706338/LatestFinalFile"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hee\Downloads\DRAFT-TasTAFE%20Policy%20May%202022%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23C0DD2C994E5582E874139A08C07A"/>
        <w:category>
          <w:name w:val="General"/>
          <w:gallery w:val="placeholder"/>
        </w:category>
        <w:types>
          <w:type w:val="bbPlcHdr"/>
        </w:types>
        <w:behaviors>
          <w:behavior w:val="content"/>
        </w:behaviors>
        <w:guid w:val="{3A27C496-7280-4468-91FE-19993D8B3D00}"/>
      </w:docPartPr>
      <w:docPartBody>
        <w:p w:rsidR="00F34FE7" w:rsidRDefault="00AD2D77">
          <w:pPr>
            <w:pStyle w:val="A123C0DD2C994E5582E874139A08C07A"/>
          </w:pPr>
          <w:r w:rsidRPr="00553FC7">
            <w:rPr>
              <w:rStyle w:val="PlaceholderText"/>
            </w:rPr>
            <w:t>[Title]</w:t>
          </w:r>
        </w:p>
      </w:docPartBody>
    </w:docPart>
    <w:docPart>
      <w:docPartPr>
        <w:name w:val="60DA36F914EC456EBCD8F6154B1D73D6"/>
        <w:category>
          <w:name w:val="General"/>
          <w:gallery w:val="placeholder"/>
        </w:category>
        <w:types>
          <w:type w:val="bbPlcHdr"/>
        </w:types>
        <w:behaviors>
          <w:behavior w:val="content"/>
        </w:behaviors>
        <w:guid w:val="{1EC2D2BD-878C-4FE1-AA0F-7F38EE1505CE}"/>
      </w:docPartPr>
      <w:docPartBody>
        <w:p w:rsidR="00F34FE7" w:rsidRDefault="00AD2D77">
          <w:pPr>
            <w:pStyle w:val="60DA36F914EC456EBCD8F6154B1D73D6"/>
          </w:pPr>
          <w:r w:rsidRPr="00AE58F7">
            <w:rPr>
              <w:b/>
            </w:rPr>
            <w:t>Choose from dropdown list</w:t>
          </w:r>
        </w:p>
      </w:docPartBody>
    </w:docPart>
    <w:docPart>
      <w:docPartPr>
        <w:name w:val="2B5C5DE44EE3467BB577BC9861A1EF6C"/>
        <w:category>
          <w:name w:val="General"/>
          <w:gallery w:val="placeholder"/>
        </w:category>
        <w:types>
          <w:type w:val="bbPlcHdr"/>
        </w:types>
        <w:behaviors>
          <w:behavior w:val="content"/>
        </w:behaviors>
        <w:guid w:val="{8066F45D-CC07-4E21-B817-4FE317440174}"/>
      </w:docPartPr>
      <w:docPartBody>
        <w:p w:rsidR="00F34FE7" w:rsidRDefault="00AD2D77">
          <w:pPr>
            <w:pStyle w:val="2B5C5DE44EE3467BB577BC9861A1EF6C"/>
          </w:pPr>
          <w:r w:rsidRPr="00C8135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D77"/>
    <w:rsid w:val="000F04BB"/>
    <w:rsid w:val="00322572"/>
    <w:rsid w:val="00471864"/>
    <w:rsid w:val="007F7B6E"/>
    <w:rsid w:val="00AD2D77"/>
    <w:rsid w:val="00F34F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123C0DD2C994E5582E874139A08C07A">
    <w:name w:val="A123C0DD2C994E5582E874139A08C07A"/>
  </w:style>
  <w:style w:type="paragraph" w:customStyle="1" w:styleId="60DA36F914EC456EBCD8F6154B1D73D6">
    <w:name w:val="60DA36F914EC456EBCD8F6154B1D73D6"/>
  </w:style>
  <w:style w:type="paragraph" w:customStyle="1" w:styleId="2B5C5DE44EE3467BB577BC9861A1EF6C">
    <w:name w:val="2B5C5DE44EE3467BB577BC9861A1EF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088EA53D-0E32-4EAE-8A4D-B7BFEEDC7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4.xml><?xml version="1.0" encoding="utf-8"?>
<ds:datastoreItem xmlns:ds="http://schemas.openxmlformats.org/officeDocument/2006/customXml" ds:itemID="{C2D806BD-81A4-47AD-AE54-11173B73D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DRAFT-TasTAFE Policy May 2022 (3)</Template>
  <TotalTime>2</TotalTime>
  <Pages>7</Pages>
  <Words>2004</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DRAFT - TasTAFE Policy title goes here</vt:lpstr>
    </vt:vector>
  </TitlesOfParts>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Refunds Policy</dc:title>
  <dc:subject/>
  <dc:creator>Rhee, Katherine</dc:creator>
  <cp:keywords/>
  <dc:description/>
  <cp:lastModifiedBy>Rhee, Katherine</cp:lastModifiedBy>
  <cp:revision>5</cp:revision>
  <cp:lastPrinted>2020-12-23T02:30:00Z</cp:lastPrinted>
  <dcterms:created xsi:type="dcterms:W3CDTF">2024-02-14T22:18:00Z</dcterms:created>
  <dcterms:modified xsi:type="dcterms:W3CDTF">2024-03-22T05:06:00Z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0x010100603E8253484E074FAC14E44188A93F4A</vt:lpwstr>
  </property>
  <property fmtid="{D5CDD505-2E9C-101B-9397-08002B2CF9AE}" pid="3" name="GrammarlyDocumentId">
    <vt:lpwstr>8946de82192a4da7deef2cde895fc5d7bb46c6d44372b7f457ab7dc9e9c25656</vt:lpwstr>
  </property>
  <property fmtid="{D5CDD505-2E9C-101B-9397-08002B2CF9AE}" pid="4" name="MediaServiceImageTags">
    <vt:lpwstr/>
  </property>
</Properties>
</file>