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9512514"/>
    <w:bookmarkStart w:id="1" w:name="_Toc30502210"/>
    <w:p w14:paraId="1DC4C2AE" w14:textId="461BCF9E" w:rsidR="00D75FE2" w:rsidRDefault="00000000" w:rsidP="006643B2">
      <w:pPr>
        <w:pStyle w:val="MainTitleHeading"/>
        <w:framePr w:wrap="around"/>
      </w:pPr>
      <w:sdt>
        <w:sdtPr>
          <w:alias w:val="Title"/>
          <w:tag w:val=""/>
          <w:id w:val="1694955488"/>
          <w:placeholder>
            <w:docPart w:val="CDF08C1B1BFF49C48730B49DCA18AEAB"/>
          </w:placeholder>
          <w:dataBinding w:prefixMappings="xmlns:ns0='http://purl.org/dc/elements/1.1/' xmlns:ns1='http://schemas.openxmlformats.org/package/2006/metadata/core-properties' " w:xpath="/ns1:coreProperties[1]/ns0:title[1]" w:storeItemID="{6C3C8BC8-F283-45AE-878A-BAB7291924A1}"/>
          <w:text/>
        </w:sdtPr>
        <w:sdtContent>
          <w:r w:rsidR="0019466C">
            <w:t xml:space="preserve">TasTAFE Fees </w:t>
          </w:r>
          <w:r w:rsidR="007B7B5C">
            <w:t>and</w:t>
          </w:r>
          <w:r w:rsidR="0019466C">
            <w:t xml:space="preserve"> Refunds Procedure</w:t>
          </w:r>
        </w:sdtContent>
      </w:sdt>
    </w:p>
    <w:p w14:paraId="1F53B831" w14:textId="77777777" w:rsidR="00202330" w:rsidRPr="00E17392" w:rsidRDefault="00202330" w:rsidP="00E17392">
      <w:pPr>
        <w:pStyle w:val="Heading1"/>
        <w:spacing w:after="200"/>
        <w:rPr>
          <w:sz w:val="40"/>
          <w:szCs w:val="40"/>
        </w:rPr>
      </w:pPr>
      <w:r w:rsidRPr="00E17392">
        <w:rPr>
          <w:sz w:val="40"/>
          <w:szCs w:val="40"/>
        </w:rPr>
        <w:t>Audience</w:t>
      </w:r>
    </w:p>
    <w:p w14:paraId="04B529EB" w14:textId="15AD99C0" w:rsidR="00590042" w:rsidRDefault="00590042" w:rsidP="00E17392">
      <w:pPr>
        <w:spacing w:before="80"/>
      </w:pPr>
      <w:r w:rsidRPr="00424972">
        <w:t xml:space="preserve">This procedure applies to all TasTAFE employees and is applicable for domestic </w:t>
      </w:r>
      <w:r w:rsidR="006A487B">
        <w:t>learner</w:t>
      </w:r>
      <w:r w:rsidRPr="00424972">
        <w:t xml:space="preserve">s enrolling with TasTAFE. </w:t>
      </w:r>
    </w:p>
    <w:p w14:paraId="364D316F" w14:textId="77777777" w:rsidR="00B0484E" w:rsidRPr="00424972" w:rsidRDefault="00B0484E" w:rsidP="00E17392">
      <w:pPr>
        <w:spacing w:before="80"/>
      </w:pPr>
    </w:p>
    <w:p w14:paraId="3515C8A8" w14:textId="77777777" w:rsidR="00590042" w:rsidRPr="00424972" w:rsidRDefault="00590042" w:rsidP="00590042">
      <w:r w:rsidRPr="00424972">
        <w:t>This procedure does not apply to:</w:t>
      </w:r>
    </w:p>
    <w:p w14:paraId="1FBF95EC" w14:textId="79D942E1" w:rsidR="00590042" w:rsidRPr="00424972" w:rsidRDefault="006A487B" w:rsidP="00E17392">
      <w:pPr>
        <w:pStyle w:val="ListBullet"/>
        <w:ind w:left="630" w:hanging="270"/>
        <w:rPr>
          <w:rStyle w:val="normaltextrun"/>
          <w:rFonts w:eastAsia="Arial" w:cs="Arial"/>
          <w:color w:val="000000" w:themeColor="text2"/>
        </w:rPr>
      </w:pPr>
      <w:r>
        <w:t>I</w:t>
      </w:r>
      <w:r w:rsidR="00590042">
        <w:t xml:space="preserve">nternational </w:t>
      </w:r>
      <w:r>
        <w:t>learner</w:t>
      </w:r>
      <w:r w:rsidR="00590042">
        <w:t>s</w:t>
      </w:r>
      <w:r w:rsidR="00823564">
        <w:rPr>
          <w:rStyle w:val="normaltextrun"/>
          <w:rFonts w:eastAsia="Arial" w:cs="Arial"/>
          <w:color w:val="000000" w:themeColor="text2"/>
        </w:rPr>
        <w:t xml:space="preserve">: </w:t>
      </w:r>
      <w:r w:rsidR="00635E19">
        <w:rPr>
          <w:rStyle w:val="normaltextrun"/>
          <w:rFonts w:eastAsia="Arial" w:cs="Arial"/>
          <w:color w:val="000000" w:themeColor="text2"/>
        </w:rPr>
        <w:t xml:space="preserve">refer </w:t>
      </w:r>
      <w:r w:rsidR="4C0D2E5E" w:rsidRPr="52C1600F">
        <w:rPr>
          <w:rStyle w:val="normaltextrun"/>
          <w:rFonts w:eastAsia="Arial" w:cs="Arial"/>
          <w:color w:val="000000" w:themeColor="text2"/>
        </w:rPr>
        <w:t>to</w:t>
      </w:r>
      <w:r w:rsidR="00294016">
        <w:rPr>
          <w:rStyle w:val="normaltextrun"/>
          <w:rFonts w:eastAsia="Arial" w:cs="Arial"/>
          <w:color w:val="000000" w:themeColor="text2"/>
        </w:rPr>
        <w:t xml:space="preserve"> the</w:t>
      </w:r>
      <w:r w:rsidR="4C0D2E5E" w:rsidRPr="005C2D41">
        <w:rPr>
          <w:rStyle w:val="normaltextrun"/>
          <w:rFonts w:eastAsia="Arial" w:cs="Arial"/>
          <w:color w:val="000000" w:themeColor="text2"/>
          <w:u w:val="single"/>
        </w:rPr>
        <w:t xml:space="preserve"> </w:t>
      </w:r>
      <w:hyperlink r:id="rId11" w:history="1">
        <w:r w:rsidR="00D71CCA">
          <w:rPr>
            <w:rStyle w:val="Hyperlink"/>
            <w:rFonts w:eastAsia="Arial" w:cs="Arial"/>
          </w:rPr>
          <w:t>Fees and Charges Policy (International Education)</w:t>
        </w:r>
      </w:hyperlink>
      <w:r w:rsidR="00635E19">
        <w:rPr>
          <w:rStyle w:val="normaltextrun"/>
          <w:rFonts w:eastAsia="Arial" w:cs="Arial"/>
          <w:color w:val="000000" w:themeColor="text2"/>
        </w:rPr>
        <w:t xml:space="preserve"> and </w:t>
      </w:r>
      <w:hyperlink r:id="rId12" w:history="1">
        <w:r w:rsidR="00D71CCA">
          <w:rPr>
            <w:rStyle w:val="Hyperlink"/>
            <w:rFonts w:eastAsia="Arial" w:cs="Arial"/>
          </w:rPr>
          <w:t>Fees and Charges Procedure (International Education)</w:t>
        </w:r>
      </w:hyperlink>
      <w:r w:rsidR="00823564">
        <w:t xml:space="preserve"> </w:t>
      </w:r>
      <w:r w:rsidR="00D71CCA">
        <w:t>;</w:t>
      </w:r>
      <w:r w:rsidR="00294016">
        <w:rPr>
          <w:rStyle w:val="normaltextrun"/>
          <w:rFonts w:eastAsia="Arial" w:cs="Arial"/>
          <w:color w:val="000000" w:themeColor="text2"/>
        </w:rPr>
        <w:t xml:space="preserve"> and the </w:t>
      </w:r>
      <w:hyperlink r:id="rId13" w:history="1">
        <w:r w:rsidR="00D71CCA">
          <w:rPr>
            <w:rStyle w:val="Hyperlink"/>
            <w:rFonts w:eastAsia="Arial" w:cs="Arial"/>
          </w:rPr>
          <w:t>Withdrawal and Refunds Policy (International Education)</w:t>
        </w:r>
      </w:hyperlink>
      <w:r w:rsidR="4C0D2E5E" w:rsidRPr="52C1600F">
        <w:rPr>
          <w:rStyle w:val="normaltextrun"/>
          <w:rFonts w:eastAsia="Arial" w:cs="Arial"/>
          <w:color w:val="000000" w:themeColor="text2"/>
        </w:rPr>
        <w:t xml:space="preserve"> and </w:t>
      </w:r>
      <w:hyperlink r:id="rId14" w:history="1">
        <w:r w:rsidR="00D71CCA">
          <w:rPr>
            <w:rStyle w:val="Hyperlink"/>
            <w:rFonts w:eastAsia="Arial" w:cs="Arial"/>
          </w:rPr>
          <w:t>Withdrawal and Refunds Procedure (International Education)</w:t>
        </w:r>
      </w:hyperlink>
      <w:r w:rsidR="00823564">
        <w:t xml:space="preserve"> </w:t>
      </w:r>
      <w:r w:rsidR="00D71CCA">
        <w:t>,</w:t>
      </w:r>
      <w:r w:rsidR="4C0D2E5E" w:rsidRPr="52C1600F">
        <w:rPr>
          <w:rStyle w:val="normaltextrun"/>
          <w:rFonts w:eastAsia="Arial" w:cs="Arial"/>
          <w:color w:val="000000" w:themeColor="text2"/>
        </w:rPr>
        <w:t xml:space="preserve"> or</w:t>
      </w:r>
    </w:p>
    <w:p w14:paraId="13E73DC1" w14:textId="141336F8" w:rsidR="00590042" w:rsidRDefault="006A487B" w:rsidP="00E17392">
      <w:pPr>
        <w:pStyle w:val="ListBullet"/>
        <w:ind w:left="630" w:hanging="270"/>
      </w:pPr>
      <w:r>
        <w:t>Learner</w:t>
      </w:r>
      <w:r w:rsidR="00590042">
        <w:t>s enrolled as part of Partnering (</w:t>
      </w:r>
      <w:proofErr w:type="spellStart"/>
      <w:r w:rsidR="00590042">
        <w:t>auspicing</w:t>
      </w:r>
      <w:proofErr w:type="spellEnd"/>
      <w:r w:rsidR="00590042">
        <w:t>) Agreements and Service Agreements for delivery to Government and non-Government colleges and High Schools.</w:t>
      </w:r>
    </w:p>
    <w:p w14:paraId="26715429" w14:textId="3C168E87" w:rsidR="00D861AC" w:rsidRPr="005C2D41" w:rsidRDefault="00D861AC" w:rsidP="00D861AC">
      <w:pPr>
        <w:pStyle w:val="ListBullet"/>
        <w:ind w:left="630" w:hanging="270"/>
        <w:rPr>
          <w:rFonts w:eastAsia="Arial" w:cs="Arial"/>
          <w:color w:val="000000" w:themeColor="text2"/>
          <w:szCs w:val="24"/>
        </w:rPr>
      </w:pPr>
      <w:r>
        <w:rPr>
          <w:rFonts w:eastAsia="Arial" w:cs="Arial"/>
          <w:color w:val="000000" w:themeColor="text2"/>
          <w:szCs w:val="24"/>
        </w:rPr>
        <w:t xml:space="preserve">Learners enrolled in the Australian Government Adult Migrant English Program (AMEP). </w:t>
      </w:r>
      <w:r w:rsidR="00E35769">
        <w:rPr>
          <w:rFonts w:eastAsia="Arial" w:cs="Arial"/>
          <w:color w:val="000000" w:themeColor="text2"/>
          <w:szCs w:val="24"/>
        </w:rPr>
        <w:br/>
      </w:r>
    </w:p>
    <w:p w14:paraId="7B827637" w14:textId="77777777" w:rsidR="00202330" w:rsidRPr="00E17392" w:rsidRDefault="00202330" w:rsidP="00E17392">
      <w:pPr>
        <w:pStyle w:val="Heading1"/>
        <w:spacing w:after="200"/>
        <w:rPr>
          <w:sz w:val="40"/>
          <w:szCs w:val="40"/>
        </w:rPr>
      </w:pPr>
      <w:r w:rsidRPr="00E17392">
        <w:rPr>
          <w:sz w:val="40"/>
          <w:szCs w:val="40"/>
        </w:rPr>
        <w:t>Purpose</w:t>
      </w:r>
    </w:p>
    <w:p w14:paraId="578F421D" w14:textId="3C58AE30" w:rsidR="00590042" w:rsidRPr="000C48BE" w:rsidRDefault="00590042" w:rsidP="00E17392">
      <w:pPr>
        <w:spacing w:before="80"/>
      </w:pPr>
      <w:r w:rsidRPr="00A36063">
        <w:t xml:space="preserve">The purpose of this procedure is to outline the </w:t>
      </w:r>
      <w:r w:rsidRPr="000C48BE">
        <w:t>various fees, payment terms and refunds relating to products delivered by TasTAFE</w:t>
      </w:r>
      <w:r w:rsidR="00E96DB9" w:rsidRPr="000C48BE">
        <w:t>,</w:t>
      </w:r>
      <w:r w:rsidRPr="000C48BE">
        <w:t xml:space="preserve"> to ensure:</w:t>
      </w:r>
    </w:p>
    <w:p w14:paraId="2DE84687" w14:textId="74F337C9" w:rsidR="00590042" w:rsidRPr="000C48BE" w:rsidRDefault="00590042" w:rsidP="1D2403F2">
      <w:pPr>
        <w:pStyle w:val="ListBullet"/>
        <w:ind w:left="630" w:hanging="270"/>
      </w:pPr>
      <w:r>
        <w:t xml:space="preserve">quality and consistency </w:t>
      </w:r>
      <w:r w:rsidR="4377FC56">
        <w:t>of</w:t>
      </w:r>
      <w:r>
        <w:t xml:space="preserve"> information given to employees and </w:t>
      </w:r>
      <w:proofErr w:type="gramStart"/>
      <w:r w:rsidR="006A487B">
        <w:t>learner</w:t>
      </w:r>
      <w:r>
        <w:t>s;</w:t>
      </w:r>
      <w:proofErr w:type="gramEnd"/>
      <w:r>
        <w:t xml:space="preserve"> </w:t>
      </w:r>
    </w:p>
    <w:p w14:paraId="61E78321" w14:textId="0405C6B4" w:rsidR="1D2403F2" w:rsidRDefault="62EFEA90" w:rsidP="1D2403F2">
      <w:pPr>
        <w:pStyle w:val="ListBullet"/>
        <w:ind w:left="630" w:hanging="270"/>
      </w:pPr>
      <w:r>
        <w:t>awareness</w:t>
      </w:r>
      <w:r w:rsidR="1D2403F2">
        <w:t xml:space="preserve"> of the full costs associated with the product prior to </w:t>
      </w:r>
      <w:r w:rsidR="475F40A7">
        <w:t>course</w:t>
      </w:r>
      <w:r w:rsidR="1D2403F2">
        <w:t xml:space="preserve"> commencement; and</w:t>
      </w:r>
    </w:p>
    <w:p w14:paraId="4860A722" w14:textId="189AE06A" w:rsidR="000A0293" w:rsidRPr="000A0293" w:rsidRDefault="00823564" w:rsidP="005C2D41">
      <w:pPr>
        <w:pStyle w:val="ListBullet"/>
        <w:ind w:left="630" w:hanging="270"/>
      </w:pPr>
      <w:r>
        <w:t>awareness</w:t>
      </w:r>
      <w:r w:rsidR="1D2403F2">
        <w:t xml:space="preserve"> of the eligibility</w:t>
      </w:r>
      <w:r w:rsidR="2E253CC2">
        <w:t xml:space="preserve"> of </w:t>
      </w:r>
      <w:r>
        <w:t>refunds</w:t>
      </w:r>
      <w:r w:rsidR="00E35769">
        <w:br/>
      </w:r>
    </w:p>
    <w:p w14:paraId="71127571" w14:textId="6FAF40E5" w:rsidR="00202330" w:rsidRPr="00E17392" w:rsidRDefault="00202330" w:rsidP="00E17392">
      <w:pPr>
        <w:pStyle w:val="Heading1"/>
        <w:spacing w:after="200"/>
        <w:rPr>
          <w:sz w:val="40"/>
          <w:szCs w:val="40"/>
        </w:rPr>
      </w:pPr>
      <w:r w:rsidRPr="00E17392">
        <w:rPr>
          <w:sz w:val="40"/>
          <w:szCs w:val="40"/>
        </w:rPr>
        <w:t xml:space="preserve">Procedure </w:t>
      </w:r>
      <w:r w:rsidR="007244FD" w:rsidRPr="00E17392">
        <w:rPr>
          <w:sz w:val="40"/>
          <w:szCs w:val="40"/>
        </w:rPr>
        <w:t>statement/details</w:t>
      </w:r>
    </w:p>
    <w:p w14:paraId="4DDD94F4" w14:textId="0AD4C8D4" w:rsidR="68842237" w:rsidRDefault="00590042" w:rsidP="00E17392">
      <w:pPr>
        <w:pStyle w:val="ListBullet"/>
        <w:numPr>
          <w:ilvl w:val="0"/>
          <w:numId w:val="0"/>
        </w:numPr>
      </w:pPr>
      <w:r>
        <w:t xml:space="preserve">All </w:t>
      </w:r>
      <w:r w:rsidR="006A487B">
        <w:t>learner</w:t>
      </w:r>
      <w:r>
        <w:t>s are to make a financial contribution to their training, unless deemed exempt under this procedure.</w:t>
      </w:r>
      <w:r w:rsidR="00347010">
        <w:t xml:space="preserve"> </w:t>
      </w:r>
      <w:r w:rsidR="68842237">
        <w:t xml:space="preserve">Upfront payment is </w:t>
      </w:r>
      <w:r w:rsidR="124B2E5B">
        <w:t>required</w:t>
      </w:r>
      <w:r w:rsidR="68842237">
        <w:t xml:space="preserve">, but if not possible, payment plans should be encouraged to eligible </w:t>
      </w:r>
      <w:r w:rsidR="006A487B">
        <w:t>learner</w:t>
      </w:r>
      <w:r w:rsidR="68842237">
        <w:t>s, to avoid the build-up of significant debts.</w:t>
      </w:r>
    </w:p>
    <w:p w14:paraId="7353FB7B" w14:textId="77777777" w:rsidR="001B40D1" w:rsidRDefault="001B40D1" w:rsidP="00E17392">
      <w:pPr>
        <w:pStyle w:val="ListBullet"/>
        <w:numPr>
          <w:ilvl w:val="0"/>
          <w:numId w:val="0"/>
        </w:numPr>
      </w:pPr>
    </w:p>
    <w:p w14:paraId="2B92A673" w14:textId="7886F06A" w:rsidR="0016451D" w:rsidRPr="00E35769" w:rsidRDefault="0016451D" w:rsidP="005C2D41">
      <w:pPr>
        <w:pStyle w:val="Heading2"/>
      </w:pPr>
      <w:r w:rsidRPr="00E35769">
        <w:t>Fees</w:t>
      </w:r>
    </w:p>
    <w:p w14:paraId="298AD3A8" w14:textId="0DD5B0E8" w:rsidR="000C4A0D" w:rsidRPr="000C4A0D" w:rsidRDefault="00D92889" w:rsidP="005C2D41">
      <w:r>
        <w:br/>
      </w:r>
      <w:r w:rsidR="2AEAE6F0">
        <w:t>F</w:t>
      </w:r>
      <w:r w:rsidR="000C4A0D">
        <w:t>e</w:t>
      </w:r>
      <w:r w:rsidR="4363B5E8">
        <w:t xml:space="preserve">es </w:t>
      </w:r>
      <w:r w:rsidR="000C4A0D">
        <w:t>will be determined at the time of enrolment</w:t>
      </w:r>
      <w:r w:rsidR="7B2C222D">
        <w:t>,</w:t>
      </w:r>
      <w:r w:rsidR="000C4A0D">
        <w:t xml:space="preserve"> having regard to:</w:t>
      </w:r>
    </w:p>
    <w:p w14:paraId="25333AFD" w14:textId="77777777" w:rsidR="000C4A0D" w:rsidRPr="000C4A0D" w:rsidRDefault="000C4A0D" w:rsidP="00E17392">
      <w:pPr>
        <w:pStyle w:val="ListBullet"/>
        <w:ind w:left="630" w:hanging="270"/>
      </w:pPr>
      <w:r>
        <w:t>concessional status (for eligible skill sets and Certificate I – IV qualifications),</w:t>
      </w:r>
    </w:p>
    <w:p w14:paraId="77D745F1" w14:textId="603E4C3C" w:rsidR="000C4A0D" w:rsidRPr="000C4A0D" w:rsidRDefault="719FFECC" w:rsidP="00E17392">
      <w:pPr>
        <w:pStyle w:val="ListBullet"/>
        <w:ind w:left="630" w:hanging="270"/>
      </w:pPr>
      <w:r>
        <w:lastRenderedPageBreak/>
        <w:t>fee exemptions,</w:t>
      </w:r>
    </w:p>
    <w:p w14:paraId="396ABE72" w14:textId="71244AC3" w:rsidR="000C4A0D" w:rsidRPr="000C4A0D" w:rsidRDefault="000C4A0D" w:rsidP="1D2403F2">
      <w:pPr>
        <w:pStyle w:val="ListBullet"/>
        <w:ind w:left="630" w:hanging="270"/>
      </w:pPr>
      <w:r>
        <w:t xml:space="preserve">applicable waivers,  </w:t>
      </w:r>
    </w:p>
    <w:p w14:paraId="051B968D" w14:textId="18550937" w:rsidR="00A40C43" w:rsidRDefault="000C4A0D" w:rsidP="00E17392">
      <w:pPr>
        <w:pStyle w:val="ListBullet"/>
        <w:ind w:left="630" w:hanging="270"/>
      </w:pPr>
      <w:r>
        <w:t>eligibility for credit transfers</w:t>
      </w:r>
      <w:r w:rsidR="00E35769">
        <w:t>, and</w:t>
      </w:r>
    </w:p>
    <w:p w14:paraId="633B320A" w14:textId="3AD7D9FC" w:rsidR="00EB56AB" w:rsidRPr="002A4B20" w:rsidRDefault="00EB56AB" w:rsidP="00E17392">
      <w:pPr>
        <w:pStyle w:val="ListBullet"/>
        <w:ind w:left="630" w:hanging="270"/>
      </w:pPr>
      <w:r>
        <w:t>Fee Free TAFE Places</w:t>
      </w:r>
    </w:p>
    <w:p w14:paraId="5CD6B6F7" w14:textId="3571E063" w:rsidR="002F778F" w:rsidRPr="00A8561B" w:rsidRDefault="002F778F" w:rsidP="005C2D41">
      <w:pPr>
        <w:pStyle w:val="Heading3"/>
      </w:pPr>
      <w:bookmarkStart w:id="2" w:name="_Toc65163514"/>
      <w:bookmarkStart w:id="3" w:name="_Hlk79671902"/>
      <w:r w:rsidRPr="00E17392">
        <w:t>Concession Fees/</w:t>
      </w:r>
      <w:r w:rsidR="7B839340" w:rsidRPr="00E17392">
        <w:t>C</w:t>
      </w:r>
      <w:r w:rsidRPr="00E17392">
        <w:t>ap</w:t>
      </w:r>
      <w:r w:rsidR="22E1E148" w:rsidRPr="1D2403F2">
        <w:t>s</w:t>
      </w:r>
    </w:p>
    <w:p w14:paraId="1817EC33" w14:textId="2C50F9C7" w:rsidR="002F778F" w:rsidRPr="00DA4945" w:rsidRDefault="002F778F" w:rsidP="00E17392"/>
    <w:bookmarkEnd w:id="2"/>
    <w:p w14:paraId="33E21C60" w14:textId="5E6B7C8C" w:rsidR="002F778F" w:rsidRDefault="6AF92781" w:rsidP="00E17392">
      <w:r>
        <w:t>A Concession Fee/</w:t>
      </w:r>
      <w:r w:rsidR="3D893410">
        <w:t>C</w:t>
      </w:r>
      <w:r>
        <w:t xml:space="preserve">ap may apply to eligible </w:t>
      </w:r>
      <w:r w:rsidR="006A487B">
        <w:t>learner</w:t>
      </w:r>
      <w:r>
        <w:t>s</w:t>
      </w:r>
      <w:r w:rsidR="4973A653">
        <w:t>,</w:t>
      </w:r>
      <w:r>
        <w:t xml:space="preserve"> who are undertaking </w:t>
      </w:r>
      <w:r w:rsidR="001152EF">
        <w:t>E</w:t>
      </w:r>
      <w:r>
        <w:t xml:space="preserve">ligible </w:t>
      </w:r>
      <w:r w:rsidR="001152EF">
        <w:t>T</w:t>
      </w:r>
      <w:r>
        <w:t>raining</w:t>
      </w:r>
      <w:r w:rsidR="209D50C0">
        <w:t>,</w:t>
      </w:r>
      <w:r w:rsidR="6674EEA3">
        <w:t xml:space="preserve"> </w:t>
      </w:r>
      <w:r w:rsidR="00801EC5">
        <w:t xml:space="preserve">in </w:t>
      </w:r>
      <w:r w:rsidR="13AA8CEB">
        <w:t>s</w:t>
      </w:r>
      <w:r w:rsidR="00801EC5">
        <w:t xml:space="preserve">kill </w:t>
      </w:r>
      <w:r w:rsidR="49C6A2DD">
        <w:t>s</w:t>
      </w:r>
      <w:r w:rsidR="00801EC5">
        <w:t xml:space="preserve">ets, </w:t>
      </w:r>
      <w:r w:rsidR="12FDADF2">
        <w:t>s</w:t>
      </w:r>
      <w:r w:rsidR="00801EC5">
        <w:t xml:space="preserve">hort </w:t>
      </w:r>
      <w:r w:rsidR="06A824FF">
        <w:t>c</w:t>
      </w:r>
      <w:r w:rsidR="00801EC5">
        <w:t xml:space="preserve">ourses and </w:t>
      </w:r>
      <w:r w:rsidR="6674EEA3">
        <w:t>Certificate</w:t>
      </w:r>
      <w:r w:rsidR="212797B7">
        <w:t xml:space="preserve"> </w:t>
      </w:r>
      <w:r w:rsidR="00907311">
        <w:t xml:space="preserve">I </w:t>
      </w:r>
      <w:r w:rsidR="212797B7">
        <w:t>-</w:t>
      </w:r>
      <w:r w:rsidR="00907311">
        <w:t xml:space="preserve"> I</w:t>
      </w:r>
      <w:r w:rsidR="6674EEA3">
        <w:t>V</w:t>
      </w:r>
      <w:r w:rsidR="67B0D987">
        <w:t xml:space="preserve"> </w:t>
      </w:r>
      <w:r w:rsidR="66CB9018">
        <w:t>courses</w:t>
      </w:r>
      <w:r w:rsidR="00907311">
        <w:t xml:space="preserve"> (Australian Qualification Framework Level 1 to 4</w:t>
      </w:r>
      <w:r w:rsidR="0047474D">
        <w:t>).</w:t>
      </w:r>
      <w:r w:rsidR="50CA09B2">
        <w:t xml:space="preserve"> </w:t>
      </w:r>
      <w:r w:rsidR="64327B17">
        <w:t xml:space="preserve">The </w:t>
      </w:r>
      <w:r w:rsidR="006A487B">
        <w:t>learner</w:t>
      </w:r>
      <w:r w:rsidR="64327B17">
        <w:t xml:space="preserve"> </w:t>
      </w:r>
      <w:r w:rsidR="6A9EE013">
        <w:t xml:space="preserve">must </w:t>
      </w:r>
      <w:r w:rsidR="0D4FD976">
        <w:t>upload</w:t>
      </w:r>
      <w:r w:rsidR="6A9EE013">
        <w:t xml:space="preserve"> </w:t>
      </w:r>
      <w:r>
        <w:t>evidence</w:t>
      </w:r>
      <w:r w:rsidR="0D4FD976">
        <w:t>,</w:t>
      </w:r>
      <w:r w:rsidR="1E4B3A39">
        <w:t xml:space="preserve"> </w:t>
      </w:r>
      <w:r w:rsidR="0D4FD976">
        <w:t>at the time of enrolment</w:t>
      </w:r>
      <w:r w:rsidR="238191FA">
        <w:t xml:space="preserve">, </w:t>
      </w:r>
      <w:r>
        <w:t>that they:</w:t>
      </w:r>
    </w:p>
    <w:p w14:paraId="046762A6" w14:textId="151D45F7" w:rsidR="002F778F" w:rsidRDefault="00C3636B" w:rsidP="00E17392">
      <w:pPr>
        <w:pStyle w:val="ListBullet"/>
        <w:ind w:left="630" w:hanging="270"/>
      </w:pPr>
      <w:r>
        <w:t xml:space="preserve">are </w:t>
      </w:r>
      <w:r w:rsidR="002F778F">
        <w:t>receiving a Centrelink allowance</w:t>
      </w:r>
      <w:r w:rsidR="333F592B">
        <w:t xml:space="preserve"> (</w:t>
      </w:r>
      <w:r w:rsidR="002F778F">
        <w:t xml:space="preserve">such as Newstart, Youth Allowance, Disability Support Pension, a Pension, </w:t>
      </w:r>
      <w:proofErr w:type="spellStart"/>
      <w:r w:rsidR="002F778F">
        <w:t>Austudy</w:t>
      </w:r>
      <w:proofErr w:type="spellEnd"/>
      <w:r w:rsidR="002F778F">
        <w:t xml:space="preserve"> or </w:t>
      </w:r>
      <w:proofErr w:type="spellStart"/>
      <w:r w:rsidR="002F778F">
        <w:t>Abstudy</w:t>
      </w:r>
      <w:proofErr w:type="spellEnd"/>
      <w:r w:rsidR="404CFB2A">
        <w:t>)</w:t>
      </w:r>
      <w:r w:rsidR="002F778F">
        <w:t xml:space="preserve">; </w:t>
      </w:r>
      <w:r w:rsidR="6D3A0E5A">
        <w:t>or</w:t>
      </w:r>
    </w:p>
    <w:p w14:paraId="0D4030A2" w14:textId="45885CA1" w:rsidR="002F778F" w:rsidRDefault="00C3636B" w:rsidP="00E17392">
      <w:pPr>
        <w:pStyle w:val="ListBullet"/>
        <w:ind w:left="630" w:hanging="270"/>
      </w:pPr>
      <w:r>
        <w:t xml:space="preserve">are </w:t>
      </w:r>
      <w:r w:rsidR="002F778F">
        <w:t>listed on a current Centrelink Card as a dependent</w:t>
      </w:r>
      <w:r w:rsidR="008F1789">
        <w:t>;</w:t>
      </w:r>
      <w:r w:rsidR="7A105616">
        <w:t xml:space="preserve"> or</w:t>
      </w:r>
    </w:p>
    <w:p w14:paraId="72965E69" w14:textId="167DA084" w:rsidR="002F778F" w:rsidRDefault="008F1789" w:rsidP="00E17392">
      <w:pPr>
        <w:pStyle w:val="ListBullet"/>
        <w:ind w:left="630" w:hanging="270"/>
      </w:pPr>
      <w:r>
        <w:t>hold</w:t>
      </w:r>
      <w:r w:rsidR="002F778F">
        <w:t xml:space="preserve"> a DVA pensioner concession card; or</w:t>
      </w:r>
    </w:p>
    <w:p w14:paraId="0DB0DEC1" w14:textId="5CE1C95E" w:rsidR="002F778F" w:rsidRDefault="008F1789" w:rsidP="00E17392">
      <w:pPr>
        <w:pStyle w:val="ListBullet"/>
        <w:ind w:left="630" w:hanging="270"/>
      </w:pPr>
      <w:r>
        <w:t xml:space="preserve">hold </w:t>
      </w:r>
      <w:r w:rsidR="002F778F">
        <w:t>a current Health Care Card.</w:t>
      </w:r>
      <w:bookmarkEnd w:id="3"/>
    </w:p>
    <w:p w14:paraId="4D7A9EF2" w14:textId="77777777" w:rsidR="007D61CD" w:rsidRDefault="007D61CD" w:rsidP="002F778F"/>
    <w:p w14:paraId="1E98F240" w14:textId="7F4C2002" w:rsidR="44642EE5" w:rsidRDefault="44642EE5" w:rsidP="00E17392">
      <w:pPr>
        <w:pStyle w:val="ListBullet"/>
        <w:numPr>
          <w:ilvl w:val="0"/>
          <w:numId w:val="0"/>
        </w:numPr>
      </w:pPr>
      <w:r w:rsidRPr="00E17392">
        <w:t xml:space="preserve">For multi-year enrolments, proof of concession is not required </w:t>
      </w:r>
      <w:r w:rsidR="0AD3A95E" w:rsidRPr="00E17392">
        <w:t>after the first year.</w:t>
      </w:r>
      <w:r w:rsidR="1D36111B" w:rsidRPr="00E17392">
        <w:t xml:space="preserve"> The </w:t>
      </w:r>
      <w:r w:rsidR="006A487B">
        <w:t>learner</w:t>
      </w:r>
      <w:r w:rsidR="1D36111B" w:rsidRPr="00E17392">
        <w:t xml:space="preserve"> will </w:t>
      </w:r>
      <w:r w:rsidR="5E269510" w:rsidRPr="00E17392">
        <w:t xml:space="preserve">be </w:t>
      </w:r>
      <w:r w:rsidR="1D36111B" w:rsidRPr="00E17392">
        <w:t>entitled to the Concession Fee/Cap</w:t>
      </w:r>
      <w:r w:rsidR="3A1B71E6" w:rsidRPr="00E17392">
        <w:t xml:space="preserve"> for each year of the enrolment</w:t>
      </w:r>
      <w:r w:rsidR="1D36111B" w:rsidRPr="00E17392">
        <w:t>.</w:t>
      </w:r>
    </w:p>
    <w:p w14:paraId="6328F658" w14:textId="77777777" w:rsidR="003E3441" w:rsidRDefault="003E3441" w:rsidP="00E17392">
      <w:pPr>
        <w:pStyle w:val="ListBullet"/>
        <w:numPr>
          <w:ilvl w:val="0"/>
          <w:numId w:val="0"/>
        </w:numPr>
      </w:pPr>
    </w:p>
    <w:p w14:paraId="11A71CDE" w14:textId="42149343" w:rsidR="004B1987" w:rsidRDefault="004B1987" w:rsidP="00E17392">
      <w:pPr>
        <w:pStyle w:val="ListBullet"/>
        <w:numPr>
          <w:ilvl w:val="0"/>
          <w:numId w:val="0"/>
        </w:numPr>
      </w:pPr>
      <w:r>
        <w:t>Concession cards must be provided by the rele</w:t>
      </w:r>
      <w:r w:rsidR="009D5BE4">
        <w:t>v</w:t>
      </w:r>
      <w:r>
        <w:t>ant cooling off</w:t>
      </w:r>
      <w:r w:rsidR="00683001">
        <w:t xml:space="preserve"> period for that course.</w:t>
      </w:r>
    </w:p>
    <w:p w14:paraId="71B204C6" w14:textId="77777777" w:rsidR="008501EA" w:rsidRDefault="008501EA" w:rsidP="00E17392">
      <w:pPr>
        <w:pStyle w:val="ListBullet"/>
        <w:numPr>
          <w:ilvl w:val="0"/>
          <w:numId w:val="0"/>
        </w:numPr>
      </w:pPr>
    </w:p>
    <w:p w14:paraId="527B337D" w14:textId="6CF49853" w:rsidR="007D61CD" w:rsidRDefault="007D61CD" w:rsidP="003235F1">
      <w:pPr>
        <w:pStyle w:val="Heading3"/>
      </w:pPr>
      <w:r w:rsidRPr="00E17392">
        <w:t>Fee Exemptions</w:t>
      </w:r>
      <w:r>
        <w:br/>
      </w:r>
    </w:p>
    <w:p w14:paraId="39A52364" w14:textId="008547EB" w:rsidR="007871D5" w:rsidRPr="005C2D41" w:rsidRDefault="007D61CD" w:rsidP="007871D5">
      <w:pPr>
        <w:rPr>
          <w:strike/>
        </w:rPr>
      </w:pPr>
      <w:r w:rsidRPr="007871D5">
        <w:t xml:space="preserve">Fee </w:t>
      </w:r>
      <w:r w:rsidR="65C10D62" w:rsidRPr="007871D5">
        <w:t>e</w:t>
      </w:r>
      <w:r w:rsidRPr="007871D5">
        <w:t xml:space="preserve">xemptions apply in </w:t>
      </w:r>
      <w:r w:rsidR="007871D5">
        <w:t xml:space="preserve">limited </w:t>
      </w:r>
      <w:r w:rsidRPr="007871D5">
        <w:t>circumstances</w:t>
      </w:r>
      <w:r w:rsidR="00690D1F">
        <w:t xml:space="preserve"> (refer to the </w:t>
      </w:r>
      <w:hyperlink r:id="rId15" w:history="1">
        <w:r w:rsidR="00690D1F" w:rsidRPr="00531E49">
          <w:rPr>
            <w:rStyle w:val="Hyperlink"/>
          </w:rPr>
          <w:t>Fees and Refunds Policy</w:t>
        </w:r>
      </w:hyperlink>
      <w:r w:rsidR="00690D1F">
        <w:t>)</w:t>
      </w:r>
      <w:r w:rsidR="00564B0F">
        <w:t>.</w:t>
      </w:r>
    </w:p>
    <w:p w14:paraId="3861A1B2" w14:textId="03CD7752" w:rsidR="009F5C5D" w:rsidRDefault="00F20607" w:rsidP="00807E85">
      <w:pPr>
        <w:pStyle w:val="ListBullet"/>
      </w:pPr>
      <w:bookmarkStart w:id="4" w:name="_Toc20128970"/>
      <w:r w:rsidRPr="008501EA">
        <w:t>S</w:t>
      </w:r>
      <w:r w:rsidR="00A44595" w:rsidRPr="008501EA">
        <w:t>chool leavers under 1</w:t>
      </w:r>
      <w:r w:rsidR="00AC14B3">
        <w:t>9</w:t>
      </w:r>
      <w:r w:rsidR="00A44595" w:rsidRPr="008501EA">
        <w:t xml:space="preserve"> years of age </w:t>
      </w:r>
      <w:proofErr w:type="gramStart"/>
      <w:r w:rsidR="00A44595" w:rsidRPr="008501EA">
        <w:t>at</w:t>
      </w:r>
      <w:proofErr w:type="gramEnd"/>
      <w:r w:rsidR="00A44595" w:rsidRPr="008501EA">
        <w:t xml:space="preserve"> the 1st of January of the relevant year, who have not completed their TCE also known as a Levy Student (Maximum period of 2 years applies).</w:t>
      </w:r>
      <w:r w:rsidR="00A44595" w:rsidRPr="00A44595">
        <w:t xml:space="preserve"> </w:t>
      </w:r>
      <w:r w:rsidR="00527957">
        <w:t xml:space="preserve"> </w:t>
      </w:r>
      <w:r w:rsidR="008501EA">
        <w:t xml:space="preserve">During the enrolment process, Client Central staff </w:t>
      </w:r>
      <w:r w:rsidR="004F5E1B" w:rsidRPr="004F5E1B">
        <w:t>check the student’s age, highest school level completed and if they have indicated they have left school</w:t>
      </w:r>
      <w:r w:rsidR="00052C56">
        <w:t>,</w:t>
      </w:r>
      <w:r w:rsidR="004F5E1B" w:rsidRPr="004F5E1B">
        <w:t xml:space="preserve"> and </w:t>
      </w:r>
      <w:r w:rsidR="008501EA">
        <w:t>if applicable</w:t>
      </w:r>
      <w:r w:rsidR="004F5E1B" w:rsidRPr="004F5E1B">
        <w:t xml:space="preserve"> apply the Levy Waiver</w:t>
      </w:r>
      <w:r w:rsidR="008501EA">
        <w:t xml:space="preserve"> in the Student Management System.</w:t>
      </w:r>
    </w:p>
    <w:p w14:paraId="032B9F5D" w14:textId="77777777" w:rsidR="009F5C5D" w:rsidRDefault="00527957" w:rsidP="009F5C5D">
      <w:pPr>
        <w:pStyle w:val="ListBullet"/>
        <w:numPr>
          <w:ilvl w:val="0"/>
          <w:numId w:val="122"/>
        </w:numPr>
      </w:pPr>
      <w:r>
        <w:t>Levy Students c</w:t>
      </w:r>
      <w:r w:rsidR="00455058">
        <w:t xml:space="preserve">an only receive a fee exemption for a </w:t>
      </w:r>
      <w:r w:rsidR="00455058" w:rsidRPr="006F3CB1">
        <w:t>maximum of 2 years.</w:t>
      </w:r>
    </w:p>
    <w:p w14:paraId="690CE08F" w14:textId="6D86E269" w:rsidR="007D61CD" w:rsidRDefault="008501EA" w:rsidP="005C2D41">
      <w:pPr>
        <w:pStyle w:val="ListBullet"/>
        <w:numPr>
          <w:ilvl w:val="0"/>
          <w:numId w:val="122"/>
        </w:numPr>
      </w:pPr>
      <w:r>
        <w:t>T</w:t>
      </w:r>
      <w:r w:rsidR="007D61CD">
        <w:t xml:space="preserve">his exemption does not apply to Other Fees or Administration </w:t>
      </w:r>
      <w:r w:rsidR="00B00573">
        <w:t>F</w:t>
      </w:r>
      <w:r w:rsidR="007D61CD">
        <w:t>ees.</w:t>
      </w:r>
    </w:p>
    <w:p w14:paraId="2E0FC0F7" w14:textId="77777777" w:rsidR="007D61CD" w:rsidRPr="008501EA" w:rsidRDefault="007D61CD" w:rsidP="005C2D41">
      <w:pPr>
        <w:pStyle w:val="ListBullet"/>
      </w:pPr>
      <w:r w:rsidRPr="008501EA">
        <w:t xml:space="preserve">Eligible training for </w:t>
      </w:r>
      <w:bookmarkEnd w:id="4"/>
      <w:r w:rsidRPr="008501EA">
        <w:t>Foundations Programs.</w:t>
      </w:r>
    </w:p>
    <w:p w14:paraId="6D2067BC" w14:textId="129C4BEA" w:rsidR="007D61CD" w:rsidRPr="008501EA" w:rsidRDefault="007D61CD" w:rsidP="005C2D41">
      <w:pPr>
        <w:pStyle w:val="ListBullet"/>
      </w:pPr>
      <w:r w:rsidRPr="008501EA">
        <w:t xml:space="preserve">Eligible training delivered to </w:t>
      </w:r>
      <w:r w:rsidR="00A12E25" w:rsidRPr="008501EA">
        <w:t>prisoners</w:t>
      </w:r>
      <w:r w:rsidRPr="008501EA">
        <w:t>.</w:t>
      </w:r>
    </w:p>
    <w:p w14:paraId="5E3207E7" w14:textId="7C7BDB4E" w:rsidR="007D61CD" w:rsidRDefault="007D61CD" w:rsidP="005C2D41">
      <w:pPr>
        <w:pStyle w:val="ListBullet"/>
      </w:pPr>
      <w:r>
        <w:t xml:space="preserve">Eligible training undertaken by former </w:t>
      </w:r>
      <w:r w:rsidR="7F2012DE">
        <w:t>prison</w:t>
      </w:r>
      <w:r w:rsidR="027BC520">
        <w:t>ers</w:t>
      </w:r>
      <w:r w:rsidR="38E996FD">
        <w:t>,</w:t>
      </w:r>
      <w:r>
        <w:t xml:space="preserve"> </w:t>
      </w:r>
      <w:r w:rsidR="008127BE">
        <w:t xml:space="preserve">must commence </w:t>
      </w:r>
      <w:r>
        <w:t>within 12 months of release</w:t>
      </w:r>
      <w:r w:rsidR="6E43C24F">
        <w:t xml:space="preserve"> and </w:t>
      </w:r>
      <w:r w:rsidR="00DC4F77">
        <w:t xml:space="preserve">be </w:t>
      </w:r>
      <w:r w:rsidR="6E43C24F">
        <w:t>in an eligible course that attracts a government subsidy (excludes commercial short courses, Diploma and Advanced Diploma courses</w:t>
      </w:r>
      <w:r w:rsidR="20F55525">
        <w:t>).</w:t>
      </w:r>
    </w:p>
    <w:p w14:paraId="08F93C99" w14:textId="06E066C6" w:rsidR="007D61CD" w:rsidRDefault="00DC4F77" w:rsidP="005C2D41">
      <w:pPr>
        <w:pStyle w:val="ListBullet"/>
      </w:pPr>
      <w:r>
        <w:t xml:space="preserve">Individual program guidelines in some </w:t>
      </w:r>
      <w:r w:rsidR="007D61CD">
        <w:t>State and Commonwealth Government Contestable Programs may prevent the addition of course fees.</w:t>
      </w:r>
    </w:p>
    <w:p w14:paraId="5C967393" w14:textId="519E8348" w:rsidR="007D61CD" w:rsidRDefault="4F5FD26E" w:rsidP="005C2D41">
      <w:pPr>
        <w:pStyle w:val="ListBullet"/>
      </w:pPr>
      <w:r>
        <w:lastRenderedPageBreak/>
        <w:t>E</w:t>
      </w:r>
      <w:r w:rsidR="007D61CD">
        <w:t>ligible Aboriginal and Torres Strait Islander</w:t>
      </w:r>
      <w:r w:rsidR="0B9A9992">
        <w:t xml:space="preserve"> </w:t>
      </w:r>
      <w:r w:rsidR="006A487B">
        <w:t>learner</w:t>
      </w:r>
      <w:r w:rsidR="0B9A9992">
        <w:t>s</w:t>
      </w:r>
      <w:r w:rsidR="289B473B" w:rsidRPr="005C2D41">
        <w:rPr>
          <w:strike/>
        </w:rPr>
        <w:t>.</w:t>
      </w:r>
      <w:r w:rsidR="007D61CD" w:rsidRPr="005C2D41">
        <w:rPr>
          <w:strike/>
        </w:rPr>
        <w:t xml:space="preserve"> All</w:t>
      </w:r>
      <w:r w:rsidR="007D61CD">
        <w:t xml:space="preserve"> enquiries are to be forwarded to the International &amp; Aboriginal Support Services team (refer to the</w:t>
      </w:r>
      <w:r w:rsidR="58E1B610">
        <w:t xml:space="preserve"> </w:t>
      </w:r>
      <w:hyperlink r:id="rId16" w:history="1">
        <w:r w:rsidR="001C093A">
          <w:rPr>
            <w:rStyle w:val="Hyperlink"/>
          </w:rPr>
          <w:t>Abor</w:t>
        </w:r>
        <w:r w:rsidR="00394842">
          <w:rPr>
            <w:rStyle w:val="Hyperlink"/>
          </w:rPr>
          <w:t>i</w:t>
        </w:r>
        <w:r w:rsidR="001C093A">
          <w:rPr>
            <w:rStyle w:val="Hyperlink"/>
          </w:rPr>
          <w:t>ginal Student Fee Waiver Process</w:t>
        </w:r>
      </w:hyperlink>
      <w:r w:rsidR="007D61CD">
        <w:t>.</w:t>
      </w:r>
    </w:p>
    <w:p w14:paraId="571721F5" w14:textId="277DDD78" w:rsidR="00431DC3" w:rsidRDefault="009F2518" w:rsidP="005C2D41">
      <w:pPr>
        <w:pStyle w:val="Heading3"/>
      </w:pPr>
      <w:bookmarkStart w:id="5" w:name="_Toc65163516"/>
      <w:r w:rsidRPr="00E17392">
        <w:t>Fee Waivers</w:t>
      </w:r>
      <w:bookmarkEnd w:id="5"/>
      <w:r>
        <w:br/>
      </w:r>
    </w:p>
    <w:p w14:paraId="75304D25" w14:textId="0A6A20DF" w:rsidR="009F2518" w:rsidRDefault="009F2518" w:rsidP="00E17392">
      <w:pPr>
        <w:pStyle w:val="ListBullet"/>
        <w:numPr>
          <w:ilvl w:val="0"/>
          <w:numId w:val="0"/>
        </w:numPr>
        <w:spacing w:before="0" w:after="0"/>
      </w:pPr>
      <w:r>
        <w:t xml:space="preserve">Only authorised positions have approval to waive </w:t>
      </w:r>
      <w:r w:rsidR="006A487B">
        <w:t>learner</w:t>
      </w:r>
      <w:r>
        <w:t xml:space="preserve"> fees</w:t>
      </w:r>
      <w:r w:rsidR="2901A460">
        <w:t xml:space="preserve"> (refer to the</w:t>
      </w:r>
      <w:r w:rsidR="757C3AD9">
        <w:t xml:space="preserve"> </w:t>
      </w:r>
      <w:hyperlink r:id="rId17" w:history="1">
        <w:r w:rsidR="757C3AD9" w:rsidRPr="1D2403F2">
          <w:rPr>
            <w:rStyle w:val="Hyperlink"/>
          </w:rPr>
          <w:t>Financial Delegation Framework</w:t>
        </w:r>
      </w:hyperlink>
      <w:r w:rsidR="757C3AD9">
        <w:t xml:space="preserve">). </w:t>
      </w:r>
      <w:r w:rsidR="2901A460">
        <w:t xml:space="preserve"> </w:t>
      </w:r>
      <w:hyperlink r:id="rId18" w:history="1"/>
    </w:p>
    <w:p w14:paraId="6BD68B80" w14:textId="52D204D9" w:rsidR="1D2403F2" w:rsidRDefault="1D2403F2" w:rsidP="1D2403F2">
      <w:pPr>
        <w:pStyle w:val="ListBullet"/>
        <w:numPr>
          <w:ilvl w:val="0"/>
          <w:numId w:val="0"/>
        </w:numPr>
        <w:spacing w:before="0" w:after="0"/>
      </w:pPr>
    </w:p>
    <w:p w14:paraId="590C70B6" w14:textId="08AB2ED4" w:rsidR="009F2518" w:rsidRDefault="009F2518" w:rsidP="1D2403F2">
      <w:r>
        <w:t>A</w:t>
      </w:r>
      <w:r w:rsidRPr="1D2403F2">
        <w:t xml:space="preserve"> fee waiver </w:t>
      </w:r>
      <w:r w:rsidR="3F45327F">
        <w:t>may</w:t>
      </w:r>
      <w:r w:rsidRPr="1D2403F2">
        <w:t xml:space="preserve"> be applied in the following circumstances:</w:t>
      </w:r>
    </w:p>
    <w:p w14:paraId="4B0B859B" w14:textId="2A302580" w:rsidR="00D10FC5" w:rsidRDefault="009F2518" w:rsidP="1D2403F2">
      <w:pPr>
        <w:pStyle w:val="ListBullet"/>
        <w:ind w:left="630" w:hanging="270"/>
      </w:pPr>
      <w:r w:rsidRPr="1D2403F2">
        <w:t>Financial hardship</w:t>
      </w:r>
      <w:r w:rsidR="00B00573" w:rsidRPr="1D2403F2">
        <w:t xml:space="preserve">. </w:t>
      </w:r>
    </w:p>
    <w:p w14:paraId="46862266" w14:textId="3CF0D46F" w:rsidR="5DDC41D9" w:rsidRDefault="006A487B" w:rsidP="00E17392">
      <w:pPr>
        <w:pStyle w:val="ListBullet2"/>
        <w:ind w:left="1080" w:hanging="270"/>
      </w:pPr>
      <w:r>
        <w:t>Learner</w:t>
      </w:r>
      <w:r w:rsidR="5DDC41D9">
        <w:t xml:space="preserve">s </w:t>
      </w:r>
      <w:r w:rsidR="1D2403F2">
        <w:t xml:space="preserve">experiencing financial hardship should be advised of the availability of the Student Financial Hardship Fund, the application process and of the requirement to meet with a Student Counsellor. Further details can be found in the </w:t>
      </w:r>
      <w:hyperlink r:id="rId19" w:history="1">
        <w:r w:rsidR="00093C34" w:rsidRPr="00B10BBE">
          <w:rPr>
            <w:rStyle w:val="Hyperlink"/>
          </w:rPr>
          <w:t>Student Financial Hardship Fund Guidelines</w:t>
        </w:r>
      </w:hyperlink>
      <w:r w:rsidR="1D2403F2">
        <w:t xml:space="preserve">. </w:t>
      </w:r>
    </w:p>
    <w:p w14:paraId="198A5C62" w14:textId="7CF97638" w:rsidR="009F2518" w:rsidRDefault="009F2518" w:rsidP="1D2403F2">
      <w:pPr>
        <w:pStyle w:val="ListBullet"/>
        <w:ind w:left="630" w:hanging="270"/>
      </w:pPr>
      <w:r>
        <w:t>Approved credit transfers</w:t>
      </w:r>
      <w:r w:rsidR="73D31862">
        <w:t>,</w:t>
      </w:r>
      <w:r w:rsidR="44338158">
        <w:t xml:space="preserve"> processed</w:t>
      </w:r>
      <w:r>
        <w:t xml:space="preserve"> prior to the </w:t>
      </w:r>
      <w:r w:rsidR="310D888B">
        <w:t>nominated c</w:t>
      </w:r>
      <w:r>
        <w:t>ooling off period.</w:t>
      </w:r>
      <w:r w:rsidR="00050EB7">
        <w:t xml:space="preserve"> (noting that Learners are do not pay for Credit Transfers)</w:t>
      </w:r>
    </w:p>
    <w:p w14:paraId="7A25C1E9" w14:textId="1AF5B7B0" w:rsidR="009F2518" w:rsidRDefault="537C6BB8" w:rsidP="1D2403F2">
      <w:pPr>
        <w:pStyle w:val="ListBullet"/>
        <w:ind w:left="630" w:hanging="270"/>
        <w:rPr>
          <w:rFonts w:eastAsia="Arial" w:cs="Arial"/>
          <w:color w:val="000000" w:themeColor="text2"/>
        </w:rPr>
      </w:pPr>
      <w:r>
        <w:t>TasTAFE e</w:t>
      </w:r>
      <w:r w:rsidR="009F2518">
        <w:t xml:space="preserve">mployees </w:t>
      </w:r>
      <w:r w:rsidR="2639875E">
        <w:t>approved</w:t>
      </w:r>
      <w:r w:rsidR="009F2518">
        <w:t xml:space="preserve"> to undertake training (refer to the</w:t>
      </w:r>
      <w:r w:rsidR="656E5FC6">
        <w:t xml:space="preserve"> </w:t>
      </w:r>
      <w:hyperlink r:id="rId20" w:history="1">
        <w:r w:rsidR="656E5FC6" w:rsidRPr="1D2403F2">
          <w:rPr>
            <w:rStyle w:val="Hyperlink"/>
          </w:rPr>
          <w:t>Study Assistance Procedure</w:t>
        </w:r>
      </w:hyperlink>
      <w:r w:rsidR="009F2518">
        <w:t xml:space="preserve">, or the </w:t>
      </w:r>
      <w:hyperlink w:history="1">
        <w:hyperlink r:id="rId21" w:history="1">
          <w:r w:rsidR="0BA07505" w:rsidRPr="1D2403F2">
            <w:rPr>
              <w:rStyle w:val="Hyperlink"/>
              <w:rFonts w:eastAsia="Arial" w:cs="Arial"/>
            </w:rPr>
            <w:t>Vocational Qualification Upgrade and Fee Waiver Agreement</w:t>
          </w:r>
        </w:hyperlink>
      </w:hyperlink>
      <w:r w:rsidR="0BA07505" w:rsidRPr="1D2403F2">
        <w:rPr>
          <w:rFonts w:eastAsia="Arial" w:cs="Arial"/>
          <w:color w:val="000000" w:themeColor="text2"/>
        </w:rPr>
        <w:t>).</w:t>
      </w:r>
    </w:p>
    <w:p w14:paraId="5C378474" w14:textId="2416DC19" w:rsidR="009F2518" w:rsidRDefault="00F6185F" w:rsidP="1D2403F2">
      <w:pPr>
        <w:pStyle w:val="ListBullet"/>
        <w:ind w:left="630" w:hanging="270"/>
      </w:pPr>
      <w:r>
        <w:t xml:space="preserve">Eligible </w:t>
      </w:r>
      <w:r w:rsidR="009F2518">
        <w:t>Aboriginal and Torres Strait Islander</w:t>
      </w:r>
      <w:r w:rsidR="14DBE42E">
        <w:t xml:space="preserve"> </w:t>
      </w:r>
      <w:r w:rsidR="006A487B">
        <w:t>learner</w:t>
      </w:r>
      <w:r w:rsidR="0C1D3341">
        <w:t>s</w:t>
      </w:r>
      <w:r w:rsidR="009F2518">
        <w:t>:</w:t>
      </w:r>
    </w:p>
    <w:p w14:paraId="58E1402A" w14:textId="55E775FC" w:rsidR="009F2518" w:rsidRPr="00E17392" w:rsidRDefault="0EB6DC49" w:rsidP="00E17392">
      <w:pPr>
        <w:pStyle w:val="ListBullet2"/>
        <w:ind w:left="1080" w:hanging="270"/>
      </w:pPr>
      <w:r>
        <w:t xml:space="preserve">may have all </w:t>
      </w:r>
      <w:r w:rsidR="356C3B50">
        <w:t xml:space="preserve">eligible </w:t>
      </w:r>
      <w:r w:rsidR="11DA8879">
        <w:t>course</w:t>
      </w:r>
      <w:r w:rsidR="356C3B50">
        <w:t xml:space="preserve"> fees waived at the time of enrolment</w:t>
      </w:r>
      <w:r>
        <w:t xml:space="preserve"> (including </w:t>
      </w:r>
      <w:proofErr w:type="gramStart"/>
      <w:r>
        <w:t>Other</w:t>
      </w:r>
      <w:proofErr w:type="gramEnd"/>
      <w:r>
        <w:t xml:space="preserve"> fees and Administration fees)</w:t>
      </w:r>
    </w:p>
    <w:p w14:paraId="7FD8D560" w14:textId="5CFB59DB" w:rsidR="006A29CC" w:rsidRDefault="009F2518" w:rsidP="00E17392">
      <w:pPr>
        <w:pStyle w:val="ListBullet2"/>
        <w:ind w:left="1080" w:hanging="270"/>
      </w:pPr>
      <w:r>
        <w:t xml:space="preserve">consideration will be given for fee waivers relating to other forms of training on a </w:t>
      </w:r>
      <w:r w:rsidR="59AB69AB">
        <w:t>case-by-case</w:t>
      </w:r>
      <w:r>
        <w:t xml:space="preserve"> basis (all enquiries </w:t>
      </w:r>
      <w:r w:rsidR="242C980F">
        <w:t>to go to</w:t>
      </w:r>
      <w:r>
        <w:t xml:space="preserve"> the International &amp; Aboriginal Support Services team - refer to the </w:t>
      </w:r>
      <w:hyperlink r:id="rId22" w:history="1">
        <w:r w:rsidR="00E060C4">
          <w:rPr>
            <w:rStyle w:val="Hyperlink"/>
          </w:rPr>
          <w:t>Abor</w:t>
        </w:r>
        <w:r w:rsidR="00394842">
          <w:rPr>
            <w:rStyle w:val="Hyperlink"/>
          </w:rPr>
          <w:t>i</w:t>
        </w:r>
        <w:r w:rsidR="00E060C4">
          <w:rPr>
            <w:rStyle w:val="Hyperlink"/>
          </w:rPr>
          <w:t>ginal Student Fee Waiver Process</w:t>
        </w:r>
      </w:hyperlink>
      <w:r w:rsidR="00E060C4">
        <w:t>.</w:t>
      </w:r>
    </w:p>
    <w:p w14:paraId="7687DBFA" w14:textId="1B416488" w:rsidR="006A29CC" w:rsidRDefault="4B6A62BE" w:rsidP="00E17392">
      <w:pPr>
        <w:pStyle w:val="ListBullet"/>
        <w:ind w:left="630" w:hanging="270"/>
      </w:pPr>
      <w:r>
        <w:t>C</w:t>
      </w:r>
      <w:r w:rsidR="027F9DB1">
        <w:t>ompassionate</w:t>
      </w:r>
      <w:r w:rsidR="160C7AF7" w:rsidRPr="00E17392">
        <w:t xml:space="preserve"> or </w:t>
      </w:r>
      <w:r w:rsidR="6A2FD18E" w:rsidRPr="00E17392">
        <w:t>c</w:t>
      </w:r>
      <w:r w:rsidR="160C7AF7" w:rsidRPr="00E17392">
        <w:t xml:space="preserve">ompelling </w:t>
      </w:r>
      <w:r w:rsidR="5ADB1619">
        <w:t>c</w:t>
      </w:r>
      <w:r w:rsidR="006A29CC">
        <w:t>ircumstances</w:t>
      </w:r>
      <w:r w:rsidR="44D88DB1">
        <w:t xml:space="preserve"> </w:t>
      </w:r>
      <w:r w:rsidR="1BA61FAD">
        <w:t>that</w:t>
      </w:r>
      <w:r w:rsidR="44D88DB1">
        <w:t xml:space="preserve"> </w:t>
      </w:r>
      <w:r w:rsidR="43FCE091">
        <w:t xml:space="preserve">are beyond the </w:t>
      </w:r>
      <w:r w:rsidR="006A487B">
        <w:t>learner</w:t>
      </w:r>
      <w:r w:rsidR="43FCE091">
        <w:t>’s control and have a direct impact on the</w:t>
      </w:r>
      <w:r w:rsidR="4634E6F6">
        <w:t>ir</w:t>
      </w:r>
      <w:r w:rsidR="43FCE091">
        <w:t xml:space="preserve"> course progress or wellbeing</w:t>
      </w:r>
      <w:r w:rsidR="00C463D6">
        <w:t xml:space="preserve"> (refer to </w:t>
      </w:r>
      <w:hyperlink w:anchor="_Compassionate_or_Compelling" w:history="1">
        <w:r w:rsidR="00C463D6" w:rsidRPr="00C463D6">
          <w:rPr>
            <w:rStyle w:val="Hyperlink"/>
          </w:rPr>
          <w:t>Compassionate or Compelling Circumsta</w:t>
        </w:r>
        <w:r w:rsidR="00C463D6" w:rsidRPr="00C463D6">
          <w:rPr>
            <w:rStyle w:val="Hyperlink"/>
          </w:rPr>
          <w:t>n</w:t>
        </w:r>
        <w:r w:rsidR="00C463D6" w:rsidRPr="00C463D6">
          <w:rPr>
            <w:rStyle w:val="Hyperlink"/>
          </w:rPr>
          <w:t>ces</w:t>
        </w:r>
      </w:hyperlink>
      <w:r w:rsidR="00C463D6">
        <w:t xml:space="preserve"> below)</w:t>
      </w:r>
      <w:r w:rsidR="43FCE091">
        <w:t>.</w:t>
      </w:r>
    </w:p>
    <w:p w14:paraId="482BBD87" w14:textId="77777777" w:rsidR="006B7877" w:rsidRDefault="006B7877" w:rsidP="006B7877">
      <w:pPr>
        <w:pStyle w:val="ListBullet"/>
        <w:numPr>
          <w:ilvl w:val="0"/>
          <w:numId w:val="0"/>
        </w:numPr>
        <w:ind w:left="360"/>
      </w:pPr>
    </w:p>
    <w:p w14:paraId="77E8382D" w14:textId="4FC9EDBE" w:rsidR="002A747C" w:rsidRDefault="0097539A" w:rsidP="005C2D41">
      <w:pPr>
        <w:pStyle w:val="ListBullet"/>
        <w:numPr>
          <w:ilvl w:val="0"/>
          <w:numId w:val="0"/>
        </w:numPr>
      </w:pPr>
      <w:r>
        <w:t xml:space="preserve">If a Fee Waiver is approved by the relevant </w:t>
      </w:r>
      <w:r w:rsidR="00332DC3">
        <w:t xml:space="preserve">delegate the following process </w:t>
      </w:r>
      <w:r w:rsidR="006B7877">
        <w:t xml:space="preserve">must </w:t>
      </w:r>
      <w:r w:rsidR="00332DC3">
        <w:t xml:space="preserve">be followed to ensure that it </w:t>
      </w:r>
      <w:r w:rsidR="00954721">
        <w:t xml:space="preserve">is </w:t>
      </w:r>
      <w:r w:rsidR="00332DC3">
        <w:t xml:space="preserve">loaded </w:t>
      </w:r>
      <w:r w:rsidR="00A44552">
        <w:t>into</w:t>
      </w:r>
      <w:r w:rsidR="00332DC3">
        <w:t xml:space="preserve"> the </w:t>
      </w:r>
      <w:r w:rsidR="008E44AF">
        <w:t>S</w:t>
      </w:r>
      <w:r w:rsidR="00332DC3">
        <w:t xml:space="preserve">tudent </w:t>
      </w:r>
      <w:r w:rsidR="008E44AF">
        <w:t>M</w:t>
      </w:r>
      <w:r w:rsidR="00332DC3">
        <w:t xml:space="preserve">anagement </w:t>
      </w:r>
      <w:r w:rsidR="008E44AF">
        <w:t>S</w:t>
      </w:r>
      <w:r w:rsidR="00332DC3">
        <w:t>ystem and</w:t>
      </w:r>
      <w:r w:rsidR="008E44AF">
        <w:t xml:space="preserve"> </w:t>
      </w:r>
      <w:r w:rsidR="002A747C">
        <w:t>Finance System</w:t>
      </w:r>
      <w:r w:rsidR="00320A8B">
        <w:t>.</w:t>
      </w:r>
    </w:p>
    <w:p w14:paraId="46D21F4F" w14:textId="10B2789A" w:rsidR="002A747C" w:rsidRDefault="0001644F" w:rsidP="005C2D41">
      <w:pPr>
        <w:pStyle w:val="ListBullet"/>
        <w:ind w:left="630" w:hanging="270"/>
      </w:pPr>
      <w:r>
        <w:t xml:space="preserve">Approval is provided in email form by the </w:t>
      </w:r>
      <w:r w:rsidR="004A7235">
        <w:t>TasTAFE staff member who has requested the waiver</w:t>
      </w:r>
      <w:r>
        <w:t xml:space="preserve">. </w:t>
      </w:r>
    </w:p>
    <w:p w14:paraId="78758A93" w14:textId="01C24164" w:rsidR="0001644F" w:rsidRDefault="0001644F" w:rsidP="005C2D41">
      <w:pPr>
        <w:pStyle w:val="ListBullet"/>
        <w:ind w:left="630" w:hanging="270"/>
      </w:pPr>
      <w:r>
        <w:t xml:space="preserve">Approval and all relevant documentation </w:t>
      </w:r>
      <w:r w:rsidR="00320A8B">
        <w:t>are</w:t>
      </w:r>
      <w:r>
        <w:t xml:space="preserve"> forward to the </w:t>
      </w:r>
      <w:r w:rsidR="005A5D93">
        <w:t>C</w:t>
      </w:r>
      <w:r>
        <w:t xml:space="preserve">lient </w:t>
      </w:r>
      <w:r w:rsidR="005A5D93">
        <w:t>C</w:t>
      </w:r>
      <w:r>
        <w:t xml:space="preserve">entral contact for that area. </w:t>
      </w:r>
    </w:p>
    <w:p w14:paraId="6D8BA808" w14:textId="5ADE8AB3" w:rsidR="0001644F" w:rsidRDefault="0001644F" w:rsidP="005C2D41">
      <w:pPr>
        <w:pStyle w:val="ListBullet"/>
        <w:ind w:left="630" w:hanging="270"/>
      </w:pPr>
      <w:r>
        <w:t xml:space="preserve">The </w:t>
      </w:r>
      <w:r w:rsidR="00B377B1" w:rsidRPr="00BA5BE4">
        <w:t>C</w:t>
      </w:r>
      <w:r w:rsidRPr="00BA5BE4">
        <w:t xml:space="preserve">lient </w:t>
      </w:r>
      <w:r w:rsidR="00B377B1" w:rsidRPr="00BA5BE4">
        <w:t>C</w:t>
      </w:r>
      <w:r w:rsidRPr="00BA5BE4">
        <w:t>entral staff</w:t>
      </w:r>
      <w:r>
        <w:t xml:space="preserve"> will load a service request via the TasTAFE Service Management System, filling out all </w:t>
      </w:r>
      <w:r w:rsidR="002212EA">
        <w:t>appropriate</w:t>
      </w:r>
      <w:r>
        <w:t xml:space="preserve"> items and attaching all evidence (including approval email). </w:t>
      </w:r>
    </w:p>
    <w:p w14:paraId="6AA4A10A" w14:textId="773786C2" w:rsidR="002212EA" w:rsidRPr="00FE65B3" w:rsidRDefault="002212EA" w:rsidP="005C2D41">
      <w:pPr>
        <w:pStyle w:val="ListBullet"/>
        <w:ind w:left="630" w:hanging="270"/>
      </w:pPr>
      <w:r w:rsidRPr="00BA5BE4">
        <w:t xml:space="preserve">Client </w:t>
      </w:r>
      <w:r w:rsidR="00BA5BE4">
        <w:t xml:space="preserve">Central </w:t>
      </w:r>
      <w:r>
        <w:t>Team Leaders or Coordinators assign the service request to the appropriate staff member for processing</w:t>
      </w:r>
      <w:r w:rsidR="00320A8B">
        <w:t>.</w:t>
      </w:r>
    </w:p>
    <w:p w14:paraId="6F905616" w14:textId="1367B0CF" w:rsidR="00FE65B3" w:rsidRDefault="002212EA" w:rsidP="005C2D41">
      <w:pPr>
        <w:pStyle w:val="ListBullet"/>
        <w:ind w:left="630" w:hanging="270"/>
      </w:pPr>
      <w:r w:rsidRPr="00BA5BE4">
        <w:t xml:space="preserve">Client </w:t>
      </w:r>
      <w:r w:rsidR="00BA5BE4">
        <w:t xml:space="preserve">Central </w:t>
      </w:r>
      <w:r>
        <w:t>staff process</w:t>
      </w:r>
      <w:r w:rsidR="00FE65B3">
        <w:t xml:space="preserve"> the</w:t>
      </w:r>
      <w:r>
        <w:t xml:space="preserve"> credit note</w:t>
      </w:r>
      <w:r w:rsidR="00FE65B3">
        <w:t xml:space="preserve"> in the appropriate system</w:t>
      </w:r>
      <w:r w:rsidR="00E85493">
        <w:t>,</w:t>
      </w:r>
      <w:r>
        <w:t xml:space="preserve"> and if applicable notify</w:t>
      </w:r>
      <w:r w:rsidR="007E545C">
        <w:t xml:space="preserve"> the </w:t>
      </w:r>
      <w:r w:rsidR="007E545C" w:rsidRPr="004F3395">
        <w:t>Outsourced Finance Provider</w:t>
      </w:r>
      <w:r w:rsidRPr="004F3395">
        <w:t xml:space="preserve"> of</w:t>
      </w:r>
      <w:r>
        <w:t xml:space="preserve"> refund details</w:t>
      </w:r>
      <w:r w:rsidR="007E545C">
        <w:t>.</w:t>
      </w:r>
      <w:r w:rsidR="00712FD2">
        <w:t xml:space="preserve"> </w:t>
      </w:r>
    </w:p>
    <w:p w14:paraId="48C2F7D1" w14:textId="13D0E292" w:rsidR="002212EA" w:rsidRDefault="00712FD2" w:rsidP="005C2D41">
      <w:pPr>
        <w:pStyle w:val="ListBullet"/>
        <w:ind w:left="630" w:hanging="270"/>
      </w:pPr>
      <w:r>
        <w:lastRenderedPageBreak/>
        <w:t xml:space="preserve">If the </w:t>
      </w:r>
      <w:r w:rsidR="00FE65B3">
        <w:t xml:space="preserve">invoice has been referred for debt collection, </w:t>
      </w:r>
      <w:r w:rsidR="00FE65B3" w:rsidRPr="00BA5BE4">
        <w:t xml:space="preserve">Client </w:t>
      </w:r>
      <w:r w:rsidR="00BA5BE4">
        <w:t xml:space="preserve">Central </w:t>
      </w:r>
      <w:r w:rsidR="00FE65B3">
        <w:t>will contact the Outsourced Finance Provider</w:t>
      </w:r>
      <w:r w:rsidR="008501EA">
        <w:t xml:space="preserve"> (Currently DECYP)</w:t>
      </w:r>
      <w:r w:rsidR="00FE65B3">
        <w:t xml:space="preserve"> to request the removal of the invoice from debt collection. </w:t>
      </w:r>
    </w:p>
    <w:p w14:paraId="09026420" w14:textId="7E13602E" w:rsidR="007E545C" w:rsidRDefault="007E545C" w:rsidP="005C2D41">
      <w:pPr>
        <w:pStyle w:val="ListBullet"/>
        <w:ind w:left="630" w:hanging="270"/>
      </w:pPr>
      <w:r>
        <w:t xml:space="preserve">If applicable, </w:t>
      </w:r>
      <w:r w:rsidR="00712FD2">
        <w:t>the Outsourced Finance Provider</w:t>
      </w:r>
      <w:r w:rsidR="008501EA">
        <w:t xml:space="preserve"> (Currently DECYP)</w:t>
      </w:r>
      <w:r w:rsidR="00712FD2">
        <w:t xml:space="preserve"> will arrange a refund via the TasTAFE Operational Bank Account. </w:t>
      </w:r>
    </w:p>
    <w:p w14:paraId="41D99CB0" w14:textId="4615B91A" w:rsidR="0097539A" w:rsidRPr="00E17392" w:rsidRDefault="0097539A" w:rsidP="00FE65B3">
      <w:pPr>
        <w:pStyle w:val="ListBullet3"/>
        <w:numPr>
          <w:ilvl w:val="0"/>
          <w:numId w:val="0"/>
        </w:numPr>
      </w:pPr>
    </w:p>
    <w:p w14:paraId="735D6438" w14:textId="289946FF" w:rsidR="1D2403F2" w:rsidRPr="004452A7" w:rsidRDefault="6DDE9BF6" w:rsidP="005C2D41">
      <w:pPr>
        <w:pStyle w:val="Heading3"/>
      </w:pPr>
      <w:bookmarkStart w:id="6" w:name="_Compassionate_or_Compelling"/>
      <w:bookmarkEnd w:id="6"/>
      <w:r w:rsidRPr="004452A7">
        <w:t>Compassionate or Compelling</w:t>
      </w:r>
      <w:r w:rsidR="1D2403F2" w:rsidRPr="004452A7">
        <w:t xml:space="preserve"> Circumstances</w:t>
      </w:r>
    </w:p>
    <w:p w14:paraId="2AE35866" w14:textId="1D8047E2" w:rsidR="1D2403F2" w:rsidRDefault="1D2403F2" w:rsidP="1D2403F2">
      <w:pPr>
        <w:rPr>
          <w:highlight w:val="yellow"/>
          <w:lang w:eastAsia="en-AU"/>
        </w:rPr>
      </w:pPr>
    </w:p>
    <w:p w14:paraId="77D26150" w14:textId="4C2EC7A3" w:rsidR="1D2403F2" w:rsidRPr="00E17392" w:rsidRDefault="1D2403F2" w:rsidP="26BCF944">
      <w:r w:rsidRPr="00E17392">
        <w:t xml:space="preserve">TasTAFE understands that circumstances may prevent a </w:t>
      </w:r>
      <w:r w:rsidR="006A487B">
        <w:t>learner</w:t>
      </w:r>
      <w:r w:rsidRPr="00E17392">
        <w:t xml:space="preserve"> from participating in the learning and assessment activities required to complete their course within the enrolment period. </w:t>
      </w:r>
    </w:p>
    <w:p w14:paraId="2A9E0C9A" w14:textId="5952F5E5" w:rsidR="1D2403F2" w:rsidRPr="00E17392" w:rsidRDefault="1D2403F2" w:rsidP="1D2403F2"/>
    <w:p w14:paraId="3CDB9194" w14:textId="4EE4BB9C" w:rsidR="1D2403F2" w:rsidRPr="00E17392" w:rsidRDefault="1D2403F2" w:rsidP="1D2403F2">
      <w:r w:rsidRPr="00E17392">
        <w:t xml:space="preserve">These circumstances may include personal or family crisis, bereavement, distressing events, acute </w:t>
      </w:r>
      <w:r w:rsidR="2834163E" w:rsidRPr="00E17392">
        <w:t>illness,</w:t>
      </w:r>
      <w:r w:rsidRPr="00E17392">
        <w:t xml:space="preserve"> or injury that temporarily causes physical or mental impairment.</w:t>
      </w:r>
    </w:p>
    <w:p w14:paraId="34164DA6" w14:textId="27859EC4" w:rsidR="1D2403F2" w:rsidRDefault="1D2403F2" w:rsidP="1D2403F2">
      <w:pPr>
        <w:rPr>
          <w:rStyle w:val="eop"/>
          <w:rFonts w:asciiTheme="minorHAnsi" w:eastAsiaTheme="minorEastAsia" w:hAnsiTheme="minorHAnsi"/>
          <w:color w:val="000000" w:themeColor="text2"/>
          <w:szCs w:val="24"/>
        </w:rPr>
      </w:pPr>
    </w:p>
    <w:p w14:paraId="4608B616" w14:textId="54A61F4A" w:rsidR="1D2403F2" w:rsidRPr="00E17392" w:rsidRDefault="006A487B" w:rsidP="1D2403F2">
      <w:pPr>
        <w:rPr>
          <w:lang w:eastAsia="en-AU"/>
        </w:rPr>
      </w:pPr>
      <w:r>
        <w:rPr>
          <w:lang w:eastAsia="en-AU"/>
        </w:rPr>
        <w:t>Learner</w:t>
      </w:r>
      <w:r w:rsidR="1D2403F2" w:rsidRPr="00E17392">
        <w:rPr>
          <w:lang w:eastAsia="en-AU"/>
        </w:rPr>
        <w:t>s who</w:t>
      </w:r>
      <w:r w:rsidR="04C79769" w:rsidRPr="1D2403F2">
        <w:rPr>
          <w:lang w:eastAsia="en-AU"/>
        </w:rPr>
        <w:t xml:space="preserve"> </w:t>
      </w:r>
      <w:r w:rsidR="58756949" w:rsidRPr="1D2403F2">
        <w:rPr>
          <w:lang w:eastAsia="en-AU"/>
        </w:rPr>
        <w:t>advise</w:t>
      </w:r>
      <w:r w:rsidR="5454457F" w:rsidRPr="1D2403F2">
        <w:rPr>
          <w:lang w:eastAsia="en-AU"/>
        </w:rPr>
        <w:t xml:space="preserve"> </w:t>
      </w:r>
      <w:r w:rsidR="1D2403F2" w:rsidRPr="00E17392">
        <w:rPr>
          <w:lang w:eastAsia="en-AU"/>
        </w:rPr>
        <w:t>that extenuating circumstances have impacted their study progress may:</w:t>
      </w:r>
    </w:p>
    <w:p w14:paraId="3D501690" w14:textId="700878FB" w:rsidR="1D2403F2" w:rsidRPr="00E17392" w:rsidRDefault="1D2403F2" w:rsidP="00E17392">
      <w:pPr>
        <w:pStyle w:val="ListBullet"/>
        <w:ind w:left="630" w:hanging="270"/>
      </w:pPr>
      <w:r w:rsidRPr="00E17392">
        <w:t xml:space="preserve">apply for an extension of time to complete the course </w:t>
      </w:r>
      <w:r w:rsidR="000B33BC">
        <w:t xml:space="preserve">(refer to the </w:t>
      </w:r>
      <w:hyperlink r:id="rId23" w:history="1">
        <w:r w:rsidR="000B33BC" w:rsidRPr="000B33BC">
          <w:rPr>
            <w:rStyle w:val="Hyperlink"/>
          </w:rPr>
          <w:t>Student Course Participation and Progress Procedure</w:t>
        </w:r>
      </w:hyperlink>
      <w:r w:rsidR="000B33BC">
        <w:t xml:space="preserve"> for details)</w:t>
      </w:r>
      <w:r w:rsidR="2FAAD058">
        <w:t>;</w:t>
      </w:r>
      <w:r w:rsidR="08C14044">
        <w:t xml:space="preserve"> or</w:t>
      </w:r>
    </w:p>
    <w:p w14:paraId="7988484E" w14:textId="1016171E" w:rsidR="00D1707A" w:rsidRDefault="1D2403F2">
      <w:pPr>
        <w:pStyle w:val="ListBullet"/>
        <w:ind w:left="630" w:hanging="270"/>
      </w:pPr>
      <w:r w:rsidRPr="00E17392">
        <w:t>apply for a fee reduction</w:t>
      </w:r>
      <w:r w:rsidR="003D2E12">
        <w:t xml:space="preserve"> or waiver in line with the above</w:t>
      </w:r>
      <w:r w:rsidR="00AA7B17">
        <w:t>.</w:t>
      </w:r>
      <w:r w:rsidR="00D1707A">
        <w:t xml:space="preserve"> </w:t>
      </w:r>
    </w:p>
    <w:p w14:paraId="1587A081" w14:textId="57DDA1CA" w:rsidR="1D2403F2" w:rsidRPr="00E17392" w:rsidRDefault="00C7618D" w:rsidP="00E17392">
      <w:pPr>
        <w:pStyle w:val="ListBullet"/>
        <w:ind w:left="630" w:hanging="270"/>
      </w:pPr>
      <w:r>
        <w:t>a</w:t>
      </w:r>
      <w:r w:rsidR="00D1707A">
        <w:t>ll application</w:t>
      </w:r>
      <w:r>
        <w:t>s</w:t>
      </w:r>
      <w:r w:rsidR="00D1707A">
        <w:t xml:space="preserve"> for a compassionate or compelling fee waiver must be accompanied by </w:t>
      </w:r>
      <w:r w:rsidR="00155944">
        <w:t>appropriate</w:t>
      </w:r>
      <w:r w:rsidR="00AA7B17">
        <w:t xml:space="preserve"> </w:t>
      </w:r>
      <w:r w:rsidR="00D1707A">
        <w:t>evidence</w:t>
      </w:r>
      <w:r w:rsidR="007706E9">
        <w:t xml:space="preserve"> (medical certificate or similar)</w:t>
      </w:r>
      <w:r w:rsidR="00D1707A">
        <w:t xml:space="preserve"> and support from the relevant Education Manager and Head of Centre.</w:t>
      </w:r>
      <w:r w:rsidR="1D2403F2">
        <w:br/>
      </w:r>
    </w:p>
    <w:p w14:paraId="382BE426" w14:textId="3A819CF6" w:rsidR="6629DD43" w:rsidRDefault="6629DD43" w:rsidP="005C2D41">
      <w:pPr>
        <w:pStyle w:val="Heading3"/>
      </w:pPr>
      <w:r w:rsidRPr="00E17392">
        <w:t xml:space="preserve">Early </w:t>
      </w:r>
      <w:r w:rsidR="004452A7">
        <w:t>C</w:t>
      </w:r>
      <w:r w:rsidRPr="00E17392">
        <w:t>ompletion</w:t>
      </w:r>
    </w:p>
    <w:p w14:paraId="457299EC" w14:textId="024B0A7F" w:rsidR="6629DD43" w:rsidRDefault="6629DD43" w:rsidP="00E17392">
      <w:pPr>
        <w:pStyle w:val="ListBullet"/>
        <w:numPr>
          <w:ilvl w:val="0"/>
          <w:numId w:val="0"/>
        </w:numPr>
        <w:spacing w:before="0"/>
        <w:rPr>
          <w:highlight w:val="yellow"/>
        </w:rPr>
      </w:pPr>
      <w:r>
        <w:t>Completing a product earlier than planned will not result in a reduction of fees</w:t>
      </w:r>
      <w:r w:rsidR="25ECBCF8">
        <w:t>.</w:t>
      </w:r>
      <w:r>
        <w:t xml:space="preserve"> </w:t>
      </w:r>
    </w:p>
    <w:p w14:paraId="378B83AF" w14:textId="5776798A" w:rsidR="1D2403F2" w:rsidRDefault="1D2403F2" w:rsidP="1D2403F2">
      <w:pPr>
        <w:pStyle w:val="ListBullet"/>
        <w:numPr>
          <w:ilvl w:val="0"/>
          <w:numId w:val="0"/>
        </w:numPr>
        <w:spacing w:before="0"/>
      </w:pPr>
    </w:p>
    <w:p w14:paraId="5FF2F0EB" w14:textId="2A51553A" w:rsidR="00D96FE3" w:rsidRPr="00E17392" w:rsidRDefault="00D96FE3" w:rsidP="005C2D41">
      <w:pPr>
        <w:pStyle w:val="Heading3"/>
      </w:pPr>
      <w:r w:rsidRPr="00E17392">
        <w:t xml:space="preserve">Transition to a New Training </w:t>
      </w:r>
      <w:r w:rsidR="002A5638" w:rsidRPr="00E17392">
        <w:t>P</w:t>
      </w:r>
      <w:r w:rsidRPr="00E17392">
        <w:t xml:space="preserve">ackage </w:t>
      </w:r>
    </w:p>
    <w:p w14:paraId="3344BB9B" w14:textId="0A5734F9" w:rsidR="1D2403F2" w:rsidRPr="00DA4945" w:rsidRDefault="1D2403F2" w:rsidP="00E17392"/>
    <w:p w14:paraId="06115D3D" w14:textId="0021D670" w:rsidR="00D96FE3" w:rsidRPr="00E17392" w:rsidRDefault="006A487B" w:rsidP="003535A1">
      <w:r>
        <w:t>Learner</w:t>
      </w:r>
      <w:r w:rsidR="7F90E30A" w:rsidRPr="003535A1">
        <w:t>s transitioning</w:t>
      </w:r>
      <w:r w:rsidR="00D96FE3" w:rsidRPr="003535A1">
        <w:t xml:space="preserve"> to a new training package qualification </w:t>
      </w:r>
      <w:r w:rsidR="25310560" w:rsidRPr="003535A1">
        <w:t xml:space="preserve">will retain </w:t>
      </w:r>
      <w:r w:rsidR="62A26F97" w:rsidRPr="003535A1">
        <w:t>the same amount of fees as the superseded qualification</w:t>
      </w:r>
      <w:r w:rsidR="00D96FE3" w:rsidRPr="003535A1">
        <w:t>.</w:t>
      </w:r>
    </w:p>
    <w:p w14:paraId="467296DB" w14:textId="00992090" w:rsidR="0C1889A9" w:rsidRDefault="0C1889A9" w:rsidP="00E17392">
      <w:pPr>
        <w:pStyle w:val="ListBullet"/>
        <w:numPr>
          <w:ilvl w:val="0"/>
          <w:numId w:val="0"/>
        </w:numPr>
        <w:spacing w:after="0"/>
      </w:pPr>
    </w:p>
    <w:p w14:paraId="1F4F75B3" w14:textId="6D902DE6" w:rsidR="000C453E" w:rsidRDefault="000C453E" w:rsidP="005C2D41">
      <w:pPr>
        <w:pStyle w:val="Heading3"/>
      </w:pPr>
      <w:r>
        <w:t>Transition of Visa Type</w:t>
      </w:r>
    </w:p>
    <w:p w14:paraId="1BF93F52" w14:textId="77777777" w:rsidR="000C453E" w:rsidRDefault="000C453E" w:rsidP="000C453E"/>
    <w:p w14:paraId="6436B77E" w14:textId="537B8856" w:rsidR="000C453E" w:rsidRDefault="000C453E">
      <w:proofErr w:type="gramStart"/>
      <w:r>
        <w:t>In the event that</w:t>
      </w:r>
      <w:proofErr w:type="gramEnd"/>
      <w:r>
        <w:t xml:space="preserve"> the learner moves </w:t>
      </w:r>
      <w:r w:rsidR="007B085D">
        <w:t>visa type during the course</w:t>
      </w:r>
      <w:r w:rsidR="00250062">
        <w:t>,</w:t>
      </w:r>
      <w:r w:rsidR="007B085D">
        <w:t xml:space="preserve"> and the </w:t>
      </w:r>
      <w:r w:rsidR="00A12E25">
        <w:t>learner’s</w:t>
      </w:r>
      <w:r w:rsidR="00657142">
        <w:t xml:space="preserve"> status now entitles them to a subsidi</w:t>
      </w:r>
      <w:r w:rsidR="00CD5B56">
        <w:t>s</w:t>
      </w:r>
      <w:r w:rsidR="00657142">
        <w:t>ed or concessional fee, the fee will only change at the semester break, prorated for the units</w:t>
      </w:r>
      <w:r w:rsidR="00705053">
        <w:t xml:space="preserve"> to be completed</w:t>
      </w:r>
      <w:r w:rsidR="00657142">
        <w:t xml:space="preserve"> in each semester.</w:t>
      </w:r>
    </w:p>
    <w:p w14:paraId="61358021" w14:textId="01E6DA53" w:rsidR="00B60F4F" w:rsidRDefault="007A2B8B" w:rsidP="007A2B8B">
      <w:pPr>
        <w:pStyle w:val="ListBullet"/>
        <w:ind w:left="630" w:hanging="270"/>
      </w:pPr>
      <w:r w:rsidRPr="007A2B8B">
        <w:t xml:space="preserve">For international students on a 500 visa, confirmation </w:t>
      </w:r>
      <w:r w:rsidR="003508CA">
        <w:t xml:space="preserve">of </w:t>
      </w:r>
      <w:r w:rsidR="003508CA" w:rsidRPr="007A2B8B">
        <w:t>their transition to a visa that entitles them to subsidised fees</w:t>
      </w:r>
      <w:r w:rsidR="003508CA">
        <w:t xml:space="preserve"> is required</w:t>
      </w:r>
      <w:r w:rsidR="003508CA" w:rsidRPr="007A2B8B">
        <w:t xml:space="preserve"> </w:t>
      </w:r>
      <w:r w:rsidRPr="007A2B8B">
        <w:t xml:space="preserve">from the International </w:t>
      </w:r>
      <w:r w:rsidR="00B60F4F">
        <w:t>T</w:t>
      </w:r>
      <w:r w:rsidRPr="007A2B8B">
        <w:t>eam</w:t>
      </w:r>
      <w:r w:rsidR="003508CA">
        <w:t>.</w:t>
      </w:r>
    </w:p>
    <w:p w14:paraId="3C2080BD" w14:textId="79E6C89A" w:rsidR="007A2B8B" w:rsidRPr="007D65F1" w:rsidRDefault="007A2B8B" w:rsidP="005C2D41">
      <w:pPr>
        <w:pStyle w:val="ListBullet"/>
        <w:ind w:left="630" w:hanging="270"/>
      </w:pPr>
      <w:r w:rsidRPr="007A2B8B">
        <w:t xml:space="preserve">If a student is moving from a commercial offering to a deed-funded offering due to </w:t>
      </w:r>
      <w:r w:rsidR="003508CA">
        <w:t xml:space="preserve">a </w:t>
      </w:r>
      <w:r w:rsidRPr="007A2B8B">
        <w:t>change in visa, they need to provide a copy of their visa</w:t>
      </w:r>
      <w:r w:rsidR="00FF7FBC">
        <w:t xml:space="preserve"> to Client Central</w:t>
      </w:r>
      <w:r w:rsidRPr="007A2B8B">
        <w:t xml:space="preserve"> to </w:t>
      </w:r>
      <w:r w:rsidRPr="007A2B8B">
        <w:lastRenderedPageBreak/>
        <w:t>have their fees recalculated for the remainder of their course.</w:t>
      </w:r>
      <w:r w:rsidR="008501EA">
        <w:t xml:space="preserve"> Client Central staff will then action within the Student Management System.</w:t>
      </w:r>
    </w:p>
    <w:p w14:paraId="4C6F4852" w14:textId="1200E7F2" w:rsidR="0F358DD0" w:rsidRPr="00E17392" w:rsidRDefault="0F358DD0" w:rsidP="005C2D41">
      <w:pPr>
        <w:pStyle w:val="Heading3"/>
      </w:pPr>
      <w:r w:rsidRPr="00E17392">
        <w:t>Continuous Enrolment</w:t>
      </w:r>
    </w:p>
    <w:p w14:paraId="297C29F4" w14:textId="23FF2C70" w:rsidR="1D2403F2" w:rsidRDefault="1D2403F2" w:rsidP="00E17392"/>
    <w:p w14:paraId="5C9ACE74" w14:textId="0EC72BC0" w:rsidR="1C59F375" w:rsidRDefault="1C59F375" w:rsidP="00E17392">
      <w:pPr>
        <w:pStyle w:val="ListBullet"/>
        <w:numPr>
          <w:ilvl w:val="0"/>
          <w:numId w:val="0"/>
        </w:numPr>
        <w:spacing w:before="0" w:after="0"/>
        <w:rPr>
          <w:rFonts w:eastAsia="Arial" w:cs="Arial"/>
          <w:szCs w:val="24"/>
        </w:rPr>
      </w:pPr>
      <w:r w:rsidRPr="1D2403F2">
        <w:rPr>
          <w:rFonts w:eastAsia="Arial" w:cs="Arial"/>
          <w:szCs w:val="24"/>
        </w:rPr>
        <w:t xml:space="preserve">A </w:t>
      </w:r>
      <w:r w:rsidR="0192C92C" w:rsidRPr="1D2403F2">
        <w:rPr>
          <w:rFonts w:eastAsia="Arial" w:cs="Arial"/>
          <w:szCs w:val="24"/>
        </w:rPr>
        <w:t>Contract of Training (</w:t>
      </w:r>
      <w:r w:rsidRPr="1D2403F2">
        <w:rPr>
          <w:rFonts w:eastAsia="Arial" w:cs="Arial"/>
          <w:szCs w:val="24"/>
        </w:rPr>
        <w:t>COT</w:t>
      </w:r>
      <w:r w:rsidR="6D34B2DE" w:rsidRPr="1D2403F2">
        <w:rPr>
          <w:rFonts w:eastAsia="Arial" w:cs="Arial"/>
          <w:szCs w:val="24"/>
        </w:rPr>
        <w:t>)</w:t>
      </w:r>
      <w:r w:rsidRPr="1D2403F2">
        <w:rPr>
          <w:rFonts w:eastAsia="Arial" w:cs="Arial"/>
          <w:szCs w:val="24"/>
        </w:rPr>
        <w:t xml:space="preserve"> is</w:t>
      </w:r>
      <w:r w:rsidR="0F358DD0" w:rsidRPr="00E17392">
        <w:rPr>
          <w:rFonts w:eastAsia="Arial" w:cs="Arial"/>
          <w:szCs w:val="24"/>
        </w:rPr>
        <w:t xml:space="preserve"> deemed to be continuous if the learner is re-enrolling in the same qualification and there are </w:t>
      </w:r>
      <w:r w:rsidR="0F358DD0" w:rsidRPr="00E17392">
        <w:rPr>
          <w:rFonts w:eastAsia="Arial" w:cs="Arial"/>
          <w:b/>
          <w:bCs/>
          <w:szCs w:val="24"/>
        </w:rPr>
        <w:t>no more than 3 months</w:t>
      </w:r>
      <w:r w:rsidR="0F358DD0" w:rsidRPr="00E17392">
        <w:rPr>
          <w:rFonts w:eastAsia="Arial" w:cs="Arial"/>
          <w:szCs w:val="24"/>
        </w:rPr>
        <w:t xml:space="preserve"> between the cancellation date of one C</w:t>
      </w:r>
      <w:r w:rsidR="45AA347A" w:rsidRPr="1D2403F2">
        <w:rPr>
          <w:rFonts w:eastAsia="Arial" w:cs="Arial"/>
          <w:szCs w:val="24"/>
        </w:rPr>
        <w:t>OT</w:t>
      </w:r>
      <w:r w:rsidR="0F358DD0" w:rsidRPr="00E17392">
        <w:rPr>
          <w:rFonts w:eastAsia="Arial" w:cs="Arial"/>
          <w:szCs w:val="24"/>
        </w:rPr>
        <w:t xml:space="preserve"> and the start date of the next C</w:t>
      </w:r>
      <w:r w:rsidR="4E78A6B5" w:rsidRPr="1D2403F2">
        <w:rPr>
          <w:rFonts w:eastAsia="Arial" w:cs="Arial"/>
          <w:szCs w:val="24"/>
        </w:rPr>
        <w:t>OT</w:t>
      </w:r>
      <w:r w:rsidR="6DD47F26" w:rsidRPr="1D2403F2">
        <w:rPr>
          <w:rFonts w:eastAsia="Arial" w:cs="Arial"/>
          <w:szCs w:val="24"/>
        </w:rPr>
        <w:t xml:space="preserve">. </w:t>
      </w:r>
    </w:p>
    <w:p w14:paraId="541DE962" w14:textId="171775AF" w:rsidR="1D2403F2" w:rsidRDefault="1D2403F2" w:rsidP="1D2403F2">
      <w:pPr>
        <w:pStyle w:val="ListBullet"/>
        <w:numPr>
          <w:ilvl w:val="0"/>
          <w:numId w:val="0"/>
        </w:numPr>
        <w:spacing w:before="0" w:after="0"/>
        <w:rPr>
          <w:rFonts w:eastAsia="Arial" w:cs="Arial"/>
          <w:szCs w:val="24"/>
        </w:rPr>
      </w:pPr>
    </w:p>
    <w:p w14:paraId="57B9959F" w14:textId="0643939E" w:rsidR="083B97E8" w:rsidRDefault="083B97E8" w:rsidP="00E17392">
      <w:pPr>
        <w:pStyle w:val="ListBullet"/>
        <w:numPr>
          <w:ilvl w:val="0"/>
          <w:numId w:val="0"/>
        </w:numPr>
        <w:spacing w:before="0"/>
        <w:rPr>
          <w:rFonts w:asciiTheme="minorHAnsi" w:eastAsiaTheme="majorEastAsia" w:hAnsiTheme="minorHAnsi" w:cstheme="majorBidi"/>
          <w:b/>
          <w:bCs/>
          <w:szCs w:val="24"/>
        </w:rPr>
      </w:pPr>
      <w:r w:rsidRPr="00E17392">
        <w:rPr>
          <w:rFonts w:eastAsia="Arial" w:cs="Arial"/>
          <w:szCs w:val="24"/>
        </w:rPr>
        <w:t xml:space="preserve">In this case, the amount an apprentice or sponsor pays for the qualification will not be more than the </w:t>
      </w:r>
      <w:r w:rsidR="59B6AD38" w:rsidRPr="1D2403F2">
        <w:rPr>
          <w:rFonts w:eastAsia="Arial" w:cs="Arial"/>
          <w:szCs w:val="24"/>
        </w:rPr>
        <w:t xml:space="preserve">total </w:t>
      </w:r>
      <w:r w:rsidRPr="00E17392">
        <w:rPr>
          <w:rFonts w:eastAsia="Arial" w:cs="Arial"/>
          <w:szCs w:val="24"/>
        </w:rPr>
        <w:t xml:space="preserve">amount on the original </w:t>
      </w:r>
      <w:r w:rsidR="006A64E6">
        <w:rPr>
          <w:rFonts w:eastAsia="Arial" w:cs="Arial"/>
          <w:szCs w:val="24"/>
        </w:rPr>
        <w:t xml:space="preserve">enrolment </w:t>
      </w:r>
      <w:r w:rsidRPr="00E17392">
        <w:rPr>
          <w:rFonts w:eastAsia="Arial" w:cs="Arial"/>
          <w:szCs w:val="24"/>
        </w:rPr>
        <w:t>qualification fee</w:t>
      </w:r>
      <w:r w:rsidRPr="1D2403F2">
        <w:rPr>
          <w:rFonts w:eastAsia="Arial" w:cs="Arial"/>
          <w:szCs w:val="24"/>
        </w:rPr>
        <w:t>.</w:t>
      </w:r>
      <w:r>
        <w:br/>
      </w:r>
    </w:p>
    <w:p w14:paraId="6BD5AE8C" w14:textId="654928A6" w:rsidR="00E7245E" w:rsidRPr="00E17392" w:rsidRDefault="003E7444" w:rsidP="005C2D41">
      <w:pPr>
        <w:pStyle w:val="Heading3"/>
      </w:pPr>
      <w:r>
        <w:t>Enrolments with Debts Outstanding</w:t>
      </w:r>
    </w:p>
    <w:p w14:paraId="20E2CE09" w14:textId="4E422336" w:rsidR="1D2403F2" w:rsidRDefault="1D2403F2" w:rsidP="00E17392"/>
    <w:p w14:paraId="2978D107" w14:textId="0D1FA4FB" w:rsidR="00110DBC" w:rsidRDefault="44AA2CC8" w:rsidP="00E17392">
      <w:pPr>
        <w:pStyle w:val="ListBullet"/>
        <w:numPr>
          <w:ilvl w:val="0"/>
          <w:numId w:val="0"/>
        </w:numPr>
        <w:spacing w:before="0" w:after="0"/>
        <w:rPr>
          <w:rFonts w:asciiTheme="minorHAnsi" w:eastAsiaTheme="minorEastAsia" w:hAnsiTheme="minorHAnsi"/>
          <w:szCs w:val="24"/>
        </w:rPr>
      </w:pPr>
      <w:r w:rsidRPr="00E17392">
        <w:rPr>
          <w:rFonts w:eastAsia="Arial" w:cs="Arial"/>
          <w:szCs w:val="24"/>
        </w:rPr>
        <w:t>Enrolments will not be accepted from any</w:t>
      </w:r>
      <w:r w:rsidR="00BF6AE6">
        <w:rPr>
          <w:rFonts w:eastAsia="Arial" w:cs="Arial"/>
          <w:szCs w:val="24"/>
        </w:rPr>
        <w:t xml:space="preserve"> </w:t>
      </w:r>
      <w:r w:rsidR="00A12E25">
        <w:rPr>
          <w:rFonts w:eastAsia="Arial" w:cs="Arial"/>
          <w:szCs w:val="24"/>
        </w:rPr>
        <w:t xml:space="preserve">learner </w:t>
      </w:r>
      <w:r w:rsidR="00A12E25" w:rsidRPr="00E17392">
        <w:rPr>
          <w:rFonts w:eastAsia="Arial" w:cs="Arial"/>
          <w:szCs w:val="24"/>
        </w:rPr>
        <w:t>with</w:t>
      </w:r>
      <w:r w:rsidRPr="00E17392">
        <w:rPr>
          <w:rFonts w:eastAsia="Arial" w:cs="Arial"/>
          <w:szCs w:val="24"/>
        </w:rPr>
        <w:t xml:space="preserve"> an outstanding debt with TasTAFE until the debt is </w:t>
      </w:r>
      <w:r w:rsidR="5105F396" w:rsidRPr="00E17392">
        <w:rPr>
          <w:rFonts w:eastAsia="Arial" w:cs="Arial"/>
          <w:szCs w:val="24"/>
        </w:rPr>
        <w:t>paid,</w:t>
      </w:r>
      <w:r w:rsidRPr="00E17392">
        <w:rPr>
          <w:rFonts w:eastAsia="Arial" w:cs="Arial"/>
          <w:szCs w:val="24"/>
        </w:rPr>
        <w:t xml:space="preserve"> or a payment plan is in place for the outstanding amount.</w:t>
      </w:r>
      <w:r w:rsidR="00110DBC">
        <w:rPr>
          <w:rFonts w:eastAsia="Arial" w:cs="Arial"/>
          <w:szCs w:val="24"/>
        </w:rPr>
        <w:t xml:space="preserve"> In exceptional circumstances </w:t>
      </w:r>
      <w:r w:rsidR="00A12E25">
        <w:rPr>
          <w:rFonts w:eastAsia="Arial" w:cs="Arial"/>
          <w:szCs w:val="24"/>
        </w:rPr>
        <w:t>enrolments</w:t>
      </w:r>
      <w:r w:rsidR="00110DBC">
        <w:rPr>
          <w:rFonts w:eastAsia="Arial" w:cs="Arial"/>
          <w:szCs w:val="24"/>
        </w:rPr>
        <w:t xml:space="preserve"> in free Foundation Courses or similar will be approved by the Senior Manager, Finance and Procurement. </w:t>
      </w:r>
      <w:r w:rsidR="00CC3E15">
        <w:rPr>
          <w:rFonts w:eastAsia="Arial" w:cs="Arial"/>
          <w:szCs w:val="24"/>
        </w:rPr>
        <w:t>Any requests must be supported by evidence or support from TasTAFE Student Counsellors.</w:t>
      </w:r>
    </w:p>
    <w:p w14:paraId="184F217D" w14:textId="523FC9BF" w:rsidR="00E7245E" w:rsidRDefault="00E7245E" w:rsidP="00E17392">
      <w:pPr>
        <w:pStyle w:val="ListBullet"/>
        <w:numPr>
          <w:ilvl w:val="0"/>
          <w:numId w:val="0"/>
        </w:numPr>
        <w:spacing w:before="0" w:after="0"/>
      </w:pPr>
    </w:p>
    <w:p w14:paraId="053EB0D0" w14:textId="77777777" w:rsidR="003E7444" w:rsidRDefault="003E7444" w:rsidP="00E17392">
      <w:pPr>
        <w:pStyle w:val="ListBullet"/>
        <w:numPr>
          <w:ilvl w:val="0"/>
          <w:numId w:val="0"/>
        </w:numPr>
        <w:spacing w:before="0" w:after="0"/>
      </w:pPr>
    </w:p>
    <w:p w14:paraId="58799268" w14:textId="4C81FA38" w:rsidR="008A4B9D" w:rsidRPr="008A4B9D" w:rsidRDefault="008A4B9D" w:rsidP="005C2D41">
      <w:pPr>
        <w:pStyle w:val="Heading2"/>
        <w:rPr>
          <w:rFonts w:ascii="Segoe UI" w:hAnsi="Segoe UI" w:cs="Segoe UI"/>
          <w:sz w:val="18"/>
          <w:szCs w:val="18"/>
          <w:lang w:eastAsia="en-AU"/>
        </w:rPr>
      </w:pPr>
      <w:bookmarkStart w:id="7" w:name="_Toc65163521"/>
      <w:r w:rsidRPr="008A4B9D">
        <w:rPr>
          <w:lang w:eastAsia="en-AU"/>
        </w:rPr>
        <w:t>Generation of Invoices </w:t>
      </w:r>
    </w:p>
    <w:p w14:paraId="4AF28B14" w14:textId="77777777" w:rsidR="008A4B9D" w:rsidRPr="008A4B9D" w:rsidRDefault="008A4B9D" w:rsidP="008A4B9D">
      <w:pPr>
        <w:textAlignment w:val="baseline"/>
        <w:rPr>
          <w:rFonts w:ascii="Segoe UI" w:eastAsia="Times New Roman" w:hAnsi="Segoe UI" w:cs="Segoe UI"/>
          <w:spacing w:val="0"/>
          <w:sz w:val="18"/>
          <w:szCs w:val="18"/>
          <w:lang w:eastAsia="en-AU"/>
        </w:rPr>
      </w:pPr>
      <w:r w:rsidRPr="008A4B9D">
        <w:rPr>
          <w:rFonts w:eastAsia="Times New Roman" w:cs="Arial"/>
          <w:spacing w:val="0"/>
          <w:szCs w:val="24"/>
          <w:lang w:eastAsia="en-AU"/>
        </w:rPr>
        <w:t> </w:t>
      </w:r>
    </w:p>
    <w:p w14:paraId="55CE5C4D" w14:textId="5B5E3AB8" w:rsidR="008A4B9D" w:rsidRPr="008A4B9D" w:rsidRDefault="008A4B9D" w:rsidP="008A4B9D">
      <w:pPr>
        <w:pStyle w:val="ListBullet"/>
        <w:numPr>
          <w:ilvl w:val="0"/>
          <w:numId w:val="0"/>
        </w:numPr>
      </w:pPr>
      <w:r w:rsidRPr="008A4B9D">
        <w:t>Fees are to be generated in the Student Management System (SMS) on enrolment, by</w:t>
      </w:r>
      <w:r w:rsidR="00A373A5">
        <w:t xml:space="preserve"> client central</w:t>
      </w:r>
      <w:r w:rsidRPr="008A4B9D">
        <w:t>, and emailed</w:t>
      </w:r>
      <w:r w:rsidR="00A373A5">
        <w:t xml:space="preserve"> to the relevant leaner or sponsor</w:t>
      </w:r>
      <w:r w:rsidRPr="008A4B9D">
        <w:t>. </w:t>
      </w:r>
    </w:p>
    <w:p w14:paraId="68B7CE3C" w14:textId="6109733B" w:rsidR="008A4B9D" w:rsidRPr="008A4B9D" w:rsidRDefault="008A4B9D" w:rsidP="008A4B9D">
      <w:pPr>
        <w:numPr>
          <w:ilvl w:val="0"/>
          <w:numId w:val="90"/>
        </w:numPr>
        <w:ind w:left="629" w:hanging="272"/>
        <w:textAlignment w:val="baseline"/>
        <w:rPr>
          <w:rFonts w:eastAsia="Times New Roman" w:cs="Arial"/>
          <w:spacing w:val="0"/>
          <w:szCs w:val="24"/>
          <w:lang w:eastAsia="en-AU"/>
        </w:rPr>
      </w:pPr>
      <w:r w:rsidRPr="008A4B9D">
        <w:rPr>
          <w:rFonts w:eastAsia="Times New Roman" w:cs="Arial"/>
          <w:b/>
          <w:bCs/>
          <w:spacing w:val="0"/>
          <w:szCs w:val="24"/>
          <w:lang w:eastAsia="en-AU"/>
        </w:rPr>
        <w:t>Concession fees</w:t>
      </w:r>
      <w:r w:rsidRPr="008A4B9D">
        <w:rPr>
          <w:rFonts w:eastAsia="Times New Roman" w:cs="Arial"/>
          <w:spacing w:val="0"/>
          <w:szCs w:val="24"/>
          <w:lang w:eastAsia="en-AU"/>
        </w:rPr>
        <w:t xml:space="preserve"> and any credit transfer waivers are calculated in the SMS. If applicable, the Concession Cap is then applied by </w:t>
      </w:r>
      <w:r w:rsidR="00E47106">
        <w:rPr>
          <w:rFonts w:eastAsia="Times New Roman" w:cs="Arial"/>
          <w:spacing w:val="0"/>
          <w:szCs w:val="24"/>
          <w:lang w:eastAsia="en-AU"/>
        </w:rPr>
        <w:t>Client Ce</w:t>
      </w:r>
      <w:r w:rsidR="00C843FA">
        <w:rPr>
          <w:rFonts w:eastAsia="Times New Roman" w:cs="Arial"/>
          <w:spacing w:val="0"/>
          <w:szCs w:val="24"/>
          <w:lang w:eastAsia="en-AU"/>
        </w:rPr>
        <w:t>nt</w:t>
      </w:r>
      <w:r w:rsidR="00E47106">
        <w:rPr>
          <w:rFonts w:eastAsia="Times New Roman" w:cs="Arial"/>
          <w:spacing w:val="0"/>
          <w:szCs w:val="24"/>
          <w:lang w:eastAsia="en-AU"/>
        </w:rPr>
        <w:t>ral</w:t>
      </w:r>
      <w:r w:rsidRPr="008A4B9D">
        <w:rPr>
          <w:rFonts w:eastAsia="Times New Roman" w:cs="Arial"/>
          <w:spacing w:val="0"/>
          <w:szCs w:val="24"/>
          <w:lang w:eastAsia="en-AU"/>
        </w:rPr>
        <w:t>. </w:t>
      </w:r>
    </w:p>
    <w:p w14:paraId="6E6FD2F3" w14:textId="77777777" w:rsidR="008A4B9D" w:rsidRPr="008A4B9D" w:rsidRDefault="008A4B9D" w:rsidP="008A4B9D">
      <w:pPr>
        <w:numPr>
          <w:ilvl w:val="0"/>
          <w:numId w:val="91"/>
        </w:numPr>
        <w:ind w:left="629" w:hanging="272"/>
        <w:textAlignment w:val="baseline"/>
        <w:rPr>
          <w:rFonts w:eastAsia="Times New Roman" w:cs="Arial"/>
          <w:spacing w:val="0"/>
          <w:szCs w:val="24"/>
          <w:lang w:eastAsia="en-AU"/>
        </w:rPr>
      </w:pPr>
      <w:r w:rsidRPr="008A4B9D">
        <w:rPr>
          <w:rFonts w:eastAsia="Times New Roman" w:cs="Arial"/>
          <w:b/>
          <w:bCs/>
          <w:spacing w:val="0"/>
          <w:szCs w:val="24"/>
          <w:lang w:eastAsia="en-AU"/>
        </w:rPr>
        <w:t>For courses longer than 12 months</w:t>
      </w:r>
      <w:r w:rsidRPr="008A4B9D">
        <w:rPr>
          <w:rFonts w:eastAsia="Times New Roman" w:cs="Arial"/>
          <w:spacing w:val="0"/>
          <w:szCs w:val="24"/>
          <w:lang w:eastAsia="en-AU"/>
        </w:rPr>
        <w:t xml:space="preserve"> (except for Diploma/Advanced Diploma qualifications), the total fee payable will be broken into annual instalments, calculated automatically in the SMS.  </w:t>
      </w:r>
    </w:p>
    <w:p w14:paraId="52FC977B" w14:textId="746B8813" w:rsidR="008A4B9D" w:rsidRPr="008A4B9D" w:rsidRDefault="008A4B9D" w:rsidP="008A4B9D">
      <w:pPr>
        <w:numPr>
          <w:ilvl w:val="0"/>
          <w:numId w:val="92"/>
        </w:numPr>
        <w:tabs>
          <w:tab w:val="clear" w:pos="720"/>
        </w:tabs>
        <w:ind w:left="1174" w:hanging="272"/>
        <w:textAlignment w:val="baseline"/>
        <w:rPr>
          <w:rFonts w:eastAsia="Times New Roman" w:cs="Arial"/>
          <w:spacing w:val="0"/>
          <w:szCs w:val="24"/>
          <w:lang w:eastAsia="en-AU"/>
        </w:rPr>
      </w:pPr>
      <w:r w:rsidRPr="008A4B9D">
        <w:rPr>
          <w:rFonts w:eastAsia="Times New Roman" w:cs="Arial"/>
          <w:spacing w:val="0"/>
          <w:szCs w:val="24"/>
          <w:lang w:eastAsia="en-AU"/>
        </w:rPr>
        <w:t xml:space="preserve">an invoice will be raised by </w:t>
      </w:r>
      <w:r w:rsidR="00E47106">
        <w:rPr>
          <w:rFonts w:eastAsia="Times New Roman" w:cs="Arial"/>
          <w:spacing w:val="0"/>
          <w:szCs w:val="24"/>
          <w:lang w:eastAsia="en-AU"/>
        </w:rPr>
        <w:t>Client Central</w:t>
      </w:r>
      <w:r w:rsidRPr="008A4B9D">
        <w:rPr>
          <w:rFonts w:eastAsia="Times New Roman" w:cs="Arial"/>
          <w:spacing w:val="0"/>
          <w:szCs w:val="24"/>
          <w:lang w:eastAsia="en-AU"/>
        </w:rPr>
        <w:t xml:space="preserve">, in each year following, around </w:t>
      </w:r>
      <w:r w:rsidRPr="008A4B9D">
        <w:rPr>
          <w:rFonts w:eastAsia="Times New Roman" w:cs="Arial"/>
          <w:b/>
          <w:bCs/>
          <w:spacing w:val="0"/>
          <w:szCs w:val="24"/>
          <w:lang w:eastAsia="en-AU"/>
        </w:rPr>
        <w:t>the same time as the ‘enrolment anniversary’ date.</w:t>
      </w:r>
      <w:r w:rsidRPr="008A4B9D">
        <w:rPr>
          <w:rFonts w:eastAsia="Times New Roman" w:cs="Arial"/>
          <w:spacing w:val="0"/>
          <w:szCs w:val="24"/>
          <w:lang w:eastAsia="en-AU"/>
        </w:rPr>
        <w:t> </w:t>
      </w:r>
    </w:p>
    <w:p w14:paraId="3F4C3668" w14:textId="7E7E98AB" w:rsidR="008A4B9D" w:rsidRPr="008A4B9D" w:rsidRDefault="008A4B9D" w:rsidP="00D531DA">
      <w:pPr>
        <w:numPr>
          <w:ilvl w:val="0"/>
          <w:numId w:val="93"/>
        </w:numPr>
        <w:ind w:left="1174" w:hanging="272"/>
        <w:textAlignment w:val="baseline"/>
        <w:rPr>
          <w:rFonts w:eastAsia="Times New Roman" w:cs="Arial"/>
          <w:spacing w:val="0"/>
          <w:szCs w:val="24"/>
          <w:lang w:eastAsia="en-AU"/>
        </w:rPr>
      </w:pPr>
      <w:r w:rsidRPr="008A4B9D">
        <w:rPr>
          <w:rFonts w:eastAsia="Times New Roman" w:cs="Arial"/>
          <w:spacing w:val="0"/>
          <w:szCs w:val="24"/>
          <w:lang w:eastAsia="en-AU"/>
        </w:rPr>
        <w:t xml:space="preserve">if a student completes the course early, any future instalments will need to be invoiced by </w:t>
      </w:r>
      <w:r w:rsidR="00E47106">
        <w:rPr>
          <w:rFonts w:eastAsia="Times New Roman" w:cs="Arial"/>
          <w:spacing w:val="0"/>
          <w:szCs w:val="24"/>
          <w:lang w:eastAsia="en-AU"/>
        </w:rPr>
        <w:t>Client Central</w:t>
      </w:r>
      <w:r w:rsidRPr="008A4B9D">
        <w:rPr>
          <w:rFonts w:eastAsia="Times New Roman" w:cs="Arial"/>
          <w:spacing w:val="0"/>
          <w:szCs w:val="24"/>
          <w:lang w:eastAsia="en-AU"/>
        </w:rPr>
        <w:t>, so that the fees are paid in full.</w:t>
      </w:r>
      <w:r w:rsidR="008643CC">
        <w:rPr>
          <w:rFonts w:eastAsia="Times New Roman" w:cs="Arial"/>
          <w:spacing w:val="0"/>
          <w:szCs w:val="24"/>
          <w:lang w:eastAsia="en-AU"/>
        </w:rPr>
        <w:br/>
      </w:r>
      <w:r w:rsidRPr="008A4B9D">
        <w:rPr>
          <w:rFonts w:eastAsia="Times New Roman" w:cs="Arial"/>
          <w:spacing w:val="0"/>
          <w:szCs w:val="24"/>
          <w:lang w:eastAsia="en-AU"/>
        </w:rPr>
        <w:t>  </w:t>
      </w:r>
    </w:p>
    <w:p w14:paraId="39DC3A15" w14:textId="4AAEBDAC" w:rsidR="008A4B9D" w:rsidRPr="008A4B9D" w:rsidRDefault="008A4B9D" w:rsidP="00104B35">
      <w:pPr>
        <w:numPr>
          <w:ilvl w:val="0"/>
          <w:numId w:val="94"/>
        </w:numPr>
        <w:tabs>
          <w:tab w:val="clear" w:pos="720"/>
        </w:tabs>
        <w:ind w:left="629" w:hanging="272"/>
        <w:textAlignment w:val="baseline"/>
        <w:rPr>
          <w:rFonts w:ascii="Segoe UI" w:eastAsia="Times New Roman" w:hAnsi="Segoe UI" w:cs="Segoe UI"/>
          <w:spacing w:val="0"/>
          <w:sz w:val="18"/>
          <w:szCs w:val="18"/>
          <w:lang w:eastAsia="en-AU"/>
        </w:rPr>
      </w:pPr>
      <w:r w:rsidRPr="008A4B9D">
        <w:rPr>
          <w:rFonts w:eastAsia="Times New Roman" w:cs="Arial"/>
          <w:b/>
          <w:bCs/>
          <w:spacing w:val="0"/>
          <w:szCs w:val="24"/>
          <w:lang w:eastAsia="en-AU"/>
        </w:rPr>
        <w:t>For Diploma and Advanced Diploma qualifications</w:t>
      </w:r>
      <w:r w:rsidRPr="008A4B9D">
        <w:rPr>
          <w:rFonts w:eastAsia="Times New Roman" w:cs="Arial"/>
          <w:spacing w:val="0"/>
          <w:szCs w:val="24"/>
          <w:lang w:eastAsia="en-AU"/>
        </w:rPr>
        <w:t xml:space="preserve"> </w:t>
      </w:r>
      <w:r w:rsidR="00104B35" w:rsidRPr="00104B35">
        <w:rPr>
          <w:rFonts w:eastAsia="Times New Roman" w:cs="Arial"/>
          <w:spacing w:val="0"/>
          <w:szCs w:val="24"/>
          <w:lang w:eastAsia="en-AU"/>
        </w:rPr>
        <w:t>the total fee payable will be divided evenly across each unit of study. Fees are generated four to six weeks prior to each census date.</w:t>
      </w:r>
      <w:r w:rsidRPr="008A4B9D">
        <w:rPr>
          <w:rFonts w:eastAsia="Times New Roman" w:cs="Arial"/>
          <w:spacing w:val="0"/>
          <w:szCs w:val="24"/>
          <w:lang w:eastAsia="en-AU"/>
        </w:rPr>
        <w:t> </w:t>
      </w:r>
      <w:r w:rsidR="008643CC">
        <w:rPr>
          <w:rFonts w:eastAsia="Times New Roman" w:cs="Arial"/>
          <w:spacing w:val="0"/>
          <w:szCs w:val="24"/>
          <w:lang w:eastAsia="en-AU"/>
        </w:rPr>
        <w:br/>
      </w:r>
    </w:p>
    <w:p w14:paraId="50AD1C7B" w14:textId="4296835D" w:rsidR="008A4B9D" w:rsidRPr="008A4B9D" w:rsidRDefault="008A4B9D" w:rsidP="008A4B9D">
      <w:pPr>
        <w:numPr>
          <w:ilvl w:val="0"/>
          <w:numId w:val="97"/>
        </w:numPr>
        <w:tabs>
          <w:tab w:val="clear" w:pos="720"/>
        </w:tabs>
        <w:ind w:left="629" w:hanging="272"/>
        <w:textAlignment w:val="baseline"/>
        <w:rPr>
          <w:rFonts w:eastAsia="Times New Roman" w:cs="Arial"/>
          <w:spacing w:val="0"/>
          <w:szCs w:val="24"/>
          <w:lang w:eastAsia="en-AU"/>
        </w:rPr>
      </w:pPr>
      <w:r w:rsidRPr="008A4B9D">
        <w:rPr>
          <w:rFonts w:eastAsia="Times New Roman" w:cs="Arial"/>
          <w:b/>
          <w:bCs/>
          <w:spacing w:val="0"/>
          <w:szCs w:val="24"/>
          <w:lang w:eastAsia="en-AU"/>
        </w:rPr>
        <w:t>For Contracts of Training (COTs)</w:t>
      </w:r>
      <w:r w:rsidRPr="008A4B9D">
        <w:rPr>
          <w:rFonts w:eastAsia="Times New Roman" w:cs="Arial"/>
          <w:spacing w:val="0"/>
          <w:szCs w:val="24"/>
          <w:lang w:eastAsia="en-AU"/>
        </w:rPr>
        <w:t xml:space="preserve"> the total fee payable will be divided over the duration of training and calculated in the SMS by </w:t>
      </w:r>
      <w:r w:rsidR="00E47106">
        <w:rPr>
          <w:rFonts w:eastAsia="Times New Roman" w:cs="Arial"/>
          <w:spacing w:val="0"/>
          <w:szCs w:val="24"/>
          <w:lang w:eastAsia="en-AU"/>
        </w:rPr>
        <w:t>Client Central</w:t>
      </w:r>
      <w:r w:rsidRPr="008A4B9D">
        <w:rPr>
          <w:rFonts w:eastAsia="Times New Roman" w:cs="Arial"/>
          <w:spacing w:val="0"/>
          <w:szCs w:val="24"/>
          <w:lang w:eastAsia="en-AU"/>
        </w:rPr>
        <w:t>.  </w:t>
      </w:r>
    </w:p>
    <w:p w14:paraId="1C2A8742" w14:textId="55E196E6" w:rsidR="008A4B9D" w:rsidRPr="008A4B9D" w:rsidRDefault="008A4B9D" w:rsidP="00D531DA">
      <w:pPr>
        <w:numPr>
          <w:ilvl w:val="0"/>
          <w:numId w:val="93"/>
        </w:numPr>
        <w:tabs>
          <w:tab w:val="clear" w:pos="720"/>
        </w:tabs>
        <w:ind w:left="1174" w:hanging="272"/>
        <w:textAlignment w:val="baseline"/>
        <w:rPr>
          <w:rFonts w:eastAsia="Times New Roman" w:cs="Arial"/>
          <w:spacing w:val="0"/>
          <w:szCs w:val="24"/>
          <w:lang w:eastAsia="en-AU"/>
        </w:rPr>
      </w:pPr>
      <w:r w:rsidRPr="008A4B9D">
        <w:rPr>
          <w:rFonts w:eastAsia="Times New Roman" w:cs="Arial"/>
          <w:spacing w:val="0"/>
          <w:szCs w:val="24"/>
          <w:lang w:eastAsia="en-AU"/>
        </w:rPr>
        <w:t xml:space="preserve">the invoice for the first year of training is to be raised by </w:t>
      </w:r>
      <w:r w:rsidR="00E47106">
        <w:rPr>
          <w:rFonts w:eastAsia="Times New Roman" w:cs="Arial"/>
          <w:spacing w:val="0"/>
          <w:szCs w:val="24"/>
          <w:lang w:eastAsia="en-AU"/>
        </w:rPr>
        <w:t>Client Central</w:t>
      </w:r>
      <w:r w:rsidRPr="008A4B9D">
        <w:rPr>
          <w:rFonts w:eastAsia="Times New Roman" w:cs="Arial"/>
          <w:spacing w:val="0"/>
          <w:szCs w:val="24"/>
          <w:lang w:eastAsia="en-AU"/>
        </w:rPr>
        <w:t xml:space="preserve"> at the time of enrolment, which must be no later than 3 months after the contract of training commencement date, and the due date is 14 days after the invoice date. </w:t>
      </w:r>
    </w:p>
    <w:p w14:paraId="2693AA06" w14:textId="77777777" w:rsidR="008A4B9D" w:rsidRPr="008A4B9D" w:rsidRDefault="008A4B9D" w:rsidP="00D531DA">
      <w:pPr>
        <w:numPr>
          <w:ilvl w:val="0"/>
          <w:numId w:val="107"/>
        </w:numPr>
        <w:ind w:left="1843" w:hanging="283"/>
        <w:textAlignment w:val="baseline"/>
        <w:rPr>
          <w:rFonts w:eastAsia="Times New Roman" w:cs="Arial"/>
          <w:spacing w:val="0"/>
          <w:szCs w:val="24"/>
          <w:lang w:eastAsia="en-AU"/>
        </w:rPr>
      </w:pPr>
      <w:r w:rsidRPr="008A4B9D">
        <w:rPr>
          <w:rFonts w:eastAsia="Times New Roman" w:cs="Arial"/>
          <w:spacing w:val="0"/>
          <w:szCs w:val="24"/>
          <w:lang w:eastAsia="en-AU"/>
        </w:rPr>
        <w:t>the invoice can be issued to the student, or a sponsor can authorise TasTAFE to invoice them for payment of training fees (by completing a TasTAFE Sponsor Authorisation form)  </w:t>
      </w:r>
    </w:p>
    <w:p w14:paraId="09EE60C1" w14:textId="77777777" w:rsidR="008A4B9D" w:rsidRPr="008A4B9D" w:rsidRDefault="008A4B9D" w:rsidP="00D531DA">
      <w:pPr>
        <w:numPr>
          <w:ilvl w:val="0"/>
          <w:numId w:val="107"/>
        </w:numPr>
        <w:ind w:left="1843" w:hanging="283"/>
        <w:textAlignment w:val="baseline"/>
        <w:rPr>
          <w:rFonts w:eastAsia="Times New Roman" w:cs="Arial"/>
          <w:spacing w:val="0"/>
          <w:szCs w:val="24"/>
          <w:lang w:eastAsia="en-AU"/>
        </w:rPr>
      </w:pPr>
      <w:r w:rsidRPr="008A4B9D">
        <w:rPr>
          <w:rFonts w:eastAsia="Times New Roman" w:cs="Arial"/>
          <w:spacing w:val="0"/>
          <w:szCs w:val="24"/>
          <w:lang w:eastAsia="en-AU"/>
        </w:rPr>
        <w:lastRenderedPageBreak/>
        <w:t>the party issued the invoice (student/sponsor) is liable for that invoice </w:t>
      </w:r>
    </w:p>
    <w:p w14:paraId="190284E9" w14:textId="606076E0" w:rsidR="008A4B9D" w:rsidRPr="008A4B9D" w:rsidRDefault="008A4B9D" w:rsidP="00D531DA">
      <w:pPr>
        <w:numPr>
          <w:ilvl w:val="0"/>
          <w:numId w:val="93"/>
        </w:numPr>
        <w:tabs>
          <w:tab w:val="clear" w:pos="720"/>
        </w:tabs>
        <w:ind w:left="1174" w:hanging="272"/>
        <w:textAlignment w:val="baseline"/>
        <w:rPr>
          <w:rFonts w:eastAsia="Times New Roman" w:cs="Arial"/>
          <w:spacing w:val="0"/>
          <w:szCs w:val="24"/>
          <w:lang w:eastAsia="en-AU"/>
        </w:rPr>
      </w:pPr>
      <w:r w:rsidRPr="008A4B9D">
        <w:rPr>
          <w:rFonts w:eastAsia="Times New Roman" w:cs="Arial"/>
          <w:spacing w:val="0"/>
          <w:szCs w:val="24"/>
          <w:lang w:eastAsia="en-AU"/>
        </w:rPr>
        <w:t xml:space="preserve">invoices will be raised by </w:t>
      </w:r>
      <w:r w:rsidR="00963F15">
        <w:rPr>
          <w:rFonts w:eastAsia="Times New Roman" w:cs="Arial"/>
          <w:spacing w:val="0"/>
          <w:szCs w:val="24"/>
          <w:lang w:eastAsia="en-AU"/>
        </w:rPr>
        <w:t>Client Central</w:t>
      </w:r>
      <w:r w:rsidRPr="008A4B9D">
        <w:rPr>
          <w:rFonts w:eastAsia="Times New Roman" w:cs="Arial"/>
          <w:spacing w:val="0"/>
          <w:szCs w:val="24"/>
          <w:lang w:eastAsia="en-AU"/>
        </w:rPr>
        <w:t>, each subsequent year, on the ‘enrolment anniversary’ date. </w:t>
      </w:r>
    </w:p>
    <w:p w14:paraId="10B1AC59" w14:textId="6DE1AF56" w:rsidR="008A4B9D" w:rsidRPr="008A4B9D" w:rsidRDefault="008A4B9D" w:rsidP="00D531DA">
      <w:pPr>
        <w:numPr>
          <w:ilvl w:val="0"/>
          <w:numId w:val="93"/>
        </w:numPr>
        <w:tabs>
          <w:tab w:val="clear" w:pos="720"/>
        </w:tabs>
        <w:ind w:left="1174" w:hanging="272"/>
        <w:textAlignment w:val="baseline"/>
        <w:rPr>
          <w:rFonts w:eastAsia="Times New Roman" w:cs="Arial"/>
          <w:spacing w:val="0"/>
          <w:szCs w:val="24"/>
          <w:lang w:eastAsia="en-AU"/>
        </w:rPr>
      </w:pPr>
      <w:r w:rsidRPr="008A4B9D">
        <w:rPr>
          <w:rFonts w:eastAsia="Times New Roman" w:cs="Arial"/>
          <w:spacing w:val="0"/>
          <w:szCs w:val="24"/>
          <w:lang w:eastAsia="en-AU"/>
        </w:rPr>
        <w:t>where a COT has been suspended, and the period of suspension is added to the contract length, continue invoicing as per the normal anniversary date. </w:t>
      </w:r>
      <w:r w:rsidR="008643CC">
        <w:rPr>
          <w:rFonts w:eastAsia="Times New Roman" w:cs="Arial"/>
          <w:spacing w:val="0"/>
          <w:szCs w:val="24"/>
          <w:lang w:eastAsia="en-AU"/>
        </w:rPr>
        <w:br/>
      </w:r>
    </w:p>
    <w:p w14:paraId="7573BA01" w14:textId="73F7DF48" w:rsidR="00474BDA" w:rsidRPr="00474BDA" w:rsidRDefault="008A4B9D" w:rsidP="00474BDA">
      <w:pPr>
        <w:numPr>
          <w:ilvl w:val="0"/>
          <w:numId w:val="97"/>
        </w:numPr>
        <w:tabs>
          <w:tab w:val="clear" w:pos="720"/>
        </w:tabs>
        <w:ind w:left="629" w:hanging="272"/>
        <w:textAlignment w:val="baseline"/>
        <w:rPr>
          <w:rFonts w:eastAsia="Times New Roman" w:cs="Arial"/>
          <w:spacing w:val="0"/>
          <w:szCs w:val="24"/>
          <w:lang w:eastAsia="en-AU"/>
        </w:rPr>
      </w:pPr>
      <w:r w:rsidRPr="00474BDA">
        <w:rPr>
          <w:rFonts w:eastAsia="Times New Roman" w:cs="Arial"/>
          <w:b/>
          <w:bCs/>
          <w:spacing w:val="0"/>
          <w:szCs w:val="24"/>
          <w:lang w:eastAsia="en-AU"/>
        </w:rPr>
        <w:t>For Skills Sets and Short Courses the</w:t>
      </w:r>
      <w:r w:rsidRPr="00474BDA">
        <w:rPr>
          <w:rFonts w:eastAsia="Times New Roman" w:cs="Arial"/>
          <w:spacing w:val="0"/>
          <w:szCs w:val="24"/>
          <w:lang w:eastAsia="en-AU"/>
        </w:rPr>
        <w:t xml:space="preserve"> total fee is calculated automatically in the SMS and invoiced by </w:t>
      </w:r>
      <w:r w:rsidR="00963F15" w:rsidRPr="00474BDA">
        <w:rPr>
          <w:rFonts w:eastAsia="Times New Roman" w:cs="Arial"/>
          <w:spacing w:val="0"/>
          <w:szCs w:val="24"/>
          <w:lang w:eastAsia="en-AU"/>
        </w:rPr>
        <w:t>Client Central</w:t>
      </w:r>
      <w:r w:rsidRPr="00474BDA">
        <w:rPr>
          <w:rFonts w:eastAsia="Times New Roman" w:cs="Arial"/>
          <w:spacing w:val="0"/>
          <w:szCs w:val="24"/>
          <w:lang w:eastAsia="en-AU"/>
        </w:rPr>
        <w:t xml:space="preserve"> on enrolment</w:t>
      </w:r>
      <w:r w:rsidR="00963F15" w:rsidRPr="00474BDA">
        <w:rPr>
          <w:rFonts w:eastAsia="Times New Roman" w:cs="Arial"/>
          <w:spacing w:val="0"/>
          <w:szCs w:val="24"/>
          <w:lang w:eastAsia="en-AU"/>
        </w:rPr>
        <w:t>.</w:t>
      </w:r>
      <w:r w:rsidR="008643CC">
        <w:rPr>
          <w:rFonts w:eastAsia="Times New Roman" w:cs="Arial"/>
          <w:spacing w:val="0"/>
          <w:szCs w:val="24"/>
          <w:lang w:eastAsia="en-AU"/>
        </w:rPr>
        <w:br/>
      </w:r>
    </w:p>
    <w:p w14:paraId="1CB9D10E" w14:textId="233A53F7" w:rsidR="00963F15" w:rsidRPr="00474BDA" w:rsidRDefault="00963F15" w:rsidP="00474BDA">
      <w:pPr>
        <w:numPr>
          <w:ilvl w:val="0"/>
          <w:numId w:val="97"/>
        </w:numPr>
        <w:tabs>
          <w:tab w:val="clear" w:pos="720"/>
        </w:tabs>
        <w:ind w:left="629" w:hanging="272"/>
        <w:textAlignment w:val="baseline"/>
        <w:rPr>
          <w:rFonts w:eastAsia="Times New Roman" w:cs="Arial"/>
          <w:b/>
          <w:bCs/>
          <w:spacing w:val="0"/>
          <w:szCs w:val="24"/>
          <w:lang w:eastAsia="en-AU"/>
        </w:rPr>
      </w:pPr>
      <w:r>
        <w:rPr>
          <w:rFonts w:eastAsia="Times New Roman" w:cs="Arial"/>
          <w:b/>
          <w:bCs/>
          <w:spacing w:val="0"/>
          <w:szCs w:val="24"/>
          <w:lang w:eastAsia="en-AU"/>
        </w:rPr>
        <w:t>Fees unable to be invoiced by the SMS</w:t>
      </w:r>
    </w:p>
    <w:p w14:paraId="168C6A72" w14:textId="63AF63F7" w:rsidR="008643CC" w:rsidRPr="00474BDA" w:rsidRDefault="00963F15" w:rsidP="005C2D41">
      <w:pPr>
        <w:numPr>
          <w:ilvl w:val="0"/>
          <w:numId w:val="93"/>
        </w:numPr>
        <w:tabs>
          <w:tab w:val="clear" w:pos="720"/>
        </w:tabs>
        <w:ind w:left="1174" w:hanging="272"/>
        <w:textAlignment w:val="baseline"/>
        <w:rPr>
          <w:rFonts w:eastAsia="Times New Roman" w:cs="Arial"/>
          <w:spacing w:val="0"/>
          <w:szCs w:val="24"/>
          <w:lang w:eastAsia="en-AU"/>
        </w:rPr>
      </w:pPr>
      <w:r w:rsidRPr="00474BDA">
        <w:rPr>
          <w:rFonts w:eastAsia="Times New Roman" w:cs="Arial"/>
          <w:spacing w:val="0"/>
          <w:szCs w:val="24"/>
          <w:lang w:eastAsia="en-AU"/>
        </w:rPr>
        <w:t xml:space="preserve">Some </w:t>
      </w:r>
      <w:r w:rsidR="00745F14" w:rsidRPr="00474BDA">
        <w:rPr>
          <w:rFonts w:eastAsia="Times New Roman" w:cs="Arial"/>
          <w:spacing w:val="0"/>
          <w:szCs w:val="24"/>
          <w:lang w:eastAsia="en-AU"/>
        </w:rPr>
        <w:t>ad hoc</w:t>
      </w:r>
      <w:r w:rsidRPr="00474BDA">
        <w:rPr>
          <w:rFonts w:eastAsia="Times New Roman" w:cs="Arial"/>
          <w:spacing w:val="0"/>
          <w:szCs w:val="24"/>
          <w:lang w:eastAsia="en-AU"/>
        </w:rPr>
        <w:t xml:space="preserve"> commercial agreements or similar cannot be invoiced through the SMS. </w:t>
      </w:r>
    </w:p>
    <w:p w14:paraId="7E5D864D" w14:textId="2E190378" w:rsidR="008A4B9D" w:rsidRPr="005A5D93" w:rsidRDefault="00963F15" w:rsidP="005C2D41">
      <w:pPr>
        <w:numPr>
          <w:ilvl w:val="0"/>
          <w:numId w:val="93"/>
        </w:numPr>
        <w:tabs>
          <w:tab w:val="clear" w:pos="720"/>
        </w:tabs>
        <w:ind w:left="1174" w:hanging="272"/>
        <w:textAlignment w:val="baseline"/>
        <w:rPr>
          <w:rFonts w:eastAsia="Times New Roman" w:cs="Arial"/>
          <w:spacing w:val="0"/>
          <w:szCs w:val="24"/>
          <w:lang w:eastAsia="en-AU"/>
        </w:rPr>
      </w:pPr>
      <w:r w:rsidRPr="008643CC">
        <w:rPr>
          <w:rFonts w:eastAsia="Times New Roman" w:cs="Arial"/>
          <w:spacing w:val="0"/>
          <w:szCs w:val="24"/>
          <w:lang w:eastAsia="en-AU"/>
        </w:rPr>
        <w:t xml:space="preserve">In this case, the relevant member of staff responsible for administration of the product, must complete a </w:t>
      </w:r>
      <w:hyperlink r:id="rId24" w:history="1">
        <w:r w:rsidR="000E0055" w:rsidRPr="008643CC">
          <w:rPr>
            <w:rStyle w:val="Hyperlink"/>
            <w:rFonts w:eastAsia="Times New Roman" w:cs="Arial"/>
            <w:spacing w:val="0"/>
            <w:szCs w:val="24"/>
            <w:lang w:eastAsia="en-AU"/>
          </w:rPr>
          <w:t>Request to Invoice Template</w:t>
        </w:r>
      </w:hyperlink>
      <w:r w:rsidR="000E0055" w:rsidRPr="008643CC">
        <w:rPr>
          <w:rFonts w:eastAsia="Times New Roman" w:cs="Arial"/>
          <w:spacing w:val="0"/>
          <w:szCs w:val="24"/>
          <w:lang w:eastAsia="en-AU"/>
        </w:rPr>
        <w:t xml:space="preserve"> which must be submitted to </w:t>
      </w:r>
      <w:hyperlink r:id="rId25" w:history="1">
        <w:r w:rsidR="00474BDA" w:rsidRPr="008643CC">
          <w:rPr>
            <w:rStyle w:val="Hyperlink"/>
            <w:rFonts w:eastAsia="Times New Roman" w:cs="Arial"/>
            <w:spacing w:val="0"/>
            <w:szCs w:val="24"/>
            <w:lang w:eastAsia="en-AU"/>
          </w:rPr>
          <w:t>finserv@decyp.tas.gov.au</w:t>
        </w:r>
      </w:hyperlink>
      <w:r w:rsidR="00474BDA" w:rsidRPr="008643CC">
        <w:rPr>
          <w:rFonts w:eastAsia="Times New Roman" w:cs="Arial"/>
          <w:spacing w:val="0"/>
          <w:szCs w:val="24"/>
          <w:lang w:eastAsia="en-AU"/>
        </w:rPr>
        <w:t xml:space="preserve"> for creation.</w:t>
      </w:r>
    </w:p>
    <w:p w14:paraId="3F9F784D" w14:textId="10722EF5" w:rsidR="00E7245E" w:rsidRPr="00E17392" w:rsidRDefault="00E7245E" w:rsidP="005C2D41">
      <w:pPr>
        <w:pStyle w:val="Heading3"/>
      </w:pPr>
      <w:r w:rsidRPr="00E17392">
        <w:t>Payment Expectations</w:t>
      </w:r>
      <w:bookmarkEnd w:id="7"/>
    </w:p>
    <w:p w14:paraId="4B8BD3BE" w14:textId="35460F82" w:rsidR="00E7245E" w:rsidRPr="00666AE9" w:rsidRDefault="1AA27311" w:rsidP="1D2403F2">
      <w:pPr>
        <w:rPr>
          <w:rFonts w:eastAsia="Arial" w:cs="Arial"/>
          <w:szCs w:val="24"/>
        </w:rPr>
      </w:pPr>
      <w:r w:rsidRPr="00E17392">
        <w:rPr>
          <w:rStyle w:val="eop"/>
          <w:rFonts w:eastAsia="Arial" w:cs="Arial"/>
          <w:color w:val="000000" w:themeColor="text2"/>
          <w:szCs w:val="24"/>
        </w:rPr>
        <w:t xml:space="preserve">Where a </w:t>
      </w:r>
      <w:r w:rsidR="006A487B">
        <w:rPr>
          <w:rStyle w:val="eop"/>
          <w:rFonts w:eastAsia="Arial" w:cs="Arial"/>
          <w:color w:val="000000" w:themeColor="text2"/>
          <w:szCs w:val="24"/>
        </w:rPr>
        <w:t>learner</w:t>
      </w:r>
      <w:r w:rsidRPr="00E17392">
        <w:rPr>
          <w:rStyle w:val="eop"/>
          <w:rFonts w:eastAsia="Arial" w:cs="Arial"/>
          <w:color w:val="000000" w:themeColor="text2"/>
          <w:szCs w:val="24"/>
        </w:rPr>
        <w:t xml:space="preserve"> has not entered an agreed payment plan or sponsorship arrangement, fees should be </w:t>
      </w:r>
      <w:r w:rsidRPr="1D2403F2">
        <w:rPr>
          <w:rStyle w:val="eop"/>
          <w:rFonts w:eastAsia="Arial" w:cs="Arial"/>
          <w:color w:val="000000" w:themeColor="text2"/>
          <w:szCs w:val="24"/>
        </w:rPr>
        <w:t xml:space="preserve">paid </w:t>
      </w:r>
      <w:r w:rsidR="4A0913A1" w:rsidRPr="1D2403F2">
        <w:rPr>
          <w:rStyle w:val="eop"/>
          <w:rFonts w:eastAsia="Arial" w:cs="Arial"/>
          <w:color w:val="000000" w:themeColor="text2"/>
          <w:szCs w:val="24"/>
        </w:rPr>
        <w:t xml:space="preserve">as per the below: </w:t>
      </w:r>
      <w:r w:rsidR="4A0913A1" w:rsidRPr="1D2403F2">
        <w:rPr>
          <w:rFonts w:eastAsia="Arial" w:cs="Arial"/>
          <w:szCs w:val="24"/>
        </w:rPr>
        <w:t xml:space="preserve"> </w:t>
      </w:r>
    </w:p>
    <w:p w14:paraId="77ABCFA3" w14:textId="5F12BD04" w:rsidR="00E7245E" w:rsidRPr="00E17392" w:rsidRDefault="00E7245E" w:rsidP="1D2403F2"/>
    <w:p w14:paraId="7DA7F406" w14:textId="153049A5" w:rsidR="008F653C" w:rsidRPr="00E17392" w:rsidRDefault="004D24BE">
      <w:pPr>
        <w:pStyle w:val="ListBullet"/>
        <w:spacing w:before="0" w:after="0"/>
        <w:ind w:left="630" w:hanging="270"/>
        <w:rPr>
          <w:rStyle w:val="eop"/>
        </w:rPr>
      </w:pPr>
      <w:r>
        <w:rPr>
          <w:rStyle w:val="eop"/>
          <w:rFonts w:eastAsia="Arial" w:cs="Arial"/>
          <w:b/>
          <w:color w:val="000000" w:themeColor="text2"/>
          <w:szCs w:val="24"/>
        </w:rPr>
        <w:t>A</w:t>
      </w:r>
      <w:r w:rsidRPr="004D24BE">
        <w:rPr>
          <w:rStyle w:val="eop"/>
          <w:rFonts w:eastAsia="Arial" w:cs="Arial"/>
          <w:b/>
          <w:color w:val="000000" w:themeColor="text2"/>
          <w:szCs w:val="24"/>
        </w:rPr>
        <w:t>ccredited</w:t>
      </w:r>
      <w:r>
        <w:rPr>
          <w:rStyle w:val="eop"/>
          <w:rFonts w:eastAsia="Arial" w:cs="Arial"/>
          <w:b/>
          <w:color w:val="000000" w:themeColor="text2"/>
          <w:szCs w:val="24"/>
        </w:rPr>
        <w:t xml:space="preserve"> </w:t>
      </w:r>
      <w:r w:rsidR="54AE0177" w:rsidRPr="00E17392">
        <w:rPr>
          <w:rStyle w:val="eop"/>
          <w:rFonts w:eastAsia="Arial" w:cs="Arial"/>
          <w:b/>
          <w:color w:val="000000" w:themeColor="text2"/>
          <w:szCs w:val="24"/>
        </w:rPr>
        <w:t>Skill Set</w:t>
      </w:r>
      <w:r w:rsidR="54AE0177" w:rsidRPr="00E17392">
        <w:rPr>
          <w:rStyle w:val="eop"/>
          <w:rFonts w:eastAsia="Arial" w:cs="Arial"/>
          <w:b/>
          <w:color w:val="000000" w:themeColor="text2"/>
        </w:rPr>
        <w:t xml:space="preserve">, </w:t>
      </w:r>
      <w:r w:rsidR="54AE0177" w:rsidRPr="00E17392">
        <w:rPr>
          <w:rStyle w:val="eop"/>
          <w:rFonts w:eastAsia="Arial" w:cs="Arial"/>
          <w:b/>
          <w:color w:val="000000" w:themeColor="text2"/>
          <w:szCs w:val="24"/>
        </w:rPr>
        <w:t>Short Course</w:t>
      </w:r>
      <w:r w:rsidR="54AE0177" w:rsidRPr="00E17392">
        <w:rPr>
          <w:rStyle w:val="eop"/>
          <w:rFonts w:eastAsia="Arial" w:cs="Arial"/>
          <w:b/>
          <w:color w:val="000000" w:themeColor="text2"/>
        </w:rPr>
        <w:t xml:space="preserve"> and </w:t>
      </w:r>
      <w:r w:rsidR="007200E6" w:rsidRPr="00E17392">
        <w:rPr>
          <w:rStyle w:val="eop"/>
          <w:rFonts w:eastAsia="Arial" w:cs="Arial"/>
          <w:b/>
          <w:color w:val="000000" w:themeColor="text2"/>
          <w:szCs w:val="24"/>
        </w:rPr>
        <w:t>Certificate I - IV Course Fees</w:t>
      </w:r>
      <w:r w:rsidR="7979CAEC" w:rsidRPr="00E17392">
        <w:rPr>
          <w:rStyle w:val="eop"/>
          <w:rFonts w:eastAsia="Arial" w:cs="Arial"/>
          <w:b/>
          <w:color w:val="000000" w:themeColor="text2"/>
        </w:rPr>
        <w:t>:</w:t>
      </w:r>
      <w:r w:rsidR="7979CAEC" w:rsidRPr="00E17392">
        <w:rPr>
          <w:rStyle w:val="eop"/>
          <w:rFonts w:eastAsia="Arial" w:cs="Arial"/>
          <w:color w:val="000000" w:themeColor="text2"/>
        </w:rPr>
        <w:t xml:space="preserve"> </w:t>
      </w:r>
      <w:r w:rsidR="007200E6">
        <w:br/>
      </w:r>
      <w:r w:rsidR="293B9E7D" w:rsidRPr="1D2403F2">
        <w:rPr>
          <w:rStyle w:val="eop"/>
          <w:rFonts w:eastAsia="Arial" w:cs="Arial"/>
          <w:color w:val="000000" w:themeColor="text2"/>
          <w:szCs w:val="24"/>
        </w:rPr>
        <w:t xml:space="preserve">paid </w:t>
      </w:r>
      <w:r w:rsidR="7979CAEC" w:rsidRPr="00E17392">
        <w:rPr>
          <w:rStyle w:val="eop"/>
          <w:rFonts w:eastAsia="Arial" w:cs="Arial"/>
          <w:color w:val="000000" w:themeColor="text2"/>
        </w:rPr>
        <w:t xml:space="preserve">prior to </w:t>
      </w:r>
      <w:r w:rsidR="089FE8EF" w:rsidRPr="1D2403F2">
        <w:rPr>
          <w:rStyle w:val="eop"/>
          <w:rFonts w:eastAsia="Arial" w:cs="Arial"/>
          <w:color w:val="000000" w:themeColor="text2"/>
          <w:szCs w:val="24"/>
        </w:rPr>
        <w:t xml:space="preserve">the </w:t>
      </w:r>
      <w:r w:rsidR="7979CAEC" w:rsidRPr="00E17392">
        <w:rPr>
          <w:rStyle w:val="eop"/>
          <w:rFonts w:eastAsia="Arial" w:cs="Arial"/>
          <w:color w:val="000000" w:themeColor="text2"/>
        </w:rPr>
        <w:t xml:space="preserve">commencement date, or </w:t>
      </w:r>
      <w:r w:rsidR="00600F83">
        <w:rPr>
          <w:rStyle w:val="eop"/>
          <w:rFonts w:eastAsia="Arial" w:cs="Arial"/>
          <w:color w:val="000000" w:themeColor="text2"/>
        </w:rPr>
        <w:t xml:space="preserve">if the course has commenced </w:t>
      </w:r>
      <w:r w:rsidR="7979CAEC" w:rsidRPr="00E17392">
        <w:rPr>
          <w:rStyle w:val="eop"/>
          <w:rFonts w:eastAsia="Arial" w:cs="Arial"/>
          <w:color w:val="000000" w:themeColor="text2"/>
        </w:rPr>
        <w:t xml:space="preserve">no later than 14 days after </w:t>
      </w:r>
      <w:r w:rsidR="0AD25B63" w:rsidRPr="1D2403F2">
        <w:rPr>
          <w:rStyle w:val="eop"/>
          <w:rFonts w:eastAsia="Arial" w:cs="Arial"/>
          <w:color w:val="000000" w:themeColor="text2"/>
          <w:szCs w:val="24"/>
        </w:rPr>
        <w:t xml:space="preserve">the </w:t>
      </w:r>
      <w:r w:rsidR="00A12E25">
        <w:rPr>
          <w:rStyle w:val="eop"/>
          <w:rFonts w:eastAsia="Arial" w:cs="Arial"/>
          <w:color w:val="000000" w:themeColor="text2"/>
        </w:rPr>
        <w:t>commencement</w:t>
      </w:r>
      <w:r w:rsidR="00600F83">
        <w:rPr>
          <w:rStyle w:val="eop"/>
          <w:rFonts w:eastAsia="Arial" w:cs="Arial"/>
          <w:color w:val="000000" w:themeColor="text2"/>
        </w:rPr>
        <w:t xml:space="preserve"> date. </w:t>
      </w:r>
    </w:p>
    <w:p w14:paraId="789C05B4" w14:textId="04042EF6" w:rsidR="00B763ED" w:rsidRPr="00817A3F" w:rsidRDefault="00B763ED" w:rsidP="00E17392">
      <w:pPr>
        <w:pStyle w:val="ListBullet2"/>
        <w:numPr>
          <w:ilvl w:val="0"/>
          <w:numId w:val="0"/>
        </w:numPr>
        <w:spacing w:after="0"/>
        <w:ind w:left="680" w:hanging="396"/>
      </w:pPr>
    </w:p>
    <w:p w14:paraId="3A7A8E64" w14:textId="7CB46BDF" w:rsidR="008F653C" w:rsidRDefault="004D24BE">
      <w:pPr>
        <w:pStyle w:val="ListBullet"/>
        <w:spacing w:before="0"/>
        <w:ind w:left="630" w:hanging="270"/>
        <w:rPr>
          <w:rStyle w:val="eop"/>
          <w:rFonts w:eastAsia="Arial" w:cs="Arial"/>
          <w:b/>
          <w:bCs/>
          <w:color w:val="000000" w:themeColor="text2"/>
        </w:rPr>
      </w:pPr>
      <w:r>
        <w:rPr>
          <w:rFonts w:eastAsia="Arial" w:cs="Arial"/>
          <w:b/>
          <w:bCs/>
          <w:color w:val="000000" w:themeColor="text2"/>
        </w:rPr>
        <w:t>Non-A</w:t>
      </w:r>
      <w:r w:rsidRPr="004D24BE">
        <w:rPr>
          <w:rFonts w:eastAsia="Arial" w:cs="Arial"/>
          <w:b/>
          <w:bCs/>
          <w:color w:val="000000" w:themeColor="text2"/>
        </w:rPr>
        <w:t xml:space="preserve">ccredited </w:t>
      </w:r>
      <w:r w:rsidR="008F653C" w:rsidRPr="52C1600F">
        <w:rPr>
          <w:rStyle w:val="eop"/>
          <w:rFonts w:eastAsia="Arial" w:cs="Arial"/>
          <w:b/>
          <w:bCs/>
          <w:color w:val="000000" w:themeColor="text2"/>
        </w:rPr>
        <w:t>training products less than 1 week in duration:</w:t>
      </w:r>
    </w:p>
    <w:p w14:paraId="125A7830" w14:textId="7F6192C7" w:rsidR="00A07FB0" w:rsidRDefault="00A07FB0" w:rsidP="00A07FB0">
      <w:pPr>
        <w:pStyle w:val="ListBullet2"/>
        <w:ind w:left="1170" w:hanging="270"/>
      </w:pPr>
      <w:r>
        <w:t xml:space="preserve">Individual </w:t>
      </w:r>
      <w:r w:rsidR="006A487B">
        <w:t>Learner</w:t>
      </w:r>
      <w:r>
        <w:t xml:space="preserve">s – paid prior to commencement date. </w:t>
      </w:r>
    </w:p>
    <w:p w14:paraId="579F7ACF" w14:textId="2848F7E3" w:rsidR="008F653C" w:rsidRPr="00E17392" w:rsidRDefault="00A07FB0" w:rsidP="00E17392">
      <w:pPr>
        <w:pStyle w:val="ListBullet2"/>
        <w:spacing w:after="0"/>
        <w:ind w:left="1170" w:hanging="270"/>
        <w:rPr>
          <w:rStyle w:val="eop"/>
        </w:rPr>
      </w:pPr>
      <w:r>
        <w:t>Businesses – paid prior to commencement date or no later than 14 days after invoice date.</w:t>
      </w:r>
    </w:p>
    <w:p w14:paraId="3CC6B85E" w14:textId="77777777" w:rsidR="00A07FB0" w:rsidRDefault="00A07FB0" w:rsidP="00E17392">
      <w:pPr>
        <w:pStyle w:val="ListBullet"/>
        <w:numPr>
          <w:ilvl w:val="0"/>
          <w:numId w:val="0"/>
        </w:numPr>
        <w:spacing w:before="0" w:after="0"/>
        <w:ind w:left="630"/>
        <w:rPr>
          <w:rStyle w:val="eop"/>
          <w:rFonts w:eastAsia="Arial" w:cs="Arial"/>
          <w:b/>
          <w:bCs/>
          <w:color w:val="000000" w:themeColor="text2"/>
          <w:szCs w:val="24"/>
        </w:rPr>
      </w:pPr>
    </w:p>
    <w:p w14:paraId="713A7B86" w14:textId="77777777" w:rsidR="001D6DC8" w:rsidRPr="005C2D41" w:rsidRDefault="004D24BE" w:rsidP="00E17392">
      <w:pPr>
        <w:pStyle w:val="ListBullet"/>
        <w:spacing w:before="0" w:after="0"/>
        <w:ind w:left="629" w:hanging="272"/>
        <w:rPr>
          <w:rStyle w:val="eop"/>
          <w:rFonts w:eastAsia="Arial" w:cs="Arial"/>
          <w:iCs/>
          <w:color w:val="000000" w:themeColor="text2"/>
        </w:rPr>
      </w:pPr>
      <w:r>
        <w:rPr>
          <w:rStyle w:val="eop"/>
          <w:rFonts w:eastAsia="Arial" w:cs="Arial"/>
          <w:b/>
          <w:bCs/>
          <w:color w:val="000000" w:themeColor="text2"/>
        </w:rPr>
        <w:t>Non-Accredited</w:t>
      </w:r>
      <w:r w:rsidR="3BDC5FCF" w:rsidRPr="52C1600F">
        <w:rPr>
          <w:rStyle w:val="eop"/>
          <w:rFonts w:eastAsia="Arial" w:cs="Arial"/>
          <w:b/>
          <w:bCs/>
          <w:color w:val="000000" w:themeColor="text2"/>
        </w:rPr>
        <w:t xml:space="preserve"> training</w:t>
      </w:r>
      <w:r w:rsidR="00B763ED" w:rsidRPr="00E17392">
        <w:rPr>
          <w:rStyle w:val="eop"/>
          <w:rFonts w:eastAsia="Arial" w:cs="Arial"/>
          <w:color w:val="000000" w:themeColor="text2"/>
        </w:rPr>
        <w:t xml:space="preserve"> </w:t>
      </w:r>
      <w:r w:rsidR="00B763ED" w:rsidRPr="005C2D41">
        <w:rPr>
          <w:rStyle w:val="eop"/>
          <w:rFonts w:eastAsia="Arial" w:cs="Arial"/>
          <w:b/>
          <w:bCs/>
          <w:color w:val="000000" w:themeColor="text2"/>
        </w:rPr>
        <w:t>products greater than 1 week in duration</w:t>
      </w:r>
      <w:r w:rsidR="039885A2" w:rsidRPr="00E17392">
        <w:rPr>
          <w:rStyle w:val="eop"/>
          <w:rFonts w:eastAsia="Arial" w:cs="Arial"/>
          <w:b/>
          <w:bCs/>
          <w:color w:val="000000" w:themeColor="text2"/>
        </w:rPr>
        <w:t>:</w:t>
      </w:r>
    </w:p>
    <w:p w14:paraId="4D5C4DE7" w14:textId="4849C6AB" w:rsidR="3BDC5FCF" w:rsidRPr="005C2D41" w:rsidRDefault="039885A2" w:rsidP="005C2D41">
      <w:pPr>
        <w:pStyle w:val="ListBullet2"/>
        <w:spacing w:after="0"/>
        <w:ind w:left="1170" w:hanging="270"/>
      </w:pPr>
      <w:r w:rsidRPr="005C2D41">
        <w:t xml:space="preserve">fees should be paid prior to the commencement date, or no later than 14 days after the invoice date if the </w:t>
      </w:r>
      <w:r w:rsidR="00600F83" w:rsidRPr="005C2D41">
        <w:t xml:space="preserve">course </w:t>
      </w:r>
      <w:r w:rsidRPr="005C2D41">
        <w:t>has commenced</w:t>
      </w:r>
      <w:r w:rsidR="25D81913" w:rsidRPr="005C2D41">
        <w:t>.</w:t>
      </w:r>
      <w:r w:rsidR="3BDC5FCF">
        <w:br/>
      </w:r>
    </w:p>
    <w:p w14:paraId="38C203B7" w14:textId="77777777" w:rsidR="00B763ED" w:rsidRPr="000B33BC" w:rsidRDefault="00B763ED" w:rsidP="00E17392">
      <w:pPr>
        <w:pStyle w:val="ListBullet"/>
        <w:spacing w:before="0" w:after="0"/>
        <w:ind w:left="629" w:hanging="272"/>
        <w:rPr>
          <w:rStyle w:val="eop"/>
          <w:rFonts w:eastAsia="Arial" w:cs="Arial"/>
          <w:b/>
          <w:iCs/>
          <w:color w:val="000000" w:themeColor="text2"/>
          <w:szCs w:val="24"/>
        </w:rPr>
      </w:pPr>
      <w:r w:rsidRPr="005C2D41">
        <w:rPr>
          <w:rStyle w:val="eop"/>
          <w:rFonts w:eastAsia="Arial" w:cs="Arial"/>
          <w:b/>
          <w:color w:val="000000" w:themeColor="text2"/>
          <w:szCs w:val="24"/>
        </w:rPr>
        <w:t>Diploma and Advanced Diploma Course Fees</w:t>
      </w:r>
    </w:p>
    <w:p w14:paraId="06155708" w14:textId="2C20609E" w:rsidR="00B763ED" w:rsidRPr="00666AE9" w:rsidRDefault="7603A2FB" w:rsidP="00E17392">
      <w:pPr>
        <w:pStyle w:val="ListBullet2"/>
        <w:ind w:left="1170" w:hanging="270"/>
      </w:pPr>
      <w:r>
        <w:t xml:space="preserve">Fees, including Other Fees, must be paid in full for each unit of study by census date or 14 days after invoice date if the unit of study has already </w:t>
      </w:r>
      <w:r w:rsidR="003E3956">
        <w:t>c</w:t>
      </w:r>
      <w:r>
        <w:t xml:space="preserve">ommenced, or by deferring payment to a VET Student Loan. </w:t>
      </w:r>
    </w:p>
    <w:p w14:paraId="7BB86F52" w14:textId="6CACEFFD" w:rsidR="00B763ED" w:rsidRPr="00666AE9" w:rsidRDefault="00B763ED" w:rsidP="00E17392">
      <w:pPr>
        <w:pStyle w:val="ListBullet2"/>
        <w:ind w:left="1170" w:hanging="270"/>
      </w:pPr>
      <w:r>
        <w:t xml:space="preserve">If a </w:t>
      </w:r>
      <w:r w:rsidR="006A487B">
        <w:t>learner</w:t>
      </w:r>
      <w:r>
        <w:t xml:space="preserve"> defers payment to a VET Student Loan</w:t>
      </w:r>
      <w:r w:rsidR="3939DC25">
        <w:t xml:space="preserve">, but is deemed </w:t>
      </w:r>
      <w:r>
        <w:t xml:space="preserve">ineligible for the Loan, the </w:t>
      </w:r>
      <w:r w:rsidR="006A487B">
        <w:t>learner</w:t>
      </w:r>
      <w:r>
        <w:t xml:space="preserve"> is to pay the fees related to the current units of study</w:t>
      </w:r>
      <w:r w:rsidR="6DAD3D00">
        <w:t>,</w:t>
      </w:r>
      <w:r>
        <w:t xml:space="preserve"> in full</w:t>
      </w:r>
      <w:r w:rsidR="5AAF3BCB">
        <w:t>,</w:t>
      </w:r>
      <w:r>
        <w:t xml:space="preserve"> by </w:t>
      </w:r>
      <w:r w:rsidR="02DEBE1D">
        <w:t xml:space="preserve">the </w:t>
      </w:r>
      <w:r>
        <w:t>census date.</w:t>
      </w:r>
    </w:p>
    <w:p w14:paraId="6D939D70" w14:textId="74A3D15E" w:rsidR="00B763ED" w:rsidRDefault="00B763ED" w:rsidP="00E17392">
      <w:pPr>
        <w:pStyle w:val="ListBullet2"/>
        <w:spacing w:after="0"/>
        <w:ind w:left="1170" w:hanging="270"/>
      </w:pPr>
      <w:r>
        <w:t xml:space="preserve">If a </w:t>
      </w:r>
      <w:r w:rsidR="006A487B">
        <w:t>learner</w:t>
      </w:r>
      <w:r>
        <w:t xml:space="preserve"> defers payment to a VET Student Loan but the amount payable exceeds the VET Student Loan Cap, the </w:t>
      </w:r>
      <w:r w:rsidR="006A487B">
        <w:t>learner</w:t>
      </w:r>
      <w:r>
        <w:t xml:space="preserve"> is to pay the balance by the census date of each unit of study date otherwise the enrolment may be cancelled.</w:t>
      </w:r>
      <w:r>
        <w:br/>
      </w:r>
    </w:p>
    <w:p w14:paraId="60248EB6" w14:textId="77777777" w:rsidR="006704C2" w:rsidRDefault="006704C2" w:rsidP="006704C2">
      <w:pPr>
        <w:pStyle w:val="ListBullet"/>
        <w:numPr>
          <w:ilvl w:val="0"/>
          <w:numId w:val="0"/>
        </w:numPr>
        <w:ind w:left="284" w:hanging="284"/>
      </w:pPr>
    </w:p>
    <w:p w14:paraId="59E9D7BC" w14:textId="77777777" w:rsidR="006704C2" w:rsidRDefault="006704C2" w:rsidP="006704C2">
      <w:pPr>
        <w:pStyle w:val="ListBullet"/>
        <w:numPr>
          <w:ilvl w:val="0"/>
          <w:numId w:val="0"/>
        </w:numPr>
        <w:ind w:left="284" w:hanging="284"/>
      </w:pPr>
    </w:p>
    <w:p w14:paraId="35268DE8" w14:textId="77777777" w:rsidR="006704C2" w:rsidRPr="00666AE9" w:rsidRDefault="006704C2" w:rsidP="006704C2">
      <w:pPr>
        <w:pStyle w:val="ListBullet"/>
        <w:numPr>
          <w:ilvl w:val="0"/>
          <w:numId w:val="0"/>
        </w:numPr>
        <w:ind w:left="284" w:hanging="284"/>
      </w:pPr>
    </w:p>
    <w:p w14:paraId="64AC28B9" w14:textId="72DE136A" w:rsidR="00AB34EB" w:rsidRPr="000B33BC" w:rsidRDefault="00AB34EB" w:rsidP="00E17392">
      <w:pPr>
        <w:pStyle w:val="ListBullet"/>
        <w:spacing w:before="0"/>
        <w:ind w:left="630" w:hanging="270"/>
        <w:rPr>
          <w:rStyle w:val="eop"/>
          <w:rFonts w:eastAsia="Arial" w:cs="Arial"/>
          <w:b/>
          <w:iCs/>
          <w:color w:val="000000" w:themeColor="text2"/>
          <w:szCs w:val="24"/>
        </w:rPr>
      </w:pPr>
      <w:r w:rsidRPr="005C2D41">
        <w:rPr>
          <w:rStyle w:val="eop"/>
          <w:rFonts w:eastAsia="Arial" w:cs="Arial"/>
          <w:b/>
          <w:color w:val="000000" w:themeColor="text2"/>
          <w:szCs w:val="24"/>
        </w:rPr>
        <w:lastRenderedPageBreak/>
        <w:t>Contracts of Training (COTs)</w:t>
      </w:r>
    </w:p>
    <w:p w14:paraId="054079FE" w14:textId="11CFDFBF" w:rsidR="0095413A" w:rsidRDefault="0096340A" w:rsidP="005C2D41">
      <w:pPr>
        <w:pStyle w:val="ListBullet2"/>
        <w:ind w:left="1170" w:hanging="270"/>
      </w:pPr>
      <w:r w:rsidRPr="0096340A">
        <w:t xml:space="preserve">COTs are to be Invoiced at time of enrolment, then each subsequent year on anniversary of enrolment date. Due date is invoice date plus 14 days. </w:t>
      </w:r>
      <w:r w:rsidR="0095413A">
        <w:t xml:space="preserve">Invoice can be issued to </w:t>
      </w:r>
      <w:r w:rsidR="13B29546">
        <w:t xml:space="preserve">the </w:t>
      </w:r>
      <w:r w:rsidR="006A487B">
        <w:t>learner</w:t>
      </w:r>
      <w:r w:rsidR="0095413A">
        <w:t xml:space="preserve"> or </w:t>
      </w:r>
      <w:r w:rsidR="00F35563">
        <w:t>s</w:t>
      </w:r>
      <w:r w:rsidR="0095413A">
        <w:t>ponsor.</w:t>
      </w:r>
    </w:p>
    <w:p w14:paraId="2F21B759" w14:textId="4DD2B263" w:rsidR="000F4F75" w:rsidRDefault="000F4F75" w:rsidP="00E17392">
      <w:pPr>
        <w:pStyle w:val="ListBullet2"/>
        <w:ind w:left="1170" w:hanging="270"/>
      </w:pPr>
      <w:r>
        <w:t>The party issued the invoice (</w:t>
      </w:r>
      <w:r w:rsidR="006A487B">
        <w:t>learner</w:t>
      </w:r>
      <w:r>
        <w:t xml:space="preserve">/sponsor) is liable for that invoice. </w:t>
      </w:r>
    </w:p>
    <w:p w14:paraId="1E57EE0F" w14:textId="6EC76153" w:rsidR="000F4F75" w:rsidRDefault="000F4F75" w:rsidP="00A07FB0">
      <w:pPr>
        <w:pStyle w:val="ListBullet2"/>
        <w:ind w:left="1170" w:hanging="270"/>
      </w:pPr>
      <w:r>
        <w:t xml:space="preserve">If the </w:t>
      </w:r>
      <w:r w:rsidR="006A487B">
        <w:t>learner</w:t>
      </w:r>
      <w:r>
        <w:t xml:space="preserve"> changes employer mid-way through </w:t>
      </w:r>
      <w:r w:rsidR="79D010B4">
        <w:t xml:space="preserve">the </w:t>
      </w:r>
      <w:r w:rsidR="007215C5">
        <w:t>annual invoice period</w:t>
      </w:r>
      <w:r>
        <w:t xml:space="preserve"> – no impact if after cooling off period </w:t>
      </w:r>
      <w:r w:rsidR="683CC364">
        <w:t>because the</w:t>
      </w:r>
      <w:r>
        <w:t xml:space="preserve"> invoice should have already been paid.</w:t>
      </w:r>
    </w:p>
    <w:p w14:paraId="75696F7F" w14:textId="77777777" w:rsidR="005537DF" w:rsidRDefault="005537DF" w:rsidP="00E17392"/>
    <w:p w14:paraId="0479C9A1" w14:textId="77777777" w:rsidR="00925EA4" w:rsidRDefault="00925EA4" w:rsidP="00925EA4">
      <w:pPr>
        <w:pStyle w:val="ListBullet"/>
        <w:numPr>
          <w:ilvl w:val="0"/>
          <w:numId w:val="0"/>
        </w:numPr>
      </w:pPr>
      <w:proofErr w:type="spellStart"/>
      <w:r>
        <w:t>Testamurs</w:t>
      </w:r>
      <w:proofErr w:type="spellEnd"/>
      <w:r>
        <w:t xml:space="preserve"> or Statements of Attainment will not be issued unless all fees are paid in full. </w:t>
      </w:r>
    </w:p>
    <w:p w14:paraId="4F38D511" w14:textId="77777777" w:rsidR="00925EA4" w:rsidRDefault="00925EA4" w:rsidP="00925EA4">
      <w:pPr>
        <w:pStyle w:val="ListBullet"/>
        <w:numPr>
          <w:ilvl w:val="0"/>
          <w:numId w:val="0"/>
        </w:numPr>
      </w:pPr>
    </w:p>
    <w:p w14:paraId="42243FBC" w14:textId="54EC5FE2" w:rsidR="00925EA4" w:rsidRDefault="00925EA4" w:rsidP="005C2D41">
      <w:pPr>
        <w:pStyle w:val="ListBullet"/>
        <w:numPr>
          <w:ilvl w:val="0"/>
          <w:numId w:val="0"/>
        </w:numPr>
      </w:pPr>
      <w:r w:rsidRPr="00E17392">
        <w:rPr>
          <w:rFonts w:eastAsiaTheme="minorEastAsia" w:cs="Arial"/>
          <w:b/>
          <w:bCs/>
          <w:szCs w:val="24"/>
        </w:rPr>
        <w:t>Exceptions:</w:t>
      </w:r>
      <w:r w:rsidRPr="00E17392">
        <w:rPr>
          <w:rFonts w:eastAsiaTheme="minorEastAsia" w:cs="Arial"/>
          <w:szCs w:val="24"/>
        </w:rPr>
        <w:t xml:space="preserve"> if a COT is cancelled, and the employer has not paid the fees in full, or an approved authorised sponsor does not pay, the </w:t>
      </w:r>
      <w:r>
        <w:rPr>
          <w:rFonts w:eastAsiaTheme="minorEastAsia" w:cs="Arial"/>
          <w:szCs w:val="24"/>
        </w:rPr>
        <w:t>learner</w:t>
      </w:r>
      <w:r w:rsidRPr="00E17392">
        <w:rPr>
          <w:rFonts w:eastAsiaTheme="minorEastAsia" w:cs="Arial"/>
          <w:szCs w:val="24"/>
        </w:rPr>
        <w:t xml:space="preserve"> will be issued with the </w:t>
      </w:r>
      <w:proofErr w:type="spellStart"/>
      <w:r w:rsidRPr="00E17392">
        <w:rPr>
          <w:rFonts w:eastAsiaTheme="minorEastAsia" w:cs="Arial"/>
          <w:szCs w:val="24"/>
        </w:rPr>
        <w:t>Testamur</w:t>
      </w:r>
      <w:proofErr w:type="spellEnd"/>
      <w:r w:rsidRPr="00E17392">
        <w:rPr>
          <w:rFonts w:eastAsiaTheme="minorEastAsia" w:cs="Arial"/>
          <w:szCs w:val="24"/>
        </w:rPr>
        <w:t xml:space="preserve"> or Statement of Attainment.</w:t>
      </w:r>
      <w:hyperlink r:id="rId26" w:history="1"/>
    </w:p>
    <w:p w14:paraId="439BE0F4" w14:textId="77777777" w:rsidR="00925EA4" w:rsidRDefault="00925EA4" w:rsidP="00E17392"/>
    <w:p w14:paraId="5D6E3116" w14:textId="77777777" w:rsidR="00380263" w:rsidRPr="005A5D93" w:rsidRDefault="00380263" w:rsidP="005C2D41">
      <w:pPr>
        <w:pStyle w:val="Heading3"/>
      </w:pPr>
      <w:r w:rsidRPr="005A5D93">
        <w:t xml:space="preserve">Payment Options </w:t>
      </w:r>
    </w:p>
    <w:p w14:paraId="675E1226" w14:textId="77777777" w:rsidR="00380263" w:rsidRDefault="00380263" w:rsidP="00380263">
      <w:pPr>
        <w:pStyle w:val="ListBullet"/>
        <w:numPr>
          <w:ilvl w:val="0"/>
          <w:numId w:val="0"/>
        </w:numPr>
        <w:spacing w:before="0" w:after="0"/>
      </w:pPr>
    </w:p>
    <w:p w14:paraId="1EEB30FF" w14:textId="77777777" w:rsidR="00380263" w:rsidRDefault="00380263" w:rsidP="00380263">
      <w:pPr>
        <w:pStyle w:val="ListBullet"/>
        <w:numPr>
          <w:ilvl w:val="0"/>
          <w:numId w:val="0"/>
        </w:numPr>
        <w:spacing w:before="0" w:after="0"/>
        <w:rPr>
          <w:rFonts w:asciiTheme="minorHAnsi" w:eastAsiaTheme="minorEastAsia" w:hAnsiTheme="minorHAnsi"/>
          <w:szCs w:val="24"/>
        </w:rPr>
      </w:pPr>
      <w:r>
        <w:t>Payment options include:</w:t>
      </w:r>
    </w:p>
    <w:p w14:paraId="3FC35D69" w14:textId="77777777" w:rsidR="00380263" w:rsidRDefault="00380263" w:rsidP="00380263">
      <w:pPr>
        <w:pStyle w:val="ListBullet"/>
        <w:ind w:left="629" w:hanging="272"/>
      </w:pPr>
      <w:r>
        <w:t>EFTPOS, at a TasTAFE client services counter</w:t>
      </w:r>
    </w:p>
    <w:p w14:paraId="44E35684" w14:textId="77777777" w:rsidR="00380263" w:rsidRDefault="00380263" w:rsidP="00380263">
      <w:pPr>
        <w:pStyle w:val="ListBullet"/>
        <w:ind w:left="630" w:hanging="270"/>
      </w:pPr>
      <w:r>
        <w:t>Credit card, over the phone</w:t>
      </w:r>
    </w:p>
    <w:p w14:paraId="607AE9D5" w14:textId="77777777" w:rsidR="00380263" w:rsidRDefault="00380263" w:rsidP="00380263">
      <w:pPr>
        <w:pStyle w:val="ListBullet"/>
        <w:ind w:left="630" w:hanging="270"/>
      </w:pPr>
      <w:r>
        <w:t>Direct deposit, BPAY or Service Tasmania into the TasTAFE Operating Account.</w:t>
      </w:r>
    </w:p>
    <w:p w14:paraId="66696F16" w14:textId="77777777" w:rsidR="00380263" w:rsidRDefault="00380263" w:rsidP="00380263">
      <w:pPr>
        <w:pStyle w:val="ListBullet"/>
        <w:ind w:left="630" w:hanging="270"/>
      </w:pPr>
      <w:r>
        <w:t xml:space="preserve">Learners who receive regular Centrelink payments have the option of paying via </w:t>
      </w:r>
      <w:proofErr w:type="spellStart"/>
      <w:r>
        <w:t>Centrepay</w:t>
      </w:r>
      <w:proofErr w:type="spellEnd"/>
      <w:r>
        <w:t xml:space="preserve"> </w:t>
      </w:r>
    </w:p>
    <w:p w14:paraId="75D78F9B" w14:textId="77777777" w:rsidR="00380263" w:rsidRDefault="00380263" w:rsidP="00380263">
      <w:pPr>
        <w:pStyle w:val="ListBullet"/>
        <w:ind w:left="630" w:hanging="270"/>
      </w:pPr>
      <w:r>
        <w:t xml:space="preserve">Entering an agreed TasTAFE </w:t>
      </w:r>
      <w:hyperlink w:history="1">
        <w:hyperlink w:history="1">
          <w:hyperlink r:id="rId27" w:history="1">
            <w:r w:rsidRPr="1D2403F2">
              <w:rPr>
                <w:rStyle w:val="Hyperlink"/>
                <w:u w:val="none"/>
              </w:rPr>
              <w:t>payment plan</w:t>
            </w:r>
          </w:hyperlink>
        </w:hyperlink>
      </w:hyperlink>
      <w:r>
        <w:t>:</w:t>
      </w:r>
    </w:p>
    <w:p w14:paraId="69AD2DBC" w14:textId="77777777" w:rsidR="00380263" w:rsidRDefault="00380263" w:rsidP="00380263">
      <w:pPr>
        <w:pStyle w:val="ListBullet2"/>
        <w:ind w:left="1170" w:hanging="270"/>
      </w:pPr>
      <w:r>
        <w:t>for eligible training, these can be arranged through Client Central, for a maximum period of no longer than the course duration.</w:t>
      </w:r>
    </w:p>
    <w:p w14:paraId="20DA83E0" w14:textId="217C24FB" w:rsidR="00AC14B3" w:rsidRDefault="00380263" w:rsidP="00380263">
      <w:pPr>
        <w:pStyle w:val="ListBullet2"/>
        <w:ind w:left="1170" w:hanging="270"/>
      </w:pPr>
      <w:r>
        <w:t xml:space="preserve">Non eligible training, </w:t>
      </w:r>
      <w:r w:rsidR="00AC14B3">
        <w:t>the maximum period can be no longer than half the course duration</w:t>
      </w:r>
    </w:p>
    <w:p w14:paraId="33C06C06" w14:textId="7C67454D" w:rsidR="00380263" w:rsidRDefault="00380263" w:rsidP="00380263">
      <w:pPr>
        <w:pStyle w:val="ListBullet2"/>
        <w:ind w:left="1170" w:hanging="270"/>
      </w:pPr>
      <w:proofErr w:type="gramStart"/>
      <w:r>
        <w:t>Diplomas and Advanced Diplomas,</w:t>
      </w:r>
      <w:proofErr w:type="gramEnd"/>
      <w:r>
        <w:t xml:space="preserve"> do not have access to TasTAFE payment plans.</w:t>
      </w:r>
    </w:p>
    <w:p w14:paraId="77FCFD24" w14:textId="77777777" w:rsidR="00380263" w:rsidRDefault="00380263" w:rsidP="00380263">
      <w:pPr>
        <w:pStyle w:val="ListBullet"/>
        <w:numPr>
          <w:ilvl w:val="0"/>
          <w:numId w:val="0"/>
        </w:numPr>
        <w:spacing w:before="0" w:after="0"/>
        <w:ind w:left="284"/>
      </w:pPr>
    </w:p>
    <w:p w14:paraId="2C91ACE8" w14:textId="3F883B8C" w:rsidR="00380263" w:rsidRDefault="00380263" w:rsidP="00380263">
      <w:r w:rsidRPr="005C0FD0">
        <w:rPr>
          <w:i/>
          <w:iCs/>
        </w:rPr>
        <w:t>It is noted that TasTAFE Students and Sponsors are strongly encouraged to only pay via the above methods, there are numerous scams circulating, TasTAFE will only recognise payments made by the above methods.</w:t>
      </w:r>
    </w:p>
    <w:p w14:paraId="4BCA5572" w14:textId="77777777" w:rsidR="00380263" w:rsidRPr="005537DF" w:rsidRDefault="00380263" w:rsidP="00E17392"/>
    <w:p w14:paraId="58F4271A" w14:textId="33D2D588" w:rsidR="00151C9C" w:rsidRPr="00E17392" w:rsidRDefault="00151C9C" w:rsidP="005C2D41">
      <w:pPr>
        <w:pStyle w:val="Heading3"/>
      </w:pPr>
      <w:bookmarkStart w:id="8" w:name="_Toc65163517"/>
      <w:r w:rsidRPr="00E17392">
        <w:t>Cooling Off Period</w:t>
      </w:r>
      <w:bookmarkEnd w:id="8"/>
    </w:p>
    <w:p w14:paraId="41E2D377" w14:textId="4C3F194E" w:rsidR="1D2403F2" w:rsidRPr="00E17392" w:rsidRDefault="1D2403F2" w:rsidP="00E17392"/>
    <w:p w14:paraId="07A77374" w14:textId="72AEDF0B" w:rsidR="00151C9C" w:rsidRDefault="007B62A5" w:rsidP="00E17392">
      <w:pPr>
        <w:pStyle w:val="ListBullet"/>
        <w:numPr>
          <w:ilvl w:val="0"/>
          <w:numId w:val="0"/>
        </w:numPr>
        <w:spacing w:before="0" w:after="0"/>
      </w:pPr>
      <w:r>
        <w:t xml:space="preserve">Contracts of Training, Accredited Certificates </w:t>
      </w:r>
      <w:r w:rsidR="009E2EEE" w:rsidRPr="005C2D41">
        <w:rPr>
          <w:rStyle w:val="eop"/>
          <w:rFonts w:eastAsia="Arial" w:cs="Arial"/>
          <w:bCs/>
          <w:color w:val="000000" w:themeColor="text2"/>
          <w:szCs w:val="24"/>
        </w:rPr>
        <w:t>I - IV</w:t>
      </w:r>
      <w:r w:rsidR="007D464F">
        <w:t>,</w:t>
      </w:r>
      <w:r>
        <w:t xml:space="preserve"> Commercial Courses</w:t>
      </w:r>
      <w:r w:rsidR="007D464F">
        <w:t>,</w:t>
      </w:r>
      <w:r>
        <w:t xml:space="preserve"> Eligible Skill Sets and Short Course</w:t>
      </w:r>
      <w:r w:rsidR="00151C9C">
        <w:t xml:space="preserve"> enrolments have a cooling off period where a </w:t>
      </w:r>
      <w:r w:rsidR="006A487B">
        <w:t>learner</w:t>
      </w:r>
      <w:r w:rsidR="00151C9C">
        <w:t xml:space="preserve"> can formally withdraw</w:t>
      </w:r>
      <w:r w:rsidR="21DB88AC">
        <w:t xml:space="preserve">, which is communicated to </w:t>
      </w:r>
      <w:r w:rsidR="006A487B">
        <w:t>learner</w:t>
      </w:r>
      <w:r w:rsidR="21DB88AC">
        <w:t xml:space="preserve">s </w:t>
      </w:r>
      <w:r w:rsidR="46DE127C">
        <w:t>on the Confirmation of Enrolment</w:t>
      </w:r>
      <w:r w:rsidR="00511A52">
        <w:t xml:space="preserve"> document sent by</w:t>
      </w:r>
      <w:r w:rsidR="0EB5B743">
        <w:t xml:space="preserve"> email.</w:t>
      </w:r>
      <w:r w:rsidR="00151C9C">
        <w:br/>
      </w:r>
    </w:p>
    <w:p w14:paraId="1E3F5D09" w14:textId="34B93496" w:rsidR="00546A8C" w:rsidRDefault="0EB5B743" w:rsidP="00E17392">
      <w:pPr>
        <w:pStyle w:val="ListBullet"/>
        <w:numPr>
          <w:ilvl w:val="0"/>
          <w:numId w:val="0"/>
        </w:numPr>
        <w:spacing w:before="0" w:after="0"/>
      </w:pPr>
      <w:r>
        <w:lastRenderedPageBreak/>
        <w:t xml:space="preserve">If a </w:t>
      </w:r>
      <w:r w:rsidR="006A487B">
        <w:t>learner</w:t>
      </w:r>
      <w:r>
        <w:t xml:space="preserve"> does not withdraw prior to this date, they are liable for the full amount of fees invoiced.</w:t>
      </w:r>
    </w:p>
    <w:p w14:paraId="621B31D9" w14:textId="77777777" w:rsidR="00546A8C" w:rsidRDefault="00546A8C" w:rsidP="00E17392">
      <w:pPr>
        <w:pStyle w:val="ListBullet"/>
        <w:numPr>
          <w:ilvl w:val="0"/>
          <w:numId w:val="0"/>
        </w:numPr>
        <w:spacing w:before="0" w:after="0"/>
      </w:pPr>
    </w:p>
    <w:p w14:paraId="5F71E4F9" w14:textId="2964EDD4" w:rsidR="00546A8C" w:rsidRDefault="00546A8C" w:rsidP="00E17392">
      <w:pPr>
        <w:pStyle w:val="ListBullet"/>
        <w:numPr>
          <w:ilvl w:val="0"/>
          <w:numId w:val="0"/>
        </w:numPr>
        <w:spacing w:before="0" w:after="0"/>
      </w:pPr>
      <w:r>
        <w:t xml:space="preserve">Withdrawal forms must be </w:t>
      </w:r>
      <w:r w:rsidR="009F4F3C">
        <w:t xml:space="preserve">completed and </w:t>
      </w:r>
      <w:r>
        <w:t>signed by a teacher</w:t>
      </w:r>
      <w:r w:rsidR="009F4F3C">
        <w:t xml:space="preserve">, </w:t>
      </w:r>
      <w:r w:rsidR="009E5068">
        <w:t>then</w:t>
      </w:r>
      <w:r>
        <w:t xml:space="preserve"> approved by the Education Manager or Operations </w:t>
      </w:r>
      <w:proofErr w:type="spellStart"/>
      <w:r>
        <w:t>Manger</w:t>
      </w:r>
      <w:proofErr w:type="spellEnd"/>
      <w:r w:rsidR="009F4F3C">
        <w:t xml:space="preserve"> prior to being processed by Client Central.</w:t>
      </w:r>
    </w:p>
    <w:p w14:paraId="54142C15" w14:textId="5E262276" w:rsidR="1D2403F2" w:rsidRDefault="1D2403F2" w:rsidP="00E17392">
      <w:pPr>
        <w:pStyle w:val="ListBullet"/>
        <w:numPr>
          <w:ilvl w:val="0"/>
          <w:numId w:val="0"/>
        </w:numPr>
        <w:spacing w:before="0" w:after="0"/>
      </w:pPr>
    </w:p>
    <w:p w14:paraId="1D9CED46" w14:textId="39AF968B" w:rsidR="00151C9C" w:rsidRDefault="00151C9C" w:rsidP="00E17392">
      <w:pPr>
        <w:pStyle w:val="ListBullet"/>
        <w:numPr>
          <w:ilvl w:val="0"/>
          <w:numId w:val="0"/>
        </w:numPr>
        <w:spacing w:before="0"/>
      </w:pPr>
      <w:bookmarkStart w:id="9" w:name="_Hlk65162135"/>
      <w:r>
        <w:t xml:space="preserve">The cooling off period for </w:t>
      </w:r>
      <w:r w:rsidR="00600F83">
        <w:t>course</w:t>
      </w:r>
      <w:r>
        <w:t>s is</w:t>
      </w:r>
      <w:r w:rsidR="50655C64">
        <w:t xml:space="preserve"> as follows</w:t>
      </w:r>
      <w:r>
        <w:t>:</w:t>
      </w:r>
    </w:p>
    <w:p w14:paraId="4F483E94" w14:textId="75A6686E" w:rsidR="001E4FC5" w:rsidRPr="005537DF" w:rsidRDefault="67AB5B20" w:rsidP="00E17392">
      <w:pPr>
        <w:pStyle w:val="ListBullet"/>
        <w:spacing w:before="0"/>
        <w:ind w:left="630" w:hanging="270"/>
        <w:rPr>
          <w:rStyle w:val="eop"/>
          <w:rFonts w:eastAsia="Arial" w:cs="Arial"/>
          <w:b/>
          <w:bCs/>
          <w:color w:val="000000" w:themeColor="text2"/>
          <w:szCs w:val="24"/>
        </w:rPr>
      </w:pPr>
      <w:r w:rsidRPr="005C2D41">
        <w:rPr>
          <w:rStyle w:val="eop"/>
          <w:rFonts w:eastAsia="Arial" w:cs="Arial"/>
          <w:b/>
          <w:bCs/>
          <w:color w:val="000000" w:themeColor="text2"/>
          <w:szCs w:val="24"/>
        </w:rPr>
        <w:t>COTs</w:t>
      </w:r>
      <w:r w:rsidR="12A91853" w:rsidRPr="005C2D41">
        <w:rPr>
          <w:rStyle w:val="eop"/>
          <w:rFonts w:eastAsia="Arial" w:cs="Arial"/>
          <w:b/>
          <w:bCs/>
          <w:color w:val="000000" w:themeColor="text2"/>
          <w:szCs w:val="24"/>
        </w:rPr>
        <w:t>:</w:t>
      </w:r>
    </w:p>
    <w:p w14:paraId="06975390" w14:textId="2F94F36E" w:rsidR="10AC8DE0" w:rsidRPr="00E17392" w:rsidRDefault="10AC8DE0" w:rsidP="00E17392">
      <w:pPr>
        <w:pStyle w:val="ListBullet2"/>
        <w:ind w:left="1170" w:hanging="270"/>
        <w:rPr>
          <w:rFonts w:eastAsiaTheme="minorEastAsia" w:cs="Arial"/>
          <w:szCs w:val="24"/>
        </w:rPr>
      </w:pPr>
      <w:r w:rsidRPr="00E17392">
        <w:rPr>
          <w:rStyle w:val="eop"/>
          <w:rFonts w:eastAsia="Arial" w:cs="Arial"/>
          <w:color w:val="000000" w:themeColor="text2"/>
          <w:szCs w:val="24"/>
        </w:rPr>
        <w:t xml:space="preserve">When </w:t>
      </w:r>
      <w:r w:rsidRPr="005537DF">
        <w:rPr>
          <w:rStyle w:val="eop"/>
          <w:rFonts w:eastAsia="Arial" w:cs="Arial"/>
          <w:color w:val="000000" w:themeColor="text2"/>
          <w:szCs w:val="24"/>
        </w:rPr>
        <w:t>f</w:t>
      </w:r>
      <w:r w:rsidR="1D2403F2" w:rsidRPr="00E17392">
        <w:rPr>
          <w:rFonts w:eastAsiaTheme="minorEastAsia" w:cs="Arial"/>
          <w:szCs w:val="24"/>
        </w:rPr>
        <w:t xml:space="preserve">ormal training has commenced, the cooling off period is 73 days (20% of a year) after </w:t>
      </w:r>
      <w:r w:rsidR="0CCD8C31" w:rsidRPr="00E17392">
        <w:rPr>
          <w:rFonts w:eastAsiaTheme="minorEastAsia" w:cs="Arial"/>
          <w:szCs w:val="24"/>
        </w:rPr>
        <w:t xml:space="preserve">the </w:t>
      </w:r>
      <w:r w:rsidR="1D2403F2" w:rsidRPr="00E17392">
        <w:rPr>
          <w:rFonts w:eastAsiaTheme="minorEastAsia" w:cs="Arial"/>
          <w:szCs w:val="24"/>
        </w:rPr>
        <w:t xml:space="preserve">enrolment start date. </w:t>
      </w:r>
      <w:r w:rsidR="5A7468C8" w:rsidRPr="00E17392">
        <w:rPr>
          <w:rFonts w:eastAsiaTheme="minorEastAsia" w:cs="Arial"/>
          <w:szCs w:val="24"/>
        </w:rPr>
        <w:t xml:space="preserve">(Note: exception where the </w:t>
      </w:r>
      <w:r w:rsidR="006A487B">
        <w:rPr>
          <w:rFonts w:eastAsiaTheme="minorEastAsia" w:cs="Arial"/>
          <w:szCs w:val="24"/>
        </w:rPr>
        <w:t>learner</w:t>
      </w:r>
      <w:r w:rsidR="5A7468C8" w:rsidRPr="00E17392">
        <w:rPr>
          <w:rFonts w:eastAsiaTheme="minorEastAsia" w:cs="Arial"/>
          <w:szCs w:val="24"/>
        </w:rPr>
        <w:t xml:space="preserve"> withdraws within six months of the enrolment date without having commenced formal training</w:t>
      </w:r>
      <w:r w:rsidR="01784354" w:rsidRPr="00E17392">
        <w:rPr>
          <w:rFonts w:eastAsiaTheme="minorEastAsia" w:cs="Arial"/>
          <w:szCs w:val="24"/>
        </w:rPr>
        <w:t xml:space="preserve"> – refer to Refunds section of this document)</w:t>
      </w:r>
    </w:p>
    <w:p w14:paraId="4AA1137C" w14:textId="26508036" w:rsidR="008B2F9A" w:rsidRPr="00E17392" w:rsidRDefault="04267813" w:rsidP="00E17392">
      <w:pPr>
        <w:pStyle w:val="ListBullet2"/>
        <w:spacing w:after="0"/>
        <w:ind w:left="1170" w:hanging="270"/>
        <w:rPr>
          <w:rFonts w:eastAsiaTheme="minorEastAsia" w:cs="Arial"/>
          <w:szCs w:val="24"/>
        </w:rPr>
      </w:pPr>
      <w:r w:rsidRPr="00E17392">
        <w:rPr>
          <w:rFonts w:eastAsiaTheme="minorEastAsia" w:cs="Arial"/>
          <w:szCs w:val="24"/>
        </w:rPr>
        <w:t xml:space="preserve">In the second, and following years, the </w:t>
      </w:r>
      <w:r w:rsidR="6DEE5A83" w:rsidRPr="00E17392">
        <w:rPr>
          <w:rFonts w:eastAsiaTheme="minorEastAsia" w:cs="Arial"/>
          <w:szCs w:val="24"/>
        </w:rPr>
        <w:t>anniversary of the enrolment date is the due date of the next invoice and enacts another 73 days (20% of a year) cooling off period.</w:t>
      </w:r>
    </w:p>
    <w:p w14:paraId="7A729255" w14:textId="05ECFEA1" w:rsidR="00330BEA" w:rsidRPr="00E17392" w:rsidRDefault="00330BEA" w:rsidP="00E17392">
      <w:pPr>
        <w:pStyle w:val="ListBullet2"/>
        <w:numPr>
          <w:ilvl w:val="0"/>
          <w:numId w:val="0"/>
        </w:numPr>
        <w:spacing w:after="0"/>
      </w:pPr>
    </w:p>
    <w:p w14:paraId="71B1BDB5" w14:textId="332732E4" w:rsidR="00E41518" w:rsidRPr="008643CC" w:rsidRDefault="007B62A5" w:rsidP="00E17392">
      <w:pPr>
        <w:pStyle w:val="ListBullet"/>
        <w:spacing w:before="0" w:after="0"/>
        <w:ind w:left="630" w:hanging="270"/>
        <w:rPr>
          <w:rStyle w:val="eop"/>
          <w:rFonts w:eastAsia="Arial" w:cs="Arial"/>
          <w:b/>
          <w:bCs/>
          <w:color w:val="000000" w:themeColor="text2"/>
          <w:szCs w:val="24"/>
        </w:rPr>
      </w:pPr>
      <w:r w:rsidRPr="005C2D41">
        <w:rPr>
          <w:rStyle w:val="eop"/>
          <w:rFonts w:eastAsia="Arial" w:cs="Arial"/>
          <w:b/>
          <w:bCs/>
          <w:color w:val="000000" w:themeColor="text2"/>
          <w:szCs w:val="24"/>
        </w:rPr>
        <w:t>Accredited</w:t>
      </w:r>
      <w:r w:rsidR="15341A66" w:rsidRPr="005C2D41">
        <w:rPr>
          <w:rStyle w:val="eop"/>
          <w:rFonts w:eastAsia="Arial" w:cs="Arial"/>
          <w:b/>
          <w:bCs/>
          <w:color w:val="000000" w:themeColor="text2"/>
          <w:szCs w:val="24"/>
        </w:rPr>
        <w:t xml:space="preserve"> </w:t>
      </w:r>
      <w:r w:rsidR="00A12E25" w:rsidRPr="005C2D41">
        <w:rPr>
          <w:rStyle w:val="eop"/>
          <w:rFonts w:eastAsia="Arial" w:cs="Arial"/>
          <w:b/>
          <w:bCs/>
          <w:color w:val="000000" w:themeColor="text2"/>
          <w:szCs w:val="24"/>
        </w:rPr>
        <w:t>Certificate</w:t>
      </w:r>
      <w:r w:rsidR="15341A66" w:rsidRPr="005C2D41">
        <w:rPr>
          <w:rStyle w:val="eop"/>
          <w:rFonts w:eastAsia="Arial" w:cs="Arial"/>
          <w:b/>
          <w:bCs/>
          <w:color w:val="000000" w:themeColor="text2"/>
          <w:szCs w:val="24"/>
        </w:rPr>
        <w:t xml:space="preserve"> </w:t>
      </w:r>
      <w:r w:rsidR="009E2EEE" w:rsidRPr="008643CC">
        <w:rPr>
          <w:rStyle w:val="eop"/>
          <w:rFonts w:eastAsia="Arial" w:cs="Arial"/>
          <w:b/>
          <w:bCs/>
          <w:color w:val="000000" w:themeColor="text2"/>
          <w:szCs w:val="24"/>
        </w:rPr>
        <w:t>I - IV</w:t>
      </w:r>
      <w:r w:rsidR="1FAD607E" w:rsidRPr="005C2D41">
        <w:rPr>
          <w:rStyle w:val="eop"/>
          <w:rFonts w:eastAsia="Arial" w:cs="Arial"/>
          <w:b/>
          <w:bCs/>
          <w:color w:val="000000" w:themeColor="text2"/>
          <w:szCs w:val="24"/>
        </w:rPr>
        <w:t xml:space="preserve"> products</w:t>
      </w:r>
      <w:r w:rsidR="1FAD607E" w:rsidRPr="008643CC">
        <w:rPr>
          <w:rStyle w:val="eop"/>
          <w:rFonts w:eastAsia="Arial" w:cs="Arial"/>
          <w:b/>
          <w:bCs/>
          <w:color w:val="000000" w:themeColor="text2"/>
          <w:szCs w:val="24"/>
        </w:rPr>
        <w:t>:</w:t>
      </w:r>
      <w:r w:rsidR="15341A66" w:rsidRPr="008643CC">
        <w:rPr>
          <w:rStyle w:val="eop"/>
          <w:rFonts w:eastAsia="Arial" w:cs="Arial"/>
          <w:b/>
          <w:bCs/>
          <w:color w:val="000000" w:themeColor="text2"/>
          <w:szCs w:val="24"/>
        </w:rPr>
        <w:t xml:space="preserve"> </w:t>
      </w:r>
    </w:p>
    <w:p w14:paraId="3838F641" w14:textId="5AB1A841" w:rsidR="00E41518" w:rsidRDefault="265D37A3" w:rsidP="00E17392">
      <w:pPr>
        <w:pStyle w:val="ListBullet2"/>
        <w:ind w:left="1170" w:hanging="270"/>
      </w:pPr>
      <w:r>
        <w:t>‘</w:t>
      </w:r>
      <w:r w:rsidR="011D9E51">
        <w:t xml:space="preserve">Standard </w:t>
      </w:r>
      <w:r w:rsidR="6BCF9F39">
        <w:t>Enrolments’</w:t>
      </w:r>
      <w:r w:rsidR="011D9E51">
        <w:t xml:space="preserve"> are calculated </w:t>
      </w:r>
      <w:r w:rsidR="40BB543D">
        <w:t>in days, using</w:t>
      </w:r>
      <w:r w:rsidR="011D9E51">
        <w:t xml:space="preserve"> [End of </w:t>
      </w:r>
      <w:r w:rsidR="00600F83">
        <w:t>course</w:t>
      </w:r>
      <w:r w:rsidR="011D9E51">
        <w:t xml:space="preserve"> date – Start of </w:t>
      </w:r>
      <w:r w:rsidR="00600F83">
        <w:t>course</w:t>
      </w:r>
      <w:r w:rsidR="011D9E51">
        <w:t xml:space="preserve"> date] x 20%</w:t>
      </w:r>
    </w:p>
    <w:p w14:paraId="73C0FA05" w14:textId="00E0143A" w:rsidR="56E2B3F5" w:rsidRDefault="061ED714" w:rsidP="00E17392">
      <w:pPr>
        <w:pStyle w:val="ListBullet2"/>
        <w:spacing w:after="0"/>
        <w:ind w:left="1170" w:hanging="270"/>
      </w:pPr>
      <w:r>
        <w:t xml:space="preserve">‘Anytime Enrolments’ are calculated in days, using </w:t>
      </w:r>
      <w:r w:rsidR="1683901E">
        <w:t>the invoice date as start date and 365 days from the invoice date as the end date</w:t>
      </w:r>
      <w:r w:rsidR="2716BFE9">
        <w:t>: [End date – Start date] x 20%</w:t>
      </w:r>
      <w:r w:rsidR="56E2B3F5">
        <w:br/>
      </w:r>
    </w:p>
    <w:p w14:paraId="7D1AFBE9" w14:textId="6FF10D13" w:rsidR="00FD478F" w:rsidRPr="008643CC" w:rsidRDefault="4EA6A939" w:rsidP="00E17392">
      <w:pPr>
        <w:pStyle w:val="ListBullet"/>
        <w:spacing w:before="0" w:after="0"/>
        <w:ind w:left="630" w:hanging="270"/>
        <w:rPr>
          <w:rStyle w:val="eop"/>
          <w:rFonts w:eastAsia="Arial" w:cs="Arial"/>
          <w:b/>
          <w:bCs/>
          <w:color w:val="000000" w:themeColor="text2"/>
          <w:szCs w:val="24"/>
        </w:rPr>
      </w:pPr>
      <w:r w:rsidRPr="005C2D41">
        <w:rPr>
          <w:rStyle w:val="eop"/>
          <w:rFonts w:eastAsia="Arial" w:cs="Arial"/>
          <w:b/>
          <w:bCs/>
          <w:color w:val="000000" w:themeColor="text2"/>
          <w:szCs w:val="24"/>
        </w:rPr>
        <w:t>Commercial Courses</w:t>
      </w:r>
      <w:r w:rsidR="0FEC2515" w:rsidRPr="008643CC">
        <w:rPr>
          <w:rStyle w:val="eop"/>
          <w:rFonts w:eastAsia="Arial" w:cs="Arial"/>
          <w:b/>
          <w:bCs/>
          <w:color w:val="000000" w:themeColor="text2"/>
          <w:szCs w:val="24"/>
        </w:rPr>
        <w:t xml:space="preserve">, </w:t>
      </w:r>
      <w:r w:rsidRPr="005C2D41">
        <w:rPr>
          <w:rStyle w:val="eop"/>
          <w:rFonts w:eastAsia="Arial" w:cs="Arial"/>
          <w:b/>
          <w:bCs/>
          <w:color w:val="000000" w:themeColor="text2"/>
          <w:szCs w:val="24"/>
        </w:rPr>
        <w:t>Eligible Skill Sets</w:t>
      </w:r>
      <w:r w:rsidR="314C0B7B" w:rsidRPr="005C2D41">
        <w:rPr>
          <w:rStyle w:val="eop"/>
          <w:rFonts w:eastAsia="Arial" w:cs="Arial"/>
          <w:b/>
          <w:bCs/>
          <w:color w:val="000000" w:themeColor="text2"/>
          <w:szCs w:val="24"/>
        </w:rPr>
        <w:t xml:space="preserve"> and Short Courses</w:t>
      </w:r>
      <w:r w:rsidRPr="005C2D41">
        <w:rPr>
          <w:rStyle w:val="eop"/>
          <w:rFonts w:eastAsia="Arial" w:cs="Arial"/>
          <w:b/>
          <w:bCs/>
          <w:color w:val="000000" w:themeColor="text2"/>
          <w:szCs w:val="24"/>
        </w:rPr>
        <w:t>:</w:t>
      </w:r>
    </w:p>
    <w:p w14:paraId="3028077D" w14:textId="574B283F" w:rsidR="00151C9C" w:rsidRDefault="00151C9C" w:rsidP="00E17392">
      <w:pPr>
        <w:pStyle w:val="ListBullet2"/>
        <w:spacing w:after="0"/>
        <w:ind w:left="1170" w:hanging="270"/>
      </w:pPr>
      <w:r>
        <w:t>72 hours prior to the course commencement</w:t>
      </w:r>
      <w:r w:rsidR="00FD478F">
        <w:t xml:space="preserve">. </w:t>
      </w:r>
    </w:p>
    <w:p w14:paraId="10FA7BD2" w14:textId="1291A25C" w:rsidR="00D46ED0" w:rsidRPr="00E17392" w:rsidRDefault="28220BBD" w:rsidP="00E17392">
      <w:pPr>
        <w:pStyle w:val="ListBullet2"/>
        <w:spacing w:after="0"/>
        <w:ind w:left="1170" w:hanging="270"/>
      </w:pPr>
      <w:r>
        <w:t>No cooling off period applies if enrolled after the course commences.</w:t>
      </w:r>
    </w:p>
    <w:bookmarkEnd w:id="9"/>
    <w:p w14:paraId="39DD9030" w14:textId="202F9137" w:rsidR="1D2403F2" w:rsidRDefault="1D2403F2" w:rsidP="1D2403F2">
      <w:pPr>
        <w:pStyle w:val="ListBullet2"/>
        <w:numPr>
          <w:ilvl w:val="0"/>
          <w:numId w:val="0"/>
        </w:numPr>
        <w:spacing w:before="60"/>
        <w:ind w:left="680"/>
      </w:pPr>
    </w:p>
    <w:p w14:paraId="2FED34AD" w14:textId="4D88F950" w:rsidR="00671D0C" w:rsidRDefault="245DD59A" w:rsidP="00671D0C">
      <w:pPr>
        <w:pStyle w:val="ListBullet"/>
      </w:pPr>
      <w:r w:rsidRPr="00E17392">
        <w:t>Census Date for Diploma and Advanced Diploma</w:t>
      </w:r>
      <w:r w:rsidR="6903A0A9" w:rsidRPr="00E17392">
        <w:t xml:space="preserve"> products</w:t>
      </w:r>
      <w:r w:rsidR="003E3CAB">
        <w:br/>
      </w:r>
      <w:r w:rsidR="00671D0C" w:rsidRPr="00E17392">
        <w:t xml:space="preserve">Census dates represent the last date a </w:t>
      </w:r>
      <w:r w:rsidR="006A487B">
        <w:t>learner</w:t>
      </w:r>
      <w:r w:rsidR="00671D0C" w:rsidRPr="00E17392">
        <w:t xml:space="preserve"> can withdraw without incurring a debt for the unit of study period. For </w:t>
      </w:r>
      <w:r w:rsidR="006A487B">
        <w:t>learner</w:t>
      </w:r>
      <w:r w:rsidR="00671D0C" w:rsidRPr="00E17392">
        <w:t xml:space="preserve">s who have deferred fees through VET </w:t>
      </w:r>
      <w:r w:rsidR="006A487B">
        <w:t>Student</w:t>
      </w:r>
      <w:r w:rsidR="00671D0C" w:rsidRPr="00E17392">
        <w:t xml:space="preserve"> Loans, the Census Date is also the final date for withdrawal where a VET Student Loans debt will not apply.</w:t>
      </w:r>
    </w:p>
    <w:p w14:paraId="5BC198CF" w14:textId="3F977195" w:rsidR="1D2403F2" w:rsidRDefault="194D708B" w:rsidP="00E17392">
      <w:pPr>
        <w:pStyle w:val="ListBullet"/>
      </w:pPr>
      <w:r w:rsidRPr="1D2403F2">
        <w:t xml:space="preserve">Tuition fees </w:t>
      </w:r>
      <w:r w:rsidR="4FFA9884" w:rsidRPr="1D2403F2">
        <w:t>will be invoiced for the first unit of study</w:t>
      </w:r>
      <w:r w:rsidR="1107ECA5" w:rsidRPr="1D2403F2">
        <w:t xml:space="preserve"> </w:t>
      </w:r>
      <w:r w:rsidR="4FFA9884" w:rsidRPr="1D2403F2">
        <w:t>at time of enrolment</w:t>
      </w:r>
      <w:r w:rsidR="17125904" w:rsidRPr="1D2403F2">
        <w:t xml:space="preserve">. </w:t>
      </w:r>
    </w:p>
    <w:p w14:paraId="045A2A55" w14:textId="1AD14F6D" w:rsidR="1D2403F2" w:rsidRDefault="17125904" w:rsidP="00E17392">
      <w:pPr>
        <w:pStyle w:val="ListBullet"/>
      </w:pPr>
      <w:r w:rsidRPr="1D2403F2">
        <w:t>S</w:t>
      </w:r>
      <w:r w:rsidR="4FFA9884" w:rsidRPr="1D2403F2">
        <w:t xml:space="preserve">ubsequent units of study will be invoiced </w:t>
      </w:r>
      <w:r w:rsidR="009E5BF7">
        <w:t xml:space="preserve">4- 6 weeks </w:t>
      </w:r>
      <w:r w:rsidR="00B603D9">
        <w:t xml:space="preserve">prior to the census </w:t>
      </w:r>
      <w:r w:rsidR="4FFA9884" w:rsidRPr="1D2403F2">
        <w:t xml:space="preserve">date of </w:t>
      </w:r>
      <w:r w:rsidR="77440F8B" w:rsidRPr="1D2403F2">
        <w:t>each</w:t>
      </w:r>
      <w:r w:rsidR="4FFA9884" w:rsidRPr="1D2403F2">
        <w:t xml:space="preserve"> unit of study</w:t>
      </w:r>
      <w:r w:rsidR="2002999B" w:rsidRPr="1D2403F2">
        <w:t xml:space="preserve"> period</w:t>
      </w:r>
      <w:r w:rsidR="4FFA9884" w:rsidRPr="1D2403F2">
        <w:t>.</w:t>
      </w:r>
    </w:p>
    <w:p w14:paraId="051BDE69" w14:textId="09C9C9AE" w:rsidR="1D2403F2" w:rsidRPr="00E17392" w:rsidRDefault="31B922DA" w:rsidP="00E17392">
      <w:pPr>
        <w:pStyle w:val="ListBullet"/>
      </w:pPr>
      <w:r w:rsidRPr="00E17392">
        <w:t>T</w:t>
      </w:r>
      <w:r w:rsidR="38575A22" w:rsidRPr="00E17392">
        <w:t>he invoice due date is the census date of the unit of study.</w:t>
      </w:r>
    </w:p>
    <w:p w14:paraId="602003F4" w14:textId="42D5AB65" w:rsidR="00B34E71" w:rsidRDefault="6903A0A9" w:rsidP="00B34E71">
      <w:pPr>
        <w:pStyle w:val="ListBullet"/>
      </w:pPr>
      <w:r w:rsidRPr="00E17392">
        <w:t xml:space="preserve">Following a </w:t>
      </w:r>
      <w:r w:rsidR="49DDDE2A">
        <w:t xml:space="preserve">course </w:t>
      </w:r>
      <w:r w:rsidRPr="00E17392">
        <w:t xml:space="preserve">withdrawal, TasTAFE will not re-enrol the </w:t>
      </w:r>
      <w:r w:rsidR="006A487B">
        <w:t>learner</w:t>
      </w:r>
      <w:r w:rsidRPr="00E17392">
        <w:t xml:space="preserve"> without the written permission of the </w:t>
      </w:r>
      <w:r w:rsidR="006A487B">
        <w:t>learner</w:t>
      </w:r>
      <w:r w:rsidRPr="00E17392">
        <w:t>.</w:t>
      </w:r>
      <w:r>
        <w:t xml:space="preserve"> </w:t>
      </w:r>
    </w:p>
    <w:p w14:paraId="34E0640E" w14:textId="6BF4E836" w:rsidR="00373710" w:rsidRDefault="006A487B" w:rsidP="00373710">
      <w:pPr>
        <w:pStyle w:val="ListBullet"/>
      </w:pPr>
      <w:r>
        <w:t>Learner</w:t>
      </w:r>
      <w:r w:rsidR="6903A0A9" w:rsidRPr="00E17392">
        <w:t>s wishing to re-enrol following their withdrawal, or cancellation of their enrolment and their VET Student Loan, will need to reapply using the course application option on the TasTAFE website</w:t>
      </w:r>
      <w:r w:rsidR="00537125">
        <w:t xml:space="preserve">, </w:t>
      </w:r>
      <w:proofErr w:type="gramStart"/>
      <w:r w:rsidR="00537125">
        <w:t>and;</w:t>
      </w:r>
      <w:proofErr w:type="gramEnd"/>
      <w:r w:rsidR="6903A0A9" w:rsidRPr="00E17392">
        <w:t xml:space="preserve"> </w:t>
      </w:r>
    </w:p>
    <w:p w14:paraId="13E8FF8B" w14:textId="51AFFD01" w:rsidR="00373710" w:rsidRDefault="00537125" w:rsidP="00373710">
      <w:pPr>
        <w:pStyle w:val="ListBullet"/>
        <w:numPr>
          <w:ilvl w:val="0"/>
          <w:numId w:val="76"/>
        </w:numPr>
      </w:pPr>
      <w:r>
        <w:t xml:space="preserve">a </w:t>
      </w:r>
      <w:r w:rsidR="6903A0A9" w:rsidRPr="00E17392">
        <w:t xml:space="preserve">new VSL Loan Application, for the course, or part(s) of the course the </w:t>
      </w:r>
      <w:r w:rsidR="006A487B">
        <w:t>learner</w:t>
      </w:r>
      <w:r w:rsidR="6903A0A9" w:rsidRPr="00E17392">
        <w:t xml:space="preserve"> has not yet undertaken, will also need to be completed by the </w:t>
      </w:r>
      <w:r w:rsidR="006A487B">
        <w:t>learner</w:t>
      </w:r>
      <w:r w:rsidR="6903A0A9" w:rsidRPr="00E17392">
        <w:t xml:space="preserve">. </w:t>
      </w:r>
      <w:r w:rsidR="00DC3082">
        <w:t>It is notes where a student is returning to the same course with a previously approved loan application</w:t>
      </w:r>
      <w:r w:rsidR="00654964">
        <w:t>, only a progression form is required to resume their loan.</w:t>
      </w:r>
    </w:p>
    <w:p w14:paraId="6C2EFFEB" w14:textId="4793E794" w:rsidR="6903A0A9" w:rsidRDefault="00537125" w:rsidP="005C2D41">
      <w:pPr>
        <w:pStyle w:val="ListBullet"/>
        <w:numPr>
          <w:ilvl w:val="0"/>
          <w:numId w:val="76"/>
        </w:numPr>
      </w:pPr>
      <w:r>
        <w:lastRenderedPageBreak/>
        <w:t>t</w:t>
      </w:r>
      <w:r w:rsidR="6903A0A9" w:rsidRPr="00E17392">
        <w:t>his will</w:t>
      </w:r>
      <w:r w:rsidR="71FC80E9">
        <w:t xml:space="preserve"> </w:t>
      </w:r>
      <w:r w:rsidR="6903A0A9" w:rsidRPr="00E17392">
        <w:t xml:space="preserve">be deemed as written permission given by the </w:t>
      </w:r>
      <w:r w:rsidR="006A487B">
        <w:t>learner</w:t>
      </w:r>
      <w:r w:rsidR="6903A0A9" w:rsidRPr="00E17392">
        <w:t xml:space="preserve"> for their re-enrolment into the course.</w:t>
      </w:r>
      <w:r w:rsidR="008643CC">
        <w:br/>
      </w:r>
    </w:p>
    <w:p w14:paraId="749C221F" w14:textId="6AE0C882" w:rsidR="00704C78" w:rsidRDefault="006643B2" w:rsidP="00E35769">
      <w:pPr>
        <w:pStyle w:val="Heading2"/>
      </w:pPr>
      <w:r w:rsidRPr="00E17392">
        <w:t>Refunds</w:t>
      </w:r>
      <w:r w:rsidR="001C4659" w:rsidRPr="00E17392">
        <w:t xml:space="preserve"> and Credit Notes</w:t>
      </w:r>
    </w:p>
    <w:p w14:paraId="1843517E" w14:textId="77777777" w:rsidR="00380263" w:rsidRPr="005C2D41" w:rsidRDefault="00380263" w:rsidP="005C2D41"/>
    <w:p w14:paraId="24D5E966" w14:textId="4C79211B" w:rsidR="00704C78" w:rsidRDefault="006A487B" w:rsidP="00E17392">
      <w:pPr>
        <w:pStyle w:val="ListBullet"/>
        <w:numPr>
          <w:ilvl w:val="0"/>
          <w:numId w:val="0"/>
        </w:numPr>
        <w:spacing w:before="0" w:after="0"/>
      </w:pPr>
      <w:r>
        <w:t>Learner</w:t>
      </w:r>
      <w:r w:rsidR="00704C78">
        <w:t xml:space="preserve">s will only be granted a refund if they formally withdraw before the end of the </w:t>
      </w:r>
      <w:r w:rsidR="00600F83">
        <w:t>course</w:t>
      </w:r>
      <w:r w:rsidR="00C24111">
        <w:t>’</w:t>
      </w:r>
      <w:r w:rsidR="00704C78">
        <w:t xml:space="preserve">s Cooling Off Period or Census Date. </w:t>
      </w:r>
      <w:r w:rsidR="00CE5BE9">
        <w:t xml:space="preserve"> </w:t>
      </w:r>
      <w:r w:rsidR="00704C78" w:rsidRPr="72314A8E">
        <w:rPr>
          <w:b/>
          <w:bCs/>
          <w:u w:val="single"/>
        </w:rPr>
        <w:t>Exceptions</w:t>
      </w:r>
      <w:r w:rsidR="00704C78">
        <w:t xml:space="preserve"> include:</w:t>
      </w:r>
    </w:p>
    <w:p w14:paraId="5AE8E2A0" w14:textId="3F930E94" w:rsidR="6D9C33D1" w:rsidRDefault="5C6C2F8B" w:rsidP="00E17392">
      <w:pPr>
        <w:pStyle w:val="ListBullet"/>
        <w:ind w:left="630" w:hanging="270"/>
      </w:pPr>
      <w:r>
        <w:t>the</w:t>
      </w:r>
      <w:r w:rsidR="00704C78">
        <w:t xml:space="preserve"> </w:t>
      </w:r>
      <w:r w:rsidR="006A487B">
        <w:t>learner</w:t>
      </w:r>
      <w:r w:rsidR="00704C78">
        <w:t xml:space="preserve"> </w:t>
      </w:r>
      <w:r w:rsidR="0BE58A49">
        <w:t xml:space="preserve">paid for a </w:t>
      </w:r>
      <w:r w:rsidR="00A12E25">
        <w:t>course,</w:t>
      </w:r>
      <w:r w:rsidR="00704C78">
        <w:t xml:space="preserve"> but TasTAFE has enrolled the </w:t>
      </w:r>
      <w:r w:rsidR="006A487B">
        <w:t>learner</w:t>
      </w:r>
      <w:r w:rsidR="00704C78">
        <w:t xml:space="preserve"> in the incorrect product</w:t>
      </w:r>
      <w:r w:rsidR="7AE5C800">
        <w:t>.</w:t>
      </w:r>
      <w:r w:rsidR="6ACF7D6D">
        <w:t xml:space="preserve"> </w:t>
      </w:r>
    </w:p>
    <w:p w14:paraId="6B702164" w14:textId="276BDC1C" w:rsidR="00194F23" w:rsidRDefault="006A487B" w:rsidP="00E17392">
      <w:pPr>
        <w:pStyle w:val="ListBullet"/>
        <w:spacing w:after="0"/>
        <w:ind w:left="630" w:hanging="270"/>
      </w:pPr>
      <w:r>
        <w:t>learner</w:t>
      </w:r>
      <w:r w:rsidR="45D1BB20">
        <w:t>s who withdraw from a COT in the first year of training, within six months of the enrolment date, will be eligible for a full refund if the</w:t>
      </w:r>
      <w:r w:rsidR="1A751BCE">
        <w:t xml:space="preserve">re is no evidence of </w:t>
      </w:r>
      <w:r w:rsidR="6DA0ED29">
        <w:t>commencing</w:t>
      </w:r>
      <w:r w:rsidR="45D1BB20">
        <w:t xml:space="preserve"> formal </w:t>
      </w:r>
      <w:r w:rsidR="3F779EA0">
        <w:t>training</w:t>
      </w:r>
      <w:r w:rsidR="55E9DCC3">
        <w:t xml:space="preserve"> (e.g. on-the-job training, classroom attenda</w:t>
      </w:r>
      <w:r w:rsidR="26FDD149">
        <w:t xml:space="preserve">nce, participation in </w:t>
      </w:r>
      <w:r w:rsidR="5776FDE1">
        <w:t xml:space="preserve">workshops, webinars or </w:t>
      </w:r>
      <w:r w:rsidR="26FDD149">
        <w:t xml:space="preserve">online </w:t>
      </w:r>
      <w:r w:rsidR="66C0AFB4">
        <w:t>learning</w:t>
      </w:r>
      <w:r w:rsidR="691543DC">
        <w:t>).</w:t>
      </w:r>
      <w:r w:rsidR="45D1BB20">
        <w:t xml:space="preserve"> </w:t>
      </w:r>
    </w:p>
    <w:p w14:paraId="0ADA0533" w14:textId="09920FF9" w:rsidR="00194F23" w:rsidRDefault="2862A4CA" w:rsidP="00E17392">
      <w:pPr>
        <w:pStyle w:val="ListBullet2"/>
        <w:ind w:left="1170" w:hanging="270"/>
      </w:pPr>
      <w:r>
        <w:t xml:space="preserve">does not apply to </w:t>
      </w:r>
      <w:r w:rsidR="5B38E72C" w:rsidRPr="00BB4CE7">
        <w:t>Continuous Enrolments</w:t>
      </w:r>
    </w:p>
    <w:p w14:paraId="0F79F9CB" w14:textId="29F5D6CB" w:rsidR="00194F23" w:rsidRDefault="199B8E4F" w:rsidP="00E17392">
      <w:pPr>
        <w:pStyle w:val="ListBullet"/>
        <w:numPr>
          <w:ilvl w:val="0"/>
          <w:numId w:val="0"/>
        </w:numPr>
        <w:spacing w:before="0" w:after="0"/>
        <w:ind w:left="630" w:hanging="270"/>
      </w:pPr>
      <w:r>
        <w:t xml:space="preserve"> </w:t>
      </w:r>
    </w:p>
    <w:p w14:paraId="1916CAF8" w14:textId="2D44AD23" w:rsidR="5ACD12D3" w:rsidRDefault="5ACD12D3" w:rsidP="00E17392">
      <w:pPr>
        <w:pStyle w:val="ListBullet"/>
        <w:numPr>
          <w:ilvl w:val="0"/>
          <w:numId w:val="0"/>
        </w:numPr>
        <w:spacing w:before="0" w:after="0"/>
      </w:pPr>
      <w:r>
        <w:t xml:space="preserve">The formal </w:t>
      </w:r>
      <w:r w:rsidR="003D06F2">
        <w:t xml:space="preserve">date of </w:t>
      </w:r>
      <w:r>
        <w:t>withdrawal of a COT is deemed the</w:t>
      </w:r>
      <w:r w:rsidR="000478CC">
        <w:t xml:space="preserve"> actual</w:t>
      </w:r>
      <w:r>
        <w:t xml:space="preserve"> cancellation date of the COT.</w:t>
      </w:r>
    </w:p>
    <w:p w14:paraId="477F4965" w14:textId="34FCA46D" w:rsidR="00194F23" w:rsidRPr="00E17392" w:rsidRDefault="00194F23" w:rsidP="005C2D41">
      <w:pPr>
        <w:pStyle w:val="Heading3"/>
      </w:pPr>
      <w:r w:rsidRPr="00E17392">
        <w:t>Refund Conditions</w:t>
      </w:r>
    </w:p>
    <w:p w14:paraId="39B3D680" w14:textId="25BA6C27" w:rsidR="1D2403F2" w:rsidRPr="00E17392" w:rsidRDefault="1D2403F2" w:rsidP="00E17392"/>
    <w:p w14:paraId="441D75FC" w14:textId="6DA52676" w:rsidR="00704C78" w:rsidRDefault="00704C78" w:rsidP="00E17392">
      <w:pPr>
        <w:pStyle w:val="ListBullet"/>
        <w:numPr>
          <w:ilvl w:val="0"/>
          <w:numId w:val="0"/>
        </w:numPr>
        <w:tabs>
          <w:tab w:val="num" w:pos="360"/>
        </w:tabs>
        <w:spacing w:before="0" w:after="0" w:line="288" w:lineRule="auto"/>
      </w:pPr>
      <w:r>
        <w:t>During the current year</w:t>
      </w:r>
      <w:r w:rsidR="6AF10A1C">
        <w:t>,</w:t>
      </w:r>
      <w:r>
        <w:t xml:space="preserve"> or </w:t>
      </w:r>
      <w:r w:rsidR="00600F83">
        <w:t>course</w:t>
      </w:r>
      <w:r>
        <w:t xml:space="preserve"> period</w:t>
      </w:r>
      <w:r w:rsidR="6F427C06">
        <w:t>,</w:t>
      </w:r>
      <w:r>
        <w:t xml:space="preserve"> full/partial refunds of fees will be given if the following circumstances apply:</w:t>
      </w:r>
    </w:p>
    <w:p w14:paraId="39442548" w14:textId="34233F22" w:rsidR="00704C78" w:rsidRPr="00854249" w:rsidRDefault="6ACF7D6D" w:rsidP="00E17392">
      <w:pPr>
        <w:pStyle w:val="ListBullet"/>
        <w:ind w:left="630" w:hanging="270"/>
      </w:pPr>
      <w:r>
        <w:t xml:space="preserve">a </w:t>
      </w:r>
      <w:r w:rsidR="006A487B">
        <w:t>learner</w:t>
      </w:r>
      <w:r>
        <w:t xml:space="preserve"> pays fees but </w:t>
      </w:r>
      <w:r w:rsidR="70C5C040">
        <w:t xml:space="preserve">provides evidence of </w:t>
      </w:r>
      <w:r>
        <w:t>credit transfer/s</w:t>
      </w:r>
      <w:r w:rsidR="000B5E5F">
        <w:t xml:space="preserve"> or concession</w:t>
      </w:r>
      <w:r>
        <w:t xml:space="preserve"> </w:t>
      </w:r>
      <w:r w:rsidR="094AD994">
        <w:t xml:space="preserve">before </w:t>
      </w:r>
      <w:r>
        <w:t xml:space="preserve">the </w:t>
      </w:r>
      <w:r w:rsidR="03859F56">
        <w:t xml:space="preserve">end of the </w:t>
      </w:r>
      <w:r>
        <w:t>Cooling Off Period</w:t>
      </w:r>
    </w:p>
    <w:p w14:paraId="065701BE" w14:textId="026E8832" w:rsidR="00704C78" w:rsidRPr="00854249" w:rsidRDefault="6ACF7D6D" w:rsidP="00E17392">
      <w:pPr>
        <w:pStyle w:val="ListBullet"/>
        <w:ind w:left="630" w:hanging="270"/>
      </w:pPr>
      <w:r>
        <w:t xml:space="preserve">a </w:t>
      </w:r>
      <w:r w:rsidR="006A487B">
        <w:t>learner</w:t>
      </w:r>
      <w:r>
        <w:t xml:space="preserve"> pays fees</w:t>
      </w:r>
      <w:r w:rsidR="02670106">
        <w:t xml:space="preserve"> and </w:t>
      </w:r>
      <w:r>
        <w:t>formally withdraws</w:t>
      </w:r>
      <w:r w:rsidR="163CFA91">
        <w:t xml:space="preserve"> </w:t>
      </w:r>
      <w:r w:rsidR="6DECAB6A">
        <w:t>before</w:t>
      </w:r>
      <w:r>
        <w:t xml:space="preserve"> the </w:t>
      </w:r>
      <w:r w:rsidR="167F1BD6">
        <w:t xml:space="preserve">end of the </w:t>
      </w:r>
      <w:r>
        <w:t>Cooling Off Period</w:t>
      </w:r>
    </w:p>
    <w:p w14:paraId="52EA8D8B" w14:textId="73C16910" w:rsidR="00704C78" w:rsidRPr="00854249" w:rsidRDefault="00704C78" w:rsidP="00E17392">
      <w:pPr>
        <w:pStyle w:val="ListBullet"/>
        <w:ind w:left="630" w:hanging="270"/>
      </w:pPr>
      <w:r>
        <w:t xml:space="preserve">TasTAFE cancels the </w:t>
      </w:r>
      <w:r w:rsidR="00600F83">
        <w:t>course</w:t>
      </w:r>
    </w:p>
    <w:p w14:paraId="0B44FE31" w14:textId="114FFFCD" w:rsidR="00704C78" w:rsidRDefault="00050D96" w:rsidP="00E17392">
      <w:pPr>
        <w:pStyle w:val="ListBullet"/>
        <w:ind w:left="630" w:hanging="270"/>
      </w:pPr>
      <w:r>
        <w:t>O</w:t>
      </w:r>
      <w:r w:rsidR="00704C78">
        <w:t>ther conditions:</w:t>
      </w:r>
    </w:p>
    <w:p w14:paraId="389BD18E" w14:textId="6D67C06F" w:rsidR="04788F44" w:rsidRPr="00E17392" w:rsidRDefault="04788F44" w:rsidP="00E17392">
      <w:pPr>
        <w:pStyle w:val="ListBullet2"/>
        <w:ind w:left="1170" w:hanging="270"/>
      </w:pPr>
      <w:r w:rsidRPr="1D2403F2">
        <w:rPr>
          <w:b/>
          <w:bCs/>
        </w:rPr>
        <w:t xml:space="preserve">For Eligible </w:t>
      </w:r>
      <w:r w:rsidR="1D2403F2" w:rsidRPr="00E17392">
        <w:rPr>
          <w:b/>
          <w:bCs/>
        </w:rPr>
        <w:t>Certificate I – IV Product Fees</w:t>
      </w:r>
      <w:r w:rsidRPr="00E17392">
        <w:rPr>
          <w:b/>
          <w:bCs/>
        </w:rPr>
        <w:t>:</w:t>
      </w:r>
      <w:r w:rsidRPr="00E17392">
        <w:t xml:space="preserve">  full refund prior to the end of the Cooling Off Period, unless the </w:t>
      </w:r>
      <w:r w:rsidR="006A487B">
        <w:t>learner</w:t>
      </w:r>
      <w:r w:rsidR="3E8479DD" w:rsidRPr="00E17392">
        <w:t xml:space="preserve"> has commenced formal training in any unit of competency, at which point an 80% refund will be provided.</w:t>
      </w:r>
      <w:r w:rsidR="29184D02">
        <w:t xml:space="preserve"> Evidence of formal training may include </w:t>
      </w:r>
      <w:r w:rsidR="5ACA7501">
        <w:t xml:space="preserve">participation in </w:t>
      </w:r>
      <w:r w:rsidR="15E96139">
        <w:t xml:space="preserve">workshops, </w:t>
      </w:r>
      <w:r w:rsidR="43D6D4DC">
        <w:t xml:space="preserve">webinars, </w:t>
      </w:r>
      <w:r w:rsidR="15E96139">
        <w:t>tutorials, online learning</w:t>
      </w:r>
      <w:r w:rsidR="06EEC97E">
        <w:t xml:space="preserve"> or </w:t>
      </w:r>
      <w:r w:rsidR="29184D02">
        <w:t>classroom attendance</w:t>
      </w:r>
      <w:r w:rsidR="09E5801F">
        <w:t>.</w:t>
      </w:r>
      <w:r>
        <w:br/>
      </w:r>
    </w:p>
    <w:p w14:paraId="7B8E6B73" w14:textId="5DE86FBD" w:rsidR="117E4287" w:rsidRPr="00E17392" w:rsidRDefault="117E4287" w:rsidP="00E17392">
      <w:pPr>
        <w:pStyle w:val="ListBullet2"/>
        <w:ind w:left="1170" w:hanging="270"/>
      </w:pPr>
      <w:r w:rsidRPr="00E17392">
        <w:rPr>
          <w:b/>
          <w:bCs/>
        </w:rPr>
        <w:t xml:space="preserve">For </w:t>
      </w:r>
      <w:r w:rsidR="1D2403F2" w:rsidRPr="00E17392">
        <w:rPr>
          <w:b/>
          <w:bCs/>
        </w:rPr>
        <w:t>Eligible Skill Set and Short Course Fees:</w:t>
      </w:r>
      <w:r w:rsidR="1D2403F2" w:rsidRPr="00E17392">
        <w:t xml:space="preserve"> </w:t>
      </w:r>
      <w:r w:rsidR="1D2403F2">
        <w:t xml:space="preserve">full refund if notification of withdrawal is received 72 hours prior to the commencement of the </w:t>
      </w:r>
      <w:r w:rsidR="00600F83">
        <w:t>course</w:t>
      </w:r>
      <w:r w:rsidR="2347E327">
        <w:t xml:space="preserve">. </w:t>
      </w:r>
      <w:r w:rsidR="1D2403F2">
        <w:t>If the course is online and does not have a formal commencement date, intention to withdraw must be received within three days of receiving the acceptance of enrolment email.</w:t>
      </w:r>
      <w:r>
        <w:br/>
      </w:r>
    </w:p>
    <w:p w14:paraId="49EC1876" w14:textId="3FEBF6AF" w:rsidR="21E5DE87" w:rsidRDefault="21E5DE87" w:rsidP="00E17392">
      <w:pPr>
        <w:pStyle w:val="ListBullet2"/>
        <w:ind w:left="1170" w:hanging="270"/>
      </w:pPr>
      <w:r w:rsidRPr="72314A8E">
        <w:rPr>
          <w:b/>
          <w:bCs/>
        </w:rPr>
        <w:t xml:space="preserve">For </w:t>
      </w:r>
      <w:proofErr w:type="gramStart"/>
      <w:r w:rsidRPr="72314A8E">
        <w:rPr>
          <w:b/>
          <w:bCs/>
        </w:rPr>
        <w:t>Non-eligible</w:t>
      </w:r>
      <w:proofErr w:type="gramEnd"/>
      <w:r w:rsidRPr="72314A8E">
        <w:rPr>
          <w:b/>
          <w:bCs/>
        </w:rPr>
        <w:t xml:space="preserve"> training products with less than 5 consecutive days in duration:</w:t>
      </w:r>
      <w:r>
        <w:t xml:space="preserve"> </w:t>
      </w:r>
      <w:r w:rsidRPr="00E17392">
        <w:t>full refund if n</w:t>
      </w:r>
      <w:r>
        <w:t xml:space="preserve">otification of withdrawal is received 72 hours prior to the commencement of the </w:t>
      </w:r>
      <w:r w:rsidR="00600F83">
        <w:t>course</w:t>
      </w:r>
      <w:r>
        <w:t xml:space="preserve">. An exception is if the </w:t>
      </w:r>
      <w:r w:rsidR="006A487B">
        <w:t>learner</w:t>
      </w:r>
      <w:r>
        <w:t xml:space="preserve"> provides a medical certificate or Statutory Declaration, PRIOR to the end of the </w:t>
      </w:r>
      <w:r w:rsidR="00600F83">
        <w:t>course</w:t>
      </w:r>
      <w:r>
        <w:t xml:space="preserve"> period, stating they were unwell and unable to attend.</w:t>
      </w:r>
      <w:r>
        <w:br/>
      </w:r>
    </w:p>
    <w:p w14:paraId="3516C98F" w14:textId="34367EDA" w:rsidR="1394B29D" w:rsidRDefault="1394B29D" w:rsidP="00E17392">
      <w:pPr>
        <w:pStyle w:val="ListBullet2"/>
        <w:ind w:left="1170" w:hanging="270"/>
      </w:pPr>
      <w:r w:rsidRPr="72314A8E">
        <w:rPr>
          <w:b/>
          <w:bCs/>
        </w:rPr>
        <w:lastRenderedPageBreak/>
        <w:t xml:space="preserve">For </w:t>
      </w:r>
      <w:proofErr w:type="gramStart"/>
      <w:r w:rsidRPr="72314A8E">
        <w:rPr>
          <w:b/>
          <w:bCs/>
        </w:rPr>
        <w:t>Non-eligible</w:t>
      </w:r>
      <w:proofErr w:type="gramEnd"/>
      <w:r w:rsidRPr="72314A8E">
        <w:rPr>
          <w:b/>
          <w:bCs/>
        </w:rPr>
        <w:t xml:space="preserve"> training products greater than 1 week in duration:</w:t>
      </w:r>
      <w:r>
        <w:t xml:space="preserve"> </w:t>
      </w:r>
      <w:r w:rsidRPr="00E17392">
        <w:t>full refund if n</w:t>
      </w:r>
      <w:r>
        <w:t xml:space="preserve">otification of withdrawal is received 72 hours prior to the commencement of the </w:t>
      </w:r>
      <w:r w:rsidR="00600F83">
        <w:t>course</w:t>
      </w:r>
      <w:r>
        <w:t>. I</w:t>
      </w:r>
      <w:r w:rsidRPr="00E17392">
        <w:t xml:space="preserve">f the </w:t>
      </w:r>
      <w:r w:rsidR="00600F83">
        <w:t>course</w:t>
      </w:r>
      <w:r w:rsidRPr="00E17392">
        <w:t xml:space="preserve"> has commenced when the </w:t>
      </w:r>
      <w:r w:rsidR="006A487B">
        <w:t>learner</w:t>
      </w:r>
      <w:r w:rsidRPr="00E17392">
        <w:t xml:space="preserve"> enrols there is no Cooling Off Period.</w:t>
      </w:r>
      <w:r>
        <w:t xml:space="preserve">  </w:t>
      </w:r>
      <w:r>
        <w:br/>
      </w:r>
    </w:p>
    <w:p w14:paraId="20465E20" w14:textId="7E910B4A" w:rsidR="23A66DFA" w:rsidRPr="00E17392" w:rsidRDefault="23A66DFA" w:rsidP="00E17392">
      <w:pPr>
        <w:pStyle w:val="ListBullet2"/>
        <w:ind w:left="1170" w:hanging="270"/>
      </w:pPr>
      <w:r w:rsidRPr="00E17392">
        <w:rPr>
          <w:b/>
          <w:bCs/>
        </w:rPr>
        <w:t>For</w:t>
      </w:r>
      <w:r w:rsidRPr="1D2403F2">
        <w:rPr>
          <w:b/>
          <w:bCs/>
        </w:rPr>
        <w:t xml:space="preserve"> </w:t>
      </w:r>
      <w:r w:rsidR="7348C163" w:rsidRPr="1D2403F2">
        <w:rPr>
          <w:b/>
          <w:bCs/>
        </w:rPr>
        <w:t>COTs with and extended completion date due to a period of suspension:</w:t>
      </w:r>
      <w:r w:rsidR="7348C163">
        <w:t xml:space="preserve"> If the contract is cancelled, the suspended period will need to be taken into consideration when deeming eligibility of a refund. </w:t>
      </w:r>
      <w:r w:rsidR="7348C163" w:rsidRPr="00E17392">
        <w:t xml:space="preserve">Any employer requests for a credit, due to the apprentice being on suspension, will need to be approved by the </w:t>
      </w:r>
      <w:r w:rsidR="00CA46A6">
        <w:t xml:space="preserve">Senior </w:t>
      </w:r>
      <w:r w:rsidR="7348C163" w:rsidRPr="00E17392">
        <w:t>Manager Finance</w:t>
      </w:r>
      <w:r w:rsidR="00CA46A6">
        <w:t xml:space="preserve"> &amp; Procurement</w:t>
      </w:r>
      <w:r w:rsidR="7348C163" w:rsidRPr="00E17392">
        <w:t>, on a case-by-case basis.</w:t>
      </w:r>
      <w:r>
        <w:br/>
      </w:r>
    </w:p>
    <w:p w14:paraId="3BBF5C66" w14:textId="0AE79BF8" w:rsidR="008D260C" w:rsidRPr="00C75E85" w:rsidRDefault="1268FD45" w:rsidP="005C2D41">
      <w:pPr>
        <w:pStyle w:val="ListBullet2"/>
        <w:ind w:left="1170" w:hanging="270"/>
      </w:pPr>
      <w:r w:rsidRPr="1D2403F2">
        <w:rPr>
          <w:b/>
          <w:bCs/>
        </w:rPr>
        <w:t xml:space="preserve">For Diploma and Advanced Diploma products: </w:t>
      </w:r>
      <w:r w:rsidRPr="00E17392">
        <w:t>full</w:t>
      </w:r>
      <w:r>
        <w:t xml:space="preserve"> refund of current unit of study prior to the Census Date</w:t>
      </w:r>
      <w:r w:rsidR="008272E7">
        <w:t>.</w:t>
      </w:r>
    </w:p>
    <w:p w14:paraId="07217382" w14:textId="597C06FC" w:rsidR="008D260C" w:rsidRPr="00E17392" w:rsidRDefault="078168D2" w:rsidP="005C2D41">
      <w:pPr>
        <w:pStyle w:val="Heading3"/>
      </w:pPr>
      <w:r w:rsidRPr="52C1600F">
        <w:t xml:space="preserve">Refunds of </w:t>
      </w:r>
      <w:r w:rsidR="3AB77CC2" w:rsidRPr="00E17392">
        <w:t>Other Fees</w:t>
      </w:r>
    </w:p>
    <w:p w14:paraId="45A22BC0" w14:textId="5F7D45A6" w:rsidR="008D260C" w:rsidRPr="00C75E85" w:rsidRDefault="008D260C" w:rsidP="00B06A55"/>
    <w:p w14:paraId="6A199D5D" w14:textId="37F0978D" w:rsidR="008D260C" w:rsidRPr="00C75E85" w:rsidRDefault="3AB77CC2" w:rsidP="00E17392">
      <w:pPr>
        <w:pStyle w:val="ListBullet"/>
        <w:spacing w:before="0" w:after="0"/>
      </w:pPr>
      <w:r>
        <w:t xml:space="preserve">Cooling Off Periods do not apply to Other Fees. </w:t>
      </w:r>
    </w:p>
    <w:p w14:paraId="6AE78171" w14:textId="1C1769B9" w:rsidR="008D260C" w:rsidRPr="00E17392" w:rsidRDefault="3AB77CC2" w:rsidP="00E17392">
      <w:pPr>
        <w:pStyle w:val="ListBullet"/>
      </w:pPr>
      <w:r w:rsidRPr="00E17392">
        <w:t>Refunds of Other Fees will be given if the product or activity associated with the fee is not supplied (e.g. resources/excursions/online learning).</w:t>
      </w:r>
    </w:p>
    <w:p w14:paraId="30EC7DE4" w14:textId="6D36D93C" w:rsidR="008D260C" w:rsidRPr="00E17392" w:rsidRDefault="3AB77CC2" w:rsidP="00E17392">
      <w:pPr>
        <w:pStyle w:val="ListBullet"/>
      </w:pPr>
      <w:r w:rsidRPr="00E17392">
        <w:t>Where materials have been used</w:t>
      </w:r>
      <w:r w:rsidR="3DE4D3BF" w:rsidRPr="00E17392">
        <w:t>,</w:t>
      </w:r>
      <w:r w:rsidRPr="00E17392">
        <w:t xml:space="preserve"> or expenditure has been incurred by TasTAFE and cannot be recouped, no refund </w:t>
      </w:r>
      <w:r w:rsidR="0A80B6B2" w:rsidRPr="00E17392">
        <w:t>applies</w:t>
      </w:r>
      <w:r w:rsidRPr="00E17392">
        <w:t>.</w:t>
      </w:r>
    </w:p>
    <w:p w14:paraId="09FA3982" w14:textId="092E5331" w:rsidR="00704C78" w:rsidRPr="009A024D" w:rsidRDefault="00C45182" w:rsidP="005C2D41">
      <w:pPr>
        <w:pStyle w:val="Heading3"/>
      </w:pPr>
      <w:r>
        <w:br/>
      </w:r>
      <w:r w:rsidR="2A9C7BA8" w:rsidRPr="009A024D">
        <w:t xml:space="preserve">Refunds for </w:t>
      </w:r>
      <w:r w:rsidR="006A487B" w:rsidRPr="009A024D">
        <w:t>Learner</w:t>
      </w:r>
      <w:r w:rsidR="00704C78" w:rsidRPr="009A024D">
        <w:t xml:space="preserve">/Sponsor with Outstanding Debts </w:t>
      </w:r>
    </w:p>
    <w:p w14:paraId="70009C9F" w14:textId="16EDAB9C" w:rsidR="1D2403F2" w:rsidRPr="00E17392" w:rsidRDefault="1D2403F2" w:rsidP="00E17392"/>
    <w:p w14:paraId="544651A0" w14:textId="70EF7B5B" w:rsidR="00B06A55" w:rsidRDefault="58944E8B" w:rsidP="00B06A55">
      <w:pPr>
        <w:pStyle w:val="ListBullet"/>
      </w:pPr>
      <w:r>
        <w:t>W</w:t>
      </w:r>
      <w:r w:rsidR="00704C78">
        <w:t xml:space="preserve">here a refund is due and there is an outstanding debt on prior fees, the refund will be credited against the outstanding debt. </w:t>
      </w:r>
    </w:p>
    <w:p w14:paraId="5F7CD5D7" w14:textId="42458CD8" w:rsidR="00704C78" w:rsidRDefault="00704C78" w:rsidP="00E17392">
      <w:pPr>
        <w:pStyle w:val="ListBullet"/>
      </w:pPr>
      <w:r>
        <w:t xml:space="preserve">If the </w:t>
      </w:r>
      <w:r w:rsidR="006A487B">
        <w:t>learner</w:t>
      </w:r>
      <w:r>
        <w:t>/sponsor has more than one outstanding debt</w:t>
      </w:r>
      <w:r w:rsidR="112AE998">
        <w:t>,</w:t>
      </w:r>
      <w:r>
        <w:t xml:space="preserve"> any refund due will be credited against the oldest outstanding debt first.</w:t>
      </w:r>
    </w:p>
    <w:p w14:paraId="654338FE" w14:textId="0065366E" w:rsidR="1D2403F2" w:rsidRDefault="1D2403F2" w:rsidP="1D2403F2">
      <w:pPr>
        <w:spacing w:after="80"/>
      </w:pPr>
    </w:p>
    <w:p w14:paraId="532479FD" w14:textId="09580089" w:rsidR="00704C78" w:rsidRPr="00E17392" w:rsidRDefault="6ACF7D6D" w:rsidP="005C2D41">
      <w:pPr>
        <w:pStyle w:val="Heading3"/>
      </w:pPr>
      <w:r w:rsidRPr="00E17392">
        <w:t>Alternat</w:t>
      </w:r>
      <w:r w:rsidR="61CF4E6C" w:rsidRPr="00E17392">
        <w:t>ive</w:t>
      </w:r>
      <w:r w:rsidRPr="00E17392">
        <w:t xml:space="preserve"> Arrangements</w:t>
      </w:r>
    </w:p>
    <w:p w14:paraId="5C8F965F" w14:textId="3F6CBF4E" w:rsidR="1D2403F2" w:rsidRPr="00E17392" w:rsidRDefault="1D2403F2" w:rsidP="00E17392"/>
    <w:p w14:paraId="6B30232C" w14:textId="64B62484" w:rsidR="00704C78" w:rsidRDefault="00704C78" w:rsidP="00E17392">
      <w:pPr>
        <w:pStyle w:val="ListBullet"/>
      </w:pPr>
      <w:r>
        <w:t xml:space="preserve">If TasTAFE is unable to deliver an advertised </w:t>
      </w:r>
      <w:r w:rsidR="00600F83">
        <w:t>course</w:t>
      </w:r>
      <w:r w:rsidR="0CE3109B">
        <w:t xml:space="preserve">, </w:t>
      </w:r>
      <w:r>
        <w:t xml:space="preserve">a </w:t>
      </w:r>
      <w:r w:rsidR="006A487B">
        <w:t>learner</w:t>
      </w:r>
      <w:r>
        <w:t xml:space="preserve"> may be placed into a mutually agreed alternative </w:t>
      </w:r>
      <w:r w:rsidR="00600F83">
        <w:t>course</w:t>
      </w:r>
      <w:r>
        <w:t xml:space="preserve"> without any additional fees being payable. </w:t>
      </w:r>
    </w:p>
    <w:p w14:paraId="37E5AE2B" w14:textId="3AA3B558" w:rsidR="00704C78" w:rsidRDefault="00704C78" w:rsidP="00E17392">
      <w:pPr>
        <w:pStyle w:val="ListBullet"/>
      </w:pPr>
      <w:r>
        <w:t xml:space="preserve">If the fees for the alternative </w:t>
      </w:r>
      <w:r w:rsidR="00600F83">
        <w:t>course</w:t>
      </w:r>
      <w:r>
        <w:t xml:space="preserve"> are less, the difference will be refunded to the </w:t>
      </w:r>
      <w:r w:rsidR="006A487B">
        <w:t>learner</w:t>
      </w:r>
      <w:r>
        <w:t xml:space="preserve">. </w:t>
      </w:r>
    </w:p>
    <w:p w14:paraId="48AB5272" w14:textId="5D3B5A36" w:rsidR="00B06A55" w:rsidRDefault="00704C78" w:rsidP="005C2D41">
      <w:pPr>
        <w:pStyle w:val="ListBullet"/>
      </w:pPr>
      <w:r>
        <w:t xml:space="preserve">If no alternative </w:t>
      </w:r>
      <w:r w:rsidR="00600F83">
        <w:t>course</w:t>
      </w:r>
      <w:r>
        <w:t xml:space="preserve"> can be agreed, a full refund will be granted to the </w:t>
      </w:r>
      <w:r w:rsidR="006A487B">
        <w:t>learner</w:t>
      </w:r>
      <w:r>
        <w:t>.</w:t>
      </w:r>
    </w:p>
    <w:p w14:paraId="3B2BFD63" w14:textId="32132FA4" w:rsidR="00704C78" w:rsidRPr="000C5E8C" w:rsidRDefault="000C5E8C" w:rsidP="005C2D41">
      <w:pPr>
        <w:pStyle w:val="Heading3"/>
      </w:pPr>
      <w:r w:rsidRPr="005C2D41">
        <w:t xml:space="preserve">Credit Notes issued for </w:t>
      </w:r>
      <w:r w:rsidR="00704C78" w:rsidRPr="000C5E8C">
        <w:t>Financial Hardship</w:t>
      </w:r>
    </w:p>
    <w:p w14:paraId="3F77A6C6" w14:textId="491F2FD1" w:rsidR="1D2403F2" w:rsidRPr="000C5E8C" w:rsidRDefault="1D2403F2" w:rsidP="00E17392"/>
    <w:p w14:paraId="21A498F5" w14:textId="0C1CCDC1" w:rsidR="00704C78" w:rsidRPr="000C5E8C" w:rsidRDefault="399B4FDC" w:rsidP="00E17392">
      <w:pPr>
        <w:pStyle w:val="ListBullet"/>
        <w:spacing w:before="0"/>
      </w:pPr>
      <w:r w:rsidRPr="000C5E8C">
        <w:t>A</w:t>
      </w:r>
      <w:r w:rsidR="00704C78" w:rsidRPr="000C5E8C">
        <w:t>pplications for financial hardship</w:t>
      </w:r>
      <w:r w:rsidR="5307C4A5" w:rsidRPr="000C5E8C">
        <w:t>, received</w:t>
      </w:r>
      <w:r w:rsidR="00704C78" w:rsidRPr="000C5E8C">
        <w:t xml:space="preserve"> from </w:t>
      </w:r>
      <w:r w:rsidR="006A487B" w:rsidRPr="000C5E8C">
        <w:t>learner</w:t>
      </w:r>
      <w:r w:rsidR="00704C78" w:rsidRPr="000C5E8C">
        <w:t>s after the Cooling Off Period</w:t>
      </w:r>
      <w:r w:rsidR="03114E79" w:rsidRPr="000C5E8C">
        <w:t xml:space="preserve">, </w:t>
      </w:r>
      <w:r w:rsidR="16BE3AC8" w:rsidRPr="000C5E8C">
        <w:t>may be considered for credit of fees owing. R</w:t>
      </w:r>
      <w:r w:rsidR="00704C78" w:rsidRPr="000C5E8C">
        <w:t xml:space="preserve">efer to </w:t>
      </w:r>
      <w:hyperlink r:id="rId28" w:history="1">
        <w:r w:rsidR="004F7FA8" w:rsidRPr="000C5E8C">
          <w:rPr>
            <w:rStyle w:val="Hyperlink"/>
          </w:rPr>
          <w:t>Student Financial Hardship Fund Guidelines</w:t>
        </w:r>
      </w:hyperlink>
      <w:r w:rsidR="00FE7C32" w:rsidRPr="000C5E8C">
        <w:t>.</w:t>
      </w:r>
      <w:r w:rsidR="00704C78" w:rsidRPr="000C5E8C" w:rsidDel="00B10F0F">
        <w:br/>
      </w:r>
    </w:p>
    <w:p w14:paraId="6A5FED2E" w14:textId="5BFB007F" w:rsidR="00324A30" w:rsidRPr="000C5E8C" w:rsidRDefault="00704C78" w:rsidP="00E17392">
      <w:pPr>
        <w:pStyle w:val="ListBullet"/>
      </w:pPr>
      <w:r w:rsidRPr="000C5E8C">
        <w:lastRenderedPageBreak/>
        <w:t>Fees cannot be reduced below the current concessional level for the product in question and requests for financial hardship need to be endorsed by a student counsellor.</w:t>
      </w:r>
    </w:p>
    <w:p w14:paraId="73BA6ECB" w14:textId="77777777" w:rsidR="00B10F0F" w:rsidRPr="00B10F0F" w:rsidRDefault="00B10F0F" w:rsidP="00E17392"/>
    <w:p w14:paraId="13E5F0FD" w14:textId="33007594" w:rsidR="00704C78" w:rsidRPr="000C5E8C" w:rsidRDefault="00704C78" w:rsidP="005C2D41">
      <w:pPr>
        <w:pStyle w:val="Heading3"/>
      </w:pPr>
      <w:r w:rsidRPr="000C5E8C">
        <w:t xml:space="preserve">Special exemptions for Chief </w:t>
      </w:r>
      <w:r w:rsidR="2B2D0981" w:rsidRPr="000C5E8C">
        <w:t>Financial</w:t>
      </w:r>
      <w:r w:rsidRPr="000C5E8C">
        <w:t xml:space="preserve"> Officer (C</w:t>
      </w:r>
      <w:r w:rsidR="3FFC6F12" w:rsidRPr="000C5E8C">
        <w:t>F</w:t>
      </w:r>
      <w:r w:rsidRPr="000C5E8C">
        <w:t>O)</w:t>
      </w:r>
    </w:p>
    <w:p w14:paraId="13880D1A" w14:textId="4BF2A20E" w:rsidR="1D2403F2" w:rsidRPr="000C5E8C" w:rsidRDefault="1D2403F2" w:rsidP="00E17392"/>
    <w:p w14:paraId="1874ABF3" w14:textId="6D75981A" w:rsidR="00B10F0F" w:rsidRPr="000C5E8C" w:rsidRDefault="00704C78" w:rsidP="00B10F0F">
      <w:pPr>
        <w:pStyle w:val="ListParagraph"/>
        <w:numPr>
          <w:ilvl w:val="0"/>
          <w:numId w:val="81"/>
        </w:numPr>
        <w:ind w:left="284" w:hanging="284"/>
      </w:pPr>
      <w:r w:rsidRPr="000C5E8C">
        <w:t>The C</w:t>
      </w:r>
      <w:r w:rsidR="470F2044" w:rsidRPr="000C5E8C">
        <w:t>F</w:t>
      </w:r>
      <w:r w:rsidRPr="000C5E8C">
        <w:t xml:space="preserve">O has authority to approve a waiver or refund for an individual business following recommendation from the </w:t>
      </w:r>
      <w:r w:rsidR="00EA5A11" w:rsidRPr="000C5E8C">
        <w:t>Senior Manager, Finance &amp; Procurement</w:t>
      </w:r>
      <w:r w:rsidRPr="000C5E8C">
        <w:t xml:space="preserve">. </w:t>
      </w:r>
    </w:p>
    <w:p w14:paraId="09C1E351" w14:textId="6F86FEE4" w:rsidR="1D2403F2" w:rsidRDefault="1D2403F2" w:rsidP="1D2403F2"/>
    <w:p w14:paraId="364961CB" w14:textId="77777777" w:rsidR="00704C78" w:rsidRDefault="00704C78" w:rsidP="005C2D41">
      <w:pPr>
        <w:pStyle w:val="Heading3"/>
      </w:pPr>
      <w:r w:rsidRPr="00E17392">
        <w:t>Payment of Refunds</w:t>
      </w:r>
    </w:p>
    <w:p w14:paraId="1683E8F1" w14:textId="3F9CBCF3" w:rsidR="1D2403F2" w:rsidRDefault="1D2403F2" w:rsidP="00E17392"/>
    <w:p w14:paraId="57C6BF7D" w14:textId="07D0D5F3" w:rsidR="00704C78" w:rsidRDefault="00FA74CB" w:rsidP="00065A64">
      <w:pPr>
        <w:pStyle w:val="ListParagraph"/>
        <w:numPr>
          <w:ilvl w:val="0"/>
          <w:numId w:val="81"/>
        </w:numPr>
        <w:ind w:left="284" w:hanging="284"/>
      </w:pPr>
      <w:r>
        <w:t>Finance and Procurement</w:t>
      </w:r>
      <w:r w:rsidR="00380263">
        <w:t xml:space="preserve"> through the Outsourced Finance Provider (Currently DECYP)</w:t>
      </w:r>
      <w:r w:rsidR="0043241B" w:rsidRPr="005C2D41">
        <w:t xml:space="preserve"> will use its best endeavours to ensure timely payment </w:t>
      </w:r>
      <w:r w:rsidR="00383816">
        <w:t xml:space="preserve">of all refunds, </w:t>
      </w:r>
      <w:r w:rsidR="00B24D98">
        <w:t xml:space="preserve">by direct deposit into a nominated bank account, </w:t>
      </w:r>
      <w:r w:rsidR="0043241B" w:rsidRPr="005C2D41">
        <w:t>upon receipt of all required documentation.</w:t>
      </w:r>
    </w:p>
    <w:p w14:paraId="06C44B9D" w14:textId="77777777" w:rsidR="001B40D1" w:rsidRDefault="001B40D1" w:rsidP="001B40D1"/>
    <w:p w14:paraId="42AF04EF" w14:textId="55A5DC6D" w:rsidR="001B40D1" w:rsidRDefault="001B40D1" w:rsidP="005C2D41">
      <w:pPr>
        <w:pStyle w:val="Heading2"/>
      </w:pPr>
      <w:r w:rsidRPr="001C093A">
        <w:t>Annual Increase of Fees</w:t>
      </w:r>
      <w:r>
        <w:br/>
      </w:r>
    </w:p>
    <w:p w14:paraId="4F5D1C31" w14:textId="77777777" w:rsidR="001B40D1" w:rsidRDefault="001B40D1" w:rsidP="001B40D1">
      <w:pPr>
        <w:pStyle w:val="ListParagraph"/>
        <w:numPr>
          <w:ilvl w:val="0"/>
          <w:numId w:val="81"/>
        </w:numPr>
        <w:ind w:left="284" w:hanging="284"/>
      </w:pPr>
      <w:r w:rsidRPr="00337DEB">
        <w:t>Annually before September</w:t>
      </w:r>
      <w:r>
        <w:t xml:space="preserve"> each year </w:t>
      </w:r>
      <w:r w:rsidRPr="00337DEB">
        <w:t>the Senior Manager, Finance and Procurement</w:t>
      </w:r>
      <w:r>
        <w:t xml:space="preserve"> (supported by the Chief Financial Officer)</w:t>
      </w:r>
      <w:r w:rsidRPr="00337DEB">
        <w:t xml:space="preserve"> will approach th</w:t>
      </w:r>
      <w:r>
        <w:t>e</w:t>
      </w:r>
      <w:r w:rsidRPr="00337DEB">
        <w:t xml:space="preserve"> TasTAFE Board with a review of prices in line with movement in the Tasmanian Consumer Price Index as published by the Australian B</w:t>
      </w:r>
      <w:r>
        <w:t>ureau</w:t>
      </w:r>
      <w:r w:rsidRPr="00337DEB">
        <w:t xml:space="preserve"> of Statistics.</w:t>
      </w:r>
    </w:p>
    <w:p w14:paraId="1F0BBBA9" w14:textId="596B16D3" w:rsidR="00380263" w:rsidRDefault="00380263" w:rsidP="001B40D1">
      <w:pPr>
        <w:pStyle w:val="ListParagraph"/>
        <w:numPr>
          <w:ilvl w:val="0"/>
          <w:numId w:val="81"/>
        </w:numPr>
        <w:ind w:left="284" w:hanging="284"/>
      </w:pPr>
      <w:r>
        <w:t xml:space="preserve">It is noted that all prices are subject to </w:t>
      </w:r>
      <w:r w:rsidR="005C2D41">
        <w:t>Minister</w:t>
      </w:r>
      <w:r>
        <w:t xml:space="preserve"> and Skills Tasmania Approval which is sought through the Executive Director, Governance and Corporate Affairs.</w:t>
      </w:r>
    </w:p>
    <w:p w14:paraId="420F55B3" w14:textId="77777777" w:rsidR="001B40D1" w:rsidRPr="00337DEB" w:rsidRDefault="001B40D1" w:rsidP="001B40D1">
      <w:pPr>
        <w:pStyle w:val="ListParagraph"/>
        <w:numPr>
          <w:ilvl w:val="0"/>
          <w:numId w:val="81"/>
        </w:numPr>
        <w:ind w:left="284" w:hanging="284"/>
      </w:pPr>
      <w:r>
        <w:t>Once approved by the TasTAFE Board the Manager, Business Systems will ensure that the following years prices are reflected in applicable systems.</w:t>
      </w:r>
    </w:p>
    <w:p w14:paraId="0AFC34A8" w14:textId="77777777" w:rsidR="001B40D1" w:rsidRPr="0043241B" w:rsidRDefault="001B40D1" w:rsidP="005C2D41"/>
    <w:p w14:paraId="7215E8E2" w14:textId="1E723899" w:rsidR="00202330" w:rsidRPr="00E17392" w:rsidRDefault="00202330" w:rsidP="1D2403F2">
      <w:pPr>
        <w:pStyle w:val="Heading1"/>
        <w:rPr>
          <w:sz w:val="40"/>
          <w:szCs w:val="40"/>
        </w:rPr>
      </w:pPr>
      <w:r w:rsidRPr="00E17392">
        <w:rPr>
          <w:sz w:val="40"/>
          <w:szCs w:val="40"/>
        </w:rPr>
        <w:t>Responsibilities</w:t>
      </w:r>
    </w:p>
    <w:p w14:paraId="3372BE92" w14:textId="6D2B0A7E" w:rsidR="005D4A46" w:rsidRDefault="005D4A46">
      <w:pPr>
        <w:pStyle w:val="Heading4"/>
      </w:pPr>
      <w:r>
        <w:t xml:space="preserve">Chief </w:t>
      </w:r>
      <w:r w:rsidR="0A4ED841">
        <w:t xml:space="preserve">Financial </w:t>
      </w:r>
      <w:r>
        <w:t>Officer (C</w:t>
      </w:r>
      <w:r w:rsidR="24C109A5">
        <w:t>F</w:t>
      </w:r>
      <w:r>
        <w:t>O)</w:t>
      </w:r>
    </w:p>
    <w:p w14:paraId="784471C2" w14:textId="3F0354B4" w:rsidR="005D4A46" w:rsidRDefault="005D4A46" w:rsidP="005D4A46">
      <w:pPr>
        <w:pStyle w:val="ListBullet"/>
      </w:pPr>
      <w:r>
        <w:t>Ensure the individual product fees are published and maintained.</w:t>
      </w:r>
    </w:p>
    <w:p w14:paraId="6E5F3BBF" w14:textId="5E793A0B" w:rsidR="78A3103D" w:rsidRDefault="78A3103D">
      <w:pPr>
        <w:pStyle w:val="ListBullet"/>
        <w:rPr>
          <w:rFonts w:eastAsia="Arial" w:cs="Arial"/>
        </w:rPr>
      </w:pPr>
      <w:r w:rsidRPr="1D2403F2">
        <w:t xml:space="preserve">Authority to </w:t>
      </w:r>
      <w:r w:rsidR="5D58A41F" w:rsidRPr="1D2403F2">
        <w:t xml:space="preserve">waive </w:t>
      </w:r>
      <w:r w:rsidR="006A487B">
        <w:t>learner</w:t>
      </w:r>
      <w:r w:rsidR="5D58A41F" w:rsidRPr="1D2403F2">
        <w:t xml:space="preserve"> fees per</w:t>
      </w:r>
      <w:r w:rsidR="33A8F9C2" w:rsidRPr="1D2403F2">
        <w:t xml:space="preserve"> </w:t>
      </w:r>
      <w:r w:rsidR="05AD588E" w:rsidRPr="1D2403F2">
        <w:t xml:space="preserve">the </w:t>
      </w:r>
      <w:hyperlink r:id="rId29" w:history="1">
        <w:hyperlink w:history="1">
          <w:hyperlink w:history="1">
            <w:hyperlink r:id="rId30" w:history="1">
              <w:r w:rsidR="05AD588E" w:rsidRPr="1D2403F2">
                <w:rPr>
                  <w:rStyle w:val="Hyperlink"/>
                  <w:rFonts w:eastAsia="Arial" w:cs="Arial"/>
                </w:rPr>
                <w:t>Financial Delegation Framework</w:t>
              </w:r>
            </w:hyperlink>
          </w:hyperlink>
        </w:hyperlink>
      </w:hyperlink>
    </w:p>
    <w:p w14:paraId="34CDFACF" w14:textId="662B9DA5" w:rsidR="005D4A46" w:rsidRDefault="00090CED" w:rsidP="005D4A46">
      <w:pPr>
        <w:pStyle w:val="Heading4"/>
      </w:pPr>
      <w:r>
        <w:t>Senior Manager, Finance &amp; Procurement</w:t>
      </w:r>
    </w:p>
    <w:p w14:paraId="78C4736F" w14:textId="221093F7" w:rsidR="00215FD8" w:rsidRDefault="005D4A46" w:rsidP="005D4A46">
      <w:pPr>
        <w:pStyle w:val="ListBullet"/>
      </w:pPr>
      <w:r>
        <w:t xml:space="preserve">Review and, where appropriate, recommend </w:t>
      </w:r>
      <w:r w:rsidR="55D7F4E6">
        <w:t>f</w:t>
      </w:r>
      <w:r>
        <w:t>ee waivers where a Credit Transfer is not a suitable option</w:t>
      </w:r>
      <w:r w:rsidR="0066346E">
        <w:t xml:space="preserve"> (excludes financial hardship</w:t>
      </w:r>
      <w:r w:rsidR="00752FE3">
        <w:t>).</w:t>
      </w:r>
    </w:p>
    <w:p w14:paraId="6E2E014C" w14:textId="6DAA067F" w:rsidR="00110DBC" w:rsidRDefault="00313B90" w:rsidP="005D4A46">
      <w:pPr>
        <w:pStyle w:val="ListBullet"/>
      </w:pPr>
      <w:r>
        <w:t xml:space="preserve">Reviews and, where appropriate, recommend students enrolment in Free Foundation products or similar, when the student currently has an </w:t>
      </w:r>
      <w:r w:rsidR="00A12E25">
        <w:t>outstanding</w:t>
      </w:r>
      <w:r>
        <w:t xml:space="preserve"> debt to TasTAFE.</w:t>
      </w:r>
    </w:p>
    <w:p w14:paraId="411BA096" w14:textId="471F21C7" w:rsidR="005D4A46" w:rsidRDefault="00090CED" w:rsidP="005D4A46">
      <w:pPr>
        <w:pStyle w:val="Heading4"/>
      </w:pPr>
      <w:r>
        <w:t>Executive Director</w:t>
      </w:r>
      <w:r w:rsidR="43F5F964">
        <w:t>s</w:t>
      </w:r>
    </w:p>
    <w:p w14:paraId="1A0F48DB" w14:textId="1ED0B499" w:rsidR="005D4A46" w:rsidRDefault="005D4A46" w:rsidP="005D4A46">
      <w:pPr>
        <w:pStyle w:val="ListBullet"/>
      </w:pPr>
      <w:r w:rsidRPr="003D18D6">
        <w:t>Ensur</w:t>
      </w:r>
      <w:r>
        <w:t>e</w:t>
      </w:r>
      <w:r w:rsidRPr="003D18D6">
        <w:t xml:space="preserve"> the practices </w:t>
      </w:r>
      <w:r>
        <w:t xml:space="preserve">of all teams within their </w:t>
      </w:r>
      <w:r w:rsidR="2F44987F">
        <w:t xml:space="preserve">area </w:t>
      </w:r>
      <w:r>
        <w:t xml:space="preserve">of responsibility </w:t>
      </w:r>
      <w:r w:rsidRPr="003D18D6">
        <w:t>are in line with this procedure.</w:t>
      </w:r>
    </w:p>
    <w:p w14:paraId="29EC4112" w14:textId="3A9DDFA6" w:rsidR="00D10CE6" w:rsidRDefault="00D10CE6" w:rsidP="005C2D41">
      <w:pPr>
        <w:pStyle w:val="Heading4"/>
      </w:pPr>
      <w:r>
        <w:lastRenderedPageBreak/>
        <w:t>Executive Director, Corporate and Governance Affairs</w:t>
      </w:r>
    </w:p>
    <w:p w14:paraId="3EE429DF" w14:textId="7E43D66F" w:rsidR="00D10CE6" w:rsidRPr="003D18D6" w:rsidRDefault="00D10CE6" w:rsidP="00D10CE6">
      <w:pPr>
        <w:pStyle w:val="ListBullet"/>
      </w:pPr>
      <w:r>
        <w:t>Arranges ministerial approval of any price increases at TasTAFE.</w:t>
      </w:r>
    </w:p>
    <w:p w14:paraId="15071BCD" w14:textId="77777777" w:rsidR="005D4A46" w:rsidRDefault="005D4A46" w:rsidP="005D4A46">
      <w:pPr>
        <w:pStyle w:val="Heading4"/>
      </w:pPr>
      <w:r>
        <w:t>Manager Business Systems and Reporting</w:t>
      </w:r>
    </w:p>
    <w:p w14:paraId="4CC2559F" w14:textId="67B4FB03" w:rsidR="005D4A46" w:rsidRDefault="005D4A46" w:rsidP="005D4A46">
      <w:pPr>
        <w:pStyle w:val="ListBullet"/>
      </w:pPr>
      <w:r>
        <w:t>Ensure the fees are current on TasTAFE’s public website.</w:t>
      </w:r>
    </w:p>
    <w:p w14:paraId="1F73D6EB" w14:textId="4F496A16" w:rsidR="00752FE3" w:rsidRDefault="005D4A46" w:rsidP="00DF5C6B">
      <w:pPr>
        <w:pStyle w:val="ListBullet"/>
      </w:pPr>
      <w:r>
        <w:t xml:space="preserve">Manage the </w:t>
      </w:r>
      <w:r w:rsidR="005A3019">
        <w:t>S</w:t>
      </w:r>
      <w:r w:rsidR="001C324E">
        <w:t>tudent</w:t>
      </w:r>
      <w:r w:rsidR="005A3019">
        <w:t xml:space="preserve"> Management</w:t>
      </w:r>
      <w:r w:rsidR="001C324E">
        <w:t xml:space="preserve"> </w:t>
      </w:r>
      <w:r w:rsidR="005A3019">
        <w:t>S</w:t>
      </w:r>
      <w:r>
        <w:t>ystem to generate invoices.</w:t>
      </w:r>
    </w:p>
    <w:p w14:paraId="7BC96489" w14:textId="5CE7214D" w:rsidR="003B52FB" w:rsidRDefault="003B52FB">
      <w:pPr>
        <w:pStyle w:val="Heading4"/>
      </w:pPr>
      <w:r>
        <w:t xml:space="preserve">Client </w:t>
      </w:r>
      <w:r w:rsidR="359750FB">
        <w:t xml:space="preserve">Central </w:t>
      </w:r>
      <w:r w:rsidR="00C81D43">
        <w:t>Staff</w:t>
      </w:r>
    </w:p>
    <w:p w14:paraId="4BA6A8D7" w14:textId="77777777" w:rsidR="007C68FC" w:rsidRDefault="007C68FC" w:rsidP="007C68FC">
      <w:pPr>
        <w:pStyle w:val="ListBullet"/>
      </w:pPr>
      <w:r>
        <w:t>Provide the appropriate customer service to TasTAFE customers to allow them to complete payments, or otherwise.</w:t>
      </w:r>
    </w:p>
    <w:p w14:paraId="23E2D279" w14:textId="77777777" w:rsidR="00C81D43" w:rsidRDefault="007C68FC" w:rsidP="007C68FC">
      <w:pPr>
        <w:pStyle w:val="ListBullet"/>
      </w:pPr>
      <w:r>
        <w:t>Generate invoices for fees on enrolment</w:t>
      </w:r>
      <w:r w:rsidR="00C81D43">
        <w:t xml:space="preserve">. </w:t>
      </w:r>
    </w:p>
    <w:p w14:paraId="53A82FD3" w14:textId="5F406A1E" w:rsidR="007C68FC" w:rsidRDefault="00C81D43" w:rsidP="007C68FC">
      <w:pPr>
        <w:pStyle w:val="ListBullet"/>
      </w:pPr>
      <w:r>
        <w:t>Address any</w:t>
      </w:r>
      <w:r w:rsidR="007C68FC">
        <w:t xml:space="preserve"> invoicing queries</w:t>
      </w:r>
      <w:r w:rsidR="007E2C45">
        <w:t xml:space="preserve">, </w:t>
      </w:r>
      <w:r w:rsidR="007C68FC">
        <w:t>in accordance with this procedure and the Fees and Refunds Policy.</w:t>
      </w:r>
    </w:p>
    <w:p w14:paraId="1FC7CE62" w14:textId="27798FED" w:rsidR="00625666" w:rsidRDefault="00625666" w:rsidP="007C68FC">
      <w:pPr>
        <w:pStyle w:val="ListBullet"/>
      </w:pPr>
      <w:r>
        <w:t>Review fees annually.</w:t>
      </w:r>
    </w:p>
    <w:p w14:paraId="763F84D2" w14:textId="77777777" w:rsidR="007C68FC" w:rsidRDefault="007C68FC" w:rsidP="007C68FC">
      <w:pPr>
        <w:pStyle w:val="ListBullet"/>
        <w:rPr>
          <w:rStyle w:val="eop"/>
          <w:rFonts w:eastAsia="Arial" w:cs="Arial"/>
          <w:color w:val="000000" w:themeColor="text2"/>
        </w:rPr>
      </w:pPr>
      <w:r>
        <w:t xml:space="preserve">Provide information on payment plans for students requesting them and ensure they are entered into the relevant systems, as per this procedure and the </w:t>
      </w:r>
      <w:r w:rsidRPr="00E17392">
        <w:rPr>
          <w:rStyle w:val="eop"/>
          <w:rFonts w:eastAsia="Arial" w:cs="Arial"/>
          <w:color w:val="000000" w:themeColor="text2"/>
        </w:rPr>
        <w:t xml:space="preserve">Fees and Refunds Policy. </w:t>
      </w:r>
    </w:p>
    <w:p w14:paraId="7DD75DF4" w14:textId="153F8766" w:rsidR="007C68FC" w:rsidRDefault="007C68FC" w:rsidP="007C68FC">
      <w:pPr>
        <w:pStyle w:val="ListBullet"/>
      </w:pPr>
      <w:r>
        <w:t>Check completed withdrawal forms for accuracy, and eligibi</w:t>
      </w:r>
      <w:r w:rsidR="00205C8B">
        <w:t>l</w:t>
      </w:r>
      <w:r>
        <w:t>ity for refund, before processing.</w:t>
      </w:r>
    </w:p>
    <w:p w14:paraId="4A3C489C" w14:textId="02C492C6" w:rsidR="007C68FC" w:rsidRPr="00B13A55" w:rsidRDefault="007C68FC" w:rsidP="007C68FC">
      <w:pPr>
        <w:pStyle w:val="ListBullet"/>
      </w:pPr>
      <w:r>
        <w:t>Raise credit notes</w:t>
      </w:r>
      <w:r w:rsidR="00625666">
        <w:t>.</w:t>
      </w:r>
    </w:p>
    <w:p w14:paraId="05BA62F7" w14:textId="77777777" w:rsidR="007C68FC" w:rsidRDefault="007C68FC" w:rsidP="007C68FC">
      <w:pPr>
        <w:pStyle w:val="ListBullet"/>
        <w:rPr>
          <w:rFonts w:eastAsia="Arial" w:cs="Arial"/>
          <w:color w:val="000000" w:themeColor="text2"/>
          <w:szCs w:val="24"/>
        </w:rPr>
      </w:pPr>
      <w:r w:rsidRPr="1D2403F2">
        <w:rPr>
          <w:rStyle w:val="eop"/>
          <w:rFonts w:eastAsia="Arial" w:cs="Arial"/>
          <w:color w:val="000000" w:themeColor="text2"/>
          <w:szCs w:val="24"/>
        </w:rPr>
        <w:t xml:space="preserve">If </w:t>
      </w:r>
      <w:hyperlink r:id="rId31" w:history="1">
        <w:r w:rsidRPr="1D2403F2">
          <w:rPr>
            <w:rStyle w:val="Hyperlink"/>
            <w:rFonts w:eastAsia="Arial" w:cs="Arial"/>
            <w:szCs w:val="24"/>
          </w:rPr>
          <w:t>Financial Hardship</w:t>
        </w:r>
      </w:hyperlink>
      <w:r w:rsidRPr="1D2403F2">
        <w:rPr>
          <w:rStyle w:val="eop"/>
          <w:rFonts w:eastAsia="Arial" w:cs="Arial"/>
          <w:color w:val="000000" w:themeColor="text2"/>
          <w:szCs w:val="24"/>
        </w:rPr>
        <w:t xml:space="preserve"> is discussed, refer the </w:t>
      </w:r>
      <w:r>
        <w:rPr>
          <w:rStyle w:val="eop"/>
          <w:rFonts w:eastAsia="Arial" w:cs="Arial"/>
          <w:color w:val="000000" w:themeColor="text2"/>
          <w:szCs w:val="24"/>
        </w:rPr>
        <w:t>learner or sponsor</w:t>
      </w:r>
      <w:r w:rsidRPr="1D2403F2">
        <w:rPr>
          <w:rStyle w:val="eop"/>
          <w:rFonts w:eastAsia="Arial" w:cs="Arial"/>
          <w:color w:val="000000" w:themeColor="text2"/>
          <w:szCs w:val="24"/>
        </w:rPr>
        <w:t xml:space="preserve"> to the relevant support channel.</w:t>
      </w:r>
    </w:p>
    <w:p w14:paraId="5A734C7C" w14:textId="77777777" w:rsidR="007C68FC" w:rsidRDefault="007C68FC" w:rsidP="007C68FC">
      <w:pPr>
        <w:pStyle w:val="ListBullet"/>
      </w:pPr>
      <w:r>
        <w:t>Record relevant correspondence and conversations with students regarding fees/invoices/attendance/withdrawal in the Student Management System (SMS).</w:t>
      </w:r>
    </w:p>
    <w:p w14:paraId="3B8B5AA7" w14:textId="77777777" w:rsidR="00F57382" w:rsidRPr="0009293F" w:rsidRDefault="00F57382" w:rsidP="003B52FB">
      <w:pPr>
        <w:rPr>
          <w:bCs/>
          <w:color w:val="FF0000"/>
        </w:rPr>
      </w:pPr>
    </w:p>
    <w:p w14:paraId="26FD83A0" w14:textId="77777777" w:rsidR="0009293F" w:rsidRDefault="0009293F" w:rsidP="1D2403F2">
      <w:pPr>
        <w:pStyle w:val="Heading4"/>
        <w:spacing w:before="0"/>
      </w:pPr>
      <w:r>
        <w:t>Education Managers</w:t>
      </w:r>
    </w:p>
    <w:p w14:paraId="24A90E41" w14:textId="1835A143" w:rsidR="00370405" w:rsidRDefault="0047474D">
      <w:pPr>
        <w:pStyle w:val="ListBullet"/>
      </w:pPr>
      <w:r>
        <w:t xml:space="preserve">Ensure </w:t>
      </w:r>
      <w:r w:rsidR="00370405">
        <w:t xml:space="preserve">all correspondence and conversations with </w:t>
      </w:r>
      <w:r w:rsidR="006A487B">
        <w:t>learner</w:t>
      </w:r>
      <w:r w:rsidR="00370405">
        <w:t xml:space="preserve">s regarding fees/invoices/attendance/withdrawal </w:t>
      </w:r>
      <w:r w:rsidR="00A450A1">
        <w:t xml:space="preserve">is documented and </w:t>
      </w:r>
      <w:r w:rsidR="00A450A1" w:rsidRPr="005C2D41">
        <w:t>requested to be</w:t>
      </w:r>
      <w:r w:rsidR="00A450A1">
        <w:t xml:space="preserve"> saved in</w:t>
      </w:r>
      <w:r w:rsidR="73592A29">
        <w:t xml:space="preserve"> the Student Management System</w:t>
      </w:r>
      <w:r w:rsidR="43105C9D">
        <w:t xml:space="preserve"> (SMS)</w:t>
      </w:r>
      <w:r w:rsidR="00A450A1" w:rsidRPr="005C2D41">
        <w:t xml:space="preserve"> by Client Central</w:t>
      </w:r>
      <w:r w:rsidR="73592A29" w:rsidRPr="00C73031">
        <w:t>.</w:t>
      </w:r>
    </w:p>
    <w:p w14:paraId="5FD576DA" w14:textId="5C7842D5" w:rsidR="0015498F" w:rsidRDefault="0015498F" w:rsidP="00DF5C6B">
      <w:pPr>
        <w:pStyle w:val="ListBullet"/>
      </w:pPr>
      <w:r>
        <w:t xml:space="preserve">Approve withdrawal forms and forward to </w:t>
      </w:r>
      <w:r w:rsidR="00BA5BE4">
        <w:t>Client Central staff</w:t>
      </w:r>
      <w:r>
        <w:t xml:space="preserve"> for process</w:t>
      </w:r>
      <w:r w:rsidR="002011F5">
        <w:t>ing.</w:t>
      </w:r>
    </w:p>
    <w:p w14:paraId="39B83DDA" w14:textId="77777777" w:rsidR="006945DD" w:rsidRDefault="006945DD" w:rsidP="006945DD">
      <w:pPr>
        <w:pStyle w:val="ListBullet"/>
        <w:numPr>
          <w:ilvl w:val="0"/>
          <w:numId w:val="0"/>
        </w:numPr>
        <w:ind w:left="284" w:hanging="284"/>
      </w:pPr>
    </w:p>
    <w:p w14:paraId="0B97323F" w14:textId="6050E99E" w:rsidR="00FF49FE" w:rsidRDefault="00FF49FE" w:rsidP="00AF4D1C">
      <w:pPr>
        <w:pStyle w:val="Heading4"/>
        <w:spacing w:before="0"/>
      </w:pPr>
      <w:r>
        <w:t xml:space="preserve">Operations </w:t>
      </w:r>
      <w:r w:rsidR="00FB4540">
        <w:t>Manager</w:t>
      </w:r>
    </w:p>
    <w:p w14:paraId="26C66EE8" w14:textId="42044A46" w:rsidR="00FB4540" w:rsidRDefault="00FB4540" w:rsidP="00FB4540">
      <w:pPr>
        <w:pStyle w:val="ListBullet"/>
      </w:pPr>
      <w:r>
        <w:t xml:space="preserve">Approve withdrawal forms and forward to </w:t>
      </w:r>
      <w:r w:rsidR="00F23D60">
        <w:t>Client Central staff</w:t>
      </w:r>
      <w:r>
        <w:t xml:space="preserve"> for processing.</w:t>
      </w:r>
    </w:p>
    <w:p w14:paraId="0F55DDB8" w14:textId="77777777" w:rsidR="002919CF" w:rsidRDefault="002919CF" w:rsidP="002919CF">
      <w:pPr>
        <w:pStyle w:val="ListBullet"/>
        <w:numPr>
          <w:ilvl w:val="0"/>
          <w:numId w:val="0"/>
        </w:numPr>
        <w:ind w:left="284"/>
      </w:pPr>
    </w:p>
    <w:p w14:paraId="29FBB8E5" w14:textId="2266D6F5" w:rsidR="006945DD" w:rsidRDefault="006945DD" w:rsidP="005C2D41">
      <w:pPr>
        <w:pStyle w:val="Heading4"/>
        <w:spacing w:before="0"/>
      </w:pPr>
      <w:r>
        <w:t>Head of Centres</w:t>
      </w:r>
    </w:p>
    <w:p w14:paraId="42DF4B70" w14:textId="7E9ED560" w:rsidR="006945DD" w:rsidRDefault="006945DD" w:rsidP="00AF4D1C">
      <w:pPr>
        <w:pStyle w:val="ListBullet"/>
      </w:pPr>
      <w:r>
        <w:t xml:space="preserve">Ensure </w:t>
      </w:r>
      <w:r w:rsidR="00AF4D1C">
        <w:t>relevant centre is effectively implementing the Fees and Refund Procedure.</w:t>
      </w:r>
    </w:p>
    <w:p w14:paraId="52242D5E" w14:textId="77777777" w:rsidR="002D7295" w:rsidRDefault="002D7295">
      <w:pPr>
        <w:pStyle w:val="ListBullet"/>
        <w:numPr>
          <w:ilvl w:val="0"/>
          <w:numId w:val="0"/>
        </w:numPr>
      </w:pPr>
    </w:p>
    <w:p w14:paraId="5F42F385" w14:textId="4492E33B" w:rsidR="0009293F" w:rsidRPr="00E17392" w:rsidRDefault="0009293F" w:rsidP="00E17392">
      <w:pPr>
        <w:pStyle w:val="Heading4"/>
        <w:spacing w:before="0"/>
        <w:rPr>
          <w:b w:val="0"/>
        </w:rPr>
      </w:pPr>
      <w:r w:rsidRPr="00DA4945">
        <w:t>Teachers</w:t>
      </w:r>
    </w:p>
    <w:p w14:paraId="4CEC1817" w14:textId="6A7305E3" w:rsidR="00A450A1" w:rsidRDefault="0047474D" w:rsidP="00A450A1">
      <w:pPr>
        <w:pStyle w:val="ListBullet"/>
      </w:pPr>
      <w:r>
        <w:t>Ensure</w:t>
      </w:r>
      <w:r w:rsidR="00A450A1">
        <w:t xml:space="preserve"> all correspondence and conversations with learners regarding fees/invoices/attendance/withdrawal is documented</w:t>
      </w:r>
      <w:r w:rsidR="00A450A1" w:rsidRPr="00097145">
        <w:t xml:space="preserve"> </w:t>
      </w:r>
      <w:r w:rsidR="00A450A1" w:rsidRPr="005C2D41">
        <w:t>and requested to be saved in the Student Management System (SMS) by Client Central.</w:t>
      </w:r>
    </w:p>
    <w:p w14:paraId="443C6AE9" w14:textId="32FAF33B" w:rsidR="00AB7A97" w:rsidRDefault="0015498F" w:rsidP="00AB7A97">
      <w:pPr>
        <w:pStyle w:val="ListBullet"/>
      </w:pPr>
      <w:r>
        <w:lastRenderedPageBreak/>
        <w:t>Complete withdrawal forms and forward to Education Manger</w:t>
      </w:r>
      <w:r w:rsidR="00D10CE6">
        <w:t xml:space="preserve"> or relevant operations manager</w:t>
      </w:r>
      <w:r>
        <w:t xml:space="preserve"> for approval</w:t>
      </w:r>
      <w:r w:rsidR="006C073C">
        <w:t xml:space="preserve"> within seven days of receipt. </w:t>
      </w:r>
    </w:p>
    <w:p w14:paraId="785DEACF" w14:textId="77777777" w:rsidR="00B201ED" w:rsidRDefault="00B201ED" w:rsidP="0061344A"/>
    <w:p w14:paraId="5EDE5EBF" w14:textId="77777777" w:rsidR="00202330" w:rsidRPr="00E17392" w:rsidRDefault="00202330" w:rsidP="1D2403F2">
      <w:pPr>
        <w:pStyle w:val="Heading1"/>
        <w:rPr>
          <w:sz w:val="40"/>
          <w:szCs w:val="40"/>
        </w:rPr>
      </w:pPr>
      <w:r w:rsidRPr="00E17392">
        <w:rPr>
          <w:sz w:val="40"/>
          <w:szCs w:val="40"/>
        </w:rPr>
        <w:t xml:space="preserve">Associated </w:t>
      </w:r>
      <w:r w:rsidR="007244FD" w:rsidRPr="00E17392">
        <w:rPr>
          <w:sz w:val="40"/>
          <w:szCs w:val="40"/>
        </w:rPr>
        <w:t>legislation/documents</w:t>
      </w:r>
    </w:p>
    <w:p w14:paraId="4710932C" w14:textId="256D1A40" w:rsidR="002919CF" w:rsidRPr="002919CF" w:rsidRDefault="002919CF" w:rsidP="1D2403F2">
      <w:pPr>
        <w:pStyle w:val="ListBullet"/>
        <w:tabs>
          <w:tab w:val="num" w:pos="360"/>
        </w:tabs>
        <w:spacing w:before="0" w:after="120" w:line="288" w:lineRule="auto"/>
        <w:ind w:left="360" w:hanging="360"/>
        <w:contextualSpacing/>
        <w:rPr>
          <w:rFonts w:eastAsia="Arial" w:cs="Arial"/>
        </w:rPr>
      </w:pPr>
      <w:hyperlink r:id="rId32" w:history="1">
        <w:r w:rsidRPr="00531E49">
          <w:rPr>
            <w:rStyle w:val="Hyperlink"/>
            <w:rFonts w:eastAsia="Arial" w:cs="Arial"/>
          </w:rPr>
          <w:t>Fees and Refunds Policy</w:t>
        </w:r>
      </w:hyperlink>
    </w:p>
    <w:p w14:paraId="4AD17D6F" w14:textId="6C279F21" w:rsidR="00E10D20" w:rsidRPr="00603959" w:rsidRDefault="00E10D20" w:rsidP="1D2403F2">
      <w:pPr>
        <w:pStyle w:val="ListBullet"/>
        <w:tabs>
          <w:tab w:val="num" w:pos="360"/>
        </w:tabs>
        <w:spacing w:before="0" w:after="120" w:line="288" w:lineRule="auto"/>
        <w:ind w:left="360" w:hanging="360"/>
        <w:contextualSpacing/>
        <w:rPr>
          <w:rFonts w:eastAsia="Arial" w:cs="Arial"/>
        </w:rPr>
      </w:pPr>
      <w:r>
        <w:t>Current and relevant legislation relating to:</w:t>
      </w:r>
      <w:r w:rsidR="00775BE3">
        <w:t xml:space="preserve"> </w:t>
      </w:r>
      <w:hyperlink r:id="rId33" w:history="1">
        <w:r w:rsidRPr="1D2403F2">
          <w:rPr>
            <w:rStyle w:val="Hyperlink"/>
            <w:rFonts w:eastAsia="Arial" w:cs="Arial"/>
          </w:rPr>
          <w:t>Competition and Consumer Practices/Protections</w:t>
        </w:r>
      </w:hyperlink>
    </w:p>
    <w:p w14:paraId="679BFEA7" w14:textId="5BBDA05E" w:rsidR="049D0D7E" w:rsidRPr="005C2D41" w:rsidRDefault="049D0D7E" w:rsidP="1D2403F2">
      <w:pPr>
        <w:pStyle w:val="ListBullet"/>
        <w:tabs>
          <w:tab w:val="num" w:pos="360"/>
        </w:tabs>
        <w:spacing w:before="0" w:after="120" w:line="288" w:lineRule="auto"/>
        <w:ind w:left="360" w:hanging="360"/>
        <w:contextualSpacing/>
        <w:rPr>
          <w:rStyle w:val="Hyperlink"/>
          <w:rFonts w:eastAsia="Arial" w:cs="Arial"/>
          <w:color w:val="auto"/>
          <w:u w:val="none"/>
        </w:rPr>
      </w:pPr>
      <w:hyperlink r:id="rId34" w:history="1">
        <w:r w:rsidRPr="1D2403F2">
          <w:rPr>
            <w:rStyle w:val="Hyperlink"/>
            <w:rFonts w:eastAsia="Arial" w:cs="Arial"/>
          </w:rPr>
          <w:t>Standards for Registered Training Organisations (RTOs) 2015 – Clause 5.3</w:t>
        </w:r>
      </w:hyperlink>
    </w:p>
    <w:p w14:paraId="6FD684F7" w14:textId="77777777" w:rsidR="002B2507" w:rsidRPr="005C2D41" w:rsidRDefault="002B2507" w:rsidP="002B2507">
      <w:pPr>
        <w:pStyle w:val="ListBullet"/>
        <w:tabs>
          <w:tab w:val="num" w:pos="360"/>
        </w:tabs>
        <w:spacing w:before="120" w:after="120"/>
        <w:ind w:left="360" w:hanging="360"/>
        <w:contextualSpacing/>
      </w:pPr>
      <w:hyperlink r:id="rId35" w:history="1">
        <w:r w:rsidRPr="005C2D41">
          <w:rPr>
            <w:rStyle w:val="Hyperlink"/>
          </w:rPr>
          <w:t>VET Student Loan (VSL) Act 2016</w:t>
        </w:r>
      </w:hyperlink>
    </w:p>
    <w:p w14:paraId="14DAD514" w14:textId="3854433F" w:rsidR="27FEDE24" w:rsidRDefault="27FEDE24" w:rsidP="1D2403F2">
      <w:pPr>
        <w:pStyle w:val="ListBullet"/>
        <w:tabs>
          <w:tab w:val="num" w:pos="360"/>
        </w:tabs>
        <w:spacing w:before="0" w:after="120" w:line="288" w:lineRule="auto"/>
        <w:ind w:left="360" w:hanging="360"/>
        <w:contextualSpacing/>
        <w:rPr>
          <w:rFonts w:eastAsia="Arial" w:cs="Arial"/>
        </w:rPr>
      </w:pPr>
      <w:hyperlink w:history="1">
        <w:hyperlink r:id="rId36" w:history="1">
          <w:hyperlink r:id="rId37" w:history="1">
            <w:r w:rsidRPr="1D2403F2">
              <w:rPr>
                <w:rStyle w:val="Hyperlink"/>
              </w:rPr>
              <w:t>Aboriginal Student Fee Waiver Process</w:t>
            </w:r>
          </w:hyperlink>
        </w:hyperlink>
      </w:hyperlink>
      <w:r w:rsidRPr="1D2403F2">
        <w:rPr>
          <w:rFonts w:eastAsia="Arial" w:cs="Arial"/>
        </w:rPr>
        <w:t xml:space="preserve"> </w:t>
      </w:r>
    </w:p>
    <w:p w14:paraId="0499BD52" w14:textId="33B462C3" w:rsidR="5B5EDDDE" w:rsidRDefault="5B5EDDDE" w:rsidP="1D2403F2">
      <w:pPr>
        <w:pStyle w:val="ListBullet"/>
        <w:tabs>
          <w:tab w:val="num" w:pos="360"/>
        </w:tabs>
        <w:spacing w:before="0" w:after="120" w:line="288" w:lineRule="auto"/>
        <w:ind w:left="360" w:hanging="360"/>
        <w:contextualSpacing/>
        <w:rPr>
          <w:rFonts w:eastAsia="Arial" w:cs="Arial"/>
        </w:rPr>
      </w:pPr>
      <w:hyperlink r:id="rId38" w:history="1">
        <w:r w:rsidRPr="1D2403F2">
          <w:rPr>
            <w:rStyle w:val="Hyperlink"/>
            <w:rFonts w:eastAsia="Arial" w:cs="Arial"/>
          </w:rPr>
          <w:t>Financial Delegation Framework</w:t>
        </w:r>
      </w:hyperlink>
    </w:p>
    <w:p w14:paraId="2FC414D9" w14:textId="46693340" w:rsidR="1D2403F2" w:rsidRPr="00E17392" w:rsidRDefault="3F9958D8" w:rsidP="73F737B4">
      <w:pPr>
        <w:pStyle w:val="ListBullet"/>
        <w:tabs>
          <w:tab w:val="num" w:pos="360"/>
        </w:tabs>
        <w:spacing w:before="120" w:after="120" w:line="288" w:lineRule="auto"/>
        <w:ind w:left="360" w:hanging="360"/>
        <w:contextualSpacing/>
        <w:rPr>
          <w:rStyle w:val="Hyperlink"/>
          <w:rFonts w:eastAsia="Arial" w:cs="Arial"/>
        </w:rPr>
      </w:pPr>
      <w:hyperlink r:id="rId39" w:history="1">
        <w:hyperlink r:id="rId40" w:history="1">
          <w:r w:rsidRPr="73F737B4">
            <w:rPr>
              <w:rStyle w:val="Hyperlink"/>
              <w:rFonts w:eastAsia="Arial" w:cs="Arial"/>
            </w:rPr>
            <w:t>Fees and Charges Policy</w:t>
          </w:r>
          <w:r w:rsidRPr="73F737B4">
            <w:rPr>
              <w:rStyle w:val="Hyperlink"/>
            </w:rPr>
            <w:t xml:space="preserve"> (International Education)</w:t>
          </w:r>
        </w:hyperlink>
      </w:hyperlink>
    </w:p>
    <w:p w14:paraId="70ADA0FA" w14:textId="4ACB7F80" w:rsidR="00D7018C" w:rsidRPr="00E17392" w:rsidRDefault="00D7018C">
      <w:pPr>
        <w:pStyle w:val="ListBullet"/>
        <w:spacing w:before="120" w:after="120" w:line="288" w:lineRule="auto"/>
        <w:contextualSpacing/>
      </w:pPr>
      <w:r>
        <w:t xml:space="preserve"> </w:t>
      </w:r>
      <w:r w:rsidR="1D2403F2" w:rsidRPr="73F737B4">
        <w:fldChar w:fldCharType="begin"/>
      </w:r>
      <w:r w:rsidR="1D2403F2" w:rsidRPr="73F737B4">
        <w:rPr>
          <w:rStyle w:val="normaltextrun"/>
          <w:rFonts w:eastAsia="Arial" w:cs="Arial"/>
          <w:color w:val="000000" w:themeColor="text2"/>
        </w:rPr>
        <w:fldChar w:fldCharType="end"/>
      </w:r>
      <w:hyperlink r:id="rId41" w:history="1">
        <w:r w:rsidR="3F9958D8" w:rsidRPr="73F737B4">
          <w:rPr>
            <w:rStyle w:val="Hyperlink"/>
          </w:rPr>
          <w:t xml:space="preserve">Fees and Charges </w:t>
        </w:r>
        <w:r w:rsidR="3F9958D8" w:rsidRPr="73F737B4">
          <w:rPr>
            <w:rStyle w:val="Hyperlink"/>
            <w:rFonts w:eastAsia="Arial" w:cs="Arial"/>
          </w:rPr>
          <w:t>Procedure</w:t>
        </w:r>
        <w:r w:rsidR="3F9958D8" w:rsidRPr="73F737B4">
          <w:rPr>
            <w:rStyle w:val="Hyperlink"/>
          </w:rPr>
          <w:t xml:space="preserve"> (International Education)</w:t>
        </w:r>
      </w:hyperlink>
      <w:r w:rsidR="15D7C883" w:rsidRPr="1D2403F2">
        <w:rPr>
          <w:rFonts w:eastAsia="Arial" w:cs="Arial"/>
          <w:color w:val="000000" w:themeColor="text2"/>
        </w:rPr>
        <w:t xml:space="preserve"> </w:t>
      </w:r>
    </w:p>
    <w:p w14:paraId="4AFDC782" w14:textId="6F93B47D" w:rsidR="07336A77" w:rsidRPr="005C2D41" w:rsidRDefault="15D7C883" w:rsidP="00E17392">
      <w:pPr>
        <w:pStyle w:val="ListBullet"/>
        <w:spacing w:before="120" w:after="120" w:line="288" w:lineRule="auto"/>
        <w:contextualSpacing/>
        <w:rPr>
          <w:rStyle w:val="Hyperlink"/>
          <w:color w:val="auto"/>
          <w:u w:val="none"/>
        </w:rPr>
      </w:pPr>
      <w:r w:rsidRPr="1D2403F2">
        <w:rPr>
          <w:rFonts w:eastAsia="Arial" w:cs="Arial"/>
          <w:color w:val="000000" w:themeColor="text2"/>
        </w:rPr>
        <w:t xml:space="preserve"> </w:t>
      </w:r>
      <w:hyperlink r:id="rId42" w:history="1">
        <w:r w:rsidR="709F44D0" w:rsidRPr="1D2403F2">
          <w:rPr>
            <w:rStyle w:val="Hyperlink"/>
          </w:rPr>
          <w:t>Risk Assessment Matrix</w:t>
        </w:r>
      </w:hyperlink>
    </w:p>
    <w:p w14:paraId="49B34D66" w14:textId="319E2407" w:rsidR="007E0DB5" w:rsidRPr="000B33BC" w:rsidRDefault="007E0DB5" w:rsidP="00E17392">
      <w:pPr>
        <w:pStyle w:val="ListBullet"/>
        <w:spacing w:before="120" w:after="120" w:line="288" w:lineRule="auto"/>
        <w:contextualSpacing/>
        <w:rPr>
          <w:rStyle w:val="Hyperlink"/>
          <w:color w:val="auto"/>
          <w:u w:val="none"/>
        </w:rPr>
      </w:pPr>
      <w:r w:rsidRPr="005C2D41">
        <w:rPr>
          <w:rStyle w:val="Hyperlink"/>
          <w:u w:val="none"/>
        </w:rPr>
        <w:t xml:space="preserve"> </w:t>
      </w:r>
      <w:hyperlink r:id="rId43" w:history="1">
        <w:r w:rsidRPr="007E0DB5">
          <w:rPr>
            <w:rStyle w:val="Hyperlink"/>
          </w:rPr>
          <w:t>Request to Invoice Template</w:t>
        </w:r>
      </w:hyperlink>
    </w:p>
    <w:p w14:paraId="0DA6D4BC" w14:textId="2184B2E0" w:rsidR="000B33BC" w:rsidRDefault="000B33BC" w:rsidP="00E17392">
      <w:pPr>
        <w:pStyle w:val="ListBullet"/>
        <w:spacing w:before="120" w:after="120" w:line="288" w:lineRule="auto"/>
        <w:contextualSpacing/>
      </w:pPr>
      <w:r>
        <w:t xml:space="preserve"> </w:t>
      </w:r>
      <w:hyperlink r:id="rId44" w:history="1">
        <w:r w:rsidRPr="000B33BC">
          <w:rPr>
            <w:rStyle w:val="Hyperlink"/>
          </w:rPr>
          <w:t>Student Course Participation and Progress Procedure</w:t>
        </w:r>
      </w:hyperlink>
    </w:p>
    <w:p w14:paraId="648B4250" w14:textId="72DB843B" w:rsidR="599B05A1" w:rsidRDefault="00B10BBE" w:rsidP="1D2403F2">
      <w:pPr>
        <w:pStyle w:val="ListBullet"/>
        <w:tabs>
          <w:tab w:val="num" w:pos="360"/>
        </w:tabs>
        <w:spacing w:before="120" w:after="120" w:line="288" w:lineRule="auto"/>
        <w:ind w:left="360" w:hanging="360"/>
        <w:contextualSpacing/>
      </w:pPr>
      <w:hyperlink r:id="rId45" w:history="1">
        <w:r w:rsidRPr="00B10BBE">
          <w:rPr>
            <w:rStyle w:val="Hyperlink"/>
            <w:rFonts w:eastAsia="Arial" w:cs="Arial"/>
            <w:szCs w:val="24"/>
          </w:rPr>
          <w:t>Student Financial Hardship Fund Guidelines</w:t>
        </w:r>
      </w:hyperlink>
      <w:r w:rsidR="599B05A1" w:rsidRPr="1D2403F2">
        <w:rPr>
          <w:rFonts w:eastAsia="Arial" w:cs="Arial"/>
          <w:color w:val="000000" w:themeColor="text2"/>
          <w:szCs w:val="24"/>
        </w:rPr>
        <w:t xml:space="preserve"> </w:t>
      </w:r>
    </w:p>
    <w:p w14:paraId="1556CAEF" w14:textId="108551A7" w:rsidR="07336A77" w:rsidRDefault="79B0FD62" w:rsidP="1D2403F2">
      <w:pPr>
        <w:pStyle w:val="ListBullet"/>
        <w:tabs>
          <w:tab w:val="num" w:pos="360"/>
        </w:tabs>
        <w:spacing w:before="120" w:after="120" w:line="288" w:lineRule="auto"/>
        <w:ind w:left="360" w:hanging="360"/>
        <w:contextualSpacing/>
        <w:rPr>
          <w:rFonts w:eastAsia="Arial" w:cs="Arial"/>
          <w:color w:val="000000" w:themeColor="text2"/>
        </w:rPr>
      </w:pPr>
      <w:hyperlink r:id="rId46" w:history="1">
        <w:r w:rsidRPr="1D2403F2">
          <w:rPr>
            <w:rStyle w:val="Hyperlink"/>
            <w:rFonts w:eastAsia="Arial" w:cs="Arial"/>
          </w:rPr>
          <w:t>Study Assistance Procedure</w:t>
        </w:r>
      </w:hyperlink>
    </w:p>
    <w:p w14:paraId="12A39936" w14:textId="122E147D" w:rsidR="20648EC8" w:rsidRPr="009F4B9F" w:rsidRDefault="20648EC8" w:rsidP="1D2403F2">
      <w:pPr>
        <w:pStyle w:val="ListBullet"/>
        <w:tabs>
          <w:tab w:val="num" w:pos="360"/>
        </w:tabs>
        <w:spacing w:before="120" w:after="120" w:line="288" w:lineRule="auto"/>
        <w:ind w:left="360" w:hanging="360"/>
        <w:contextualSpacing/>
        <w:rPr>
          <w:rFonts w:eastAsia="Arial" w:cs="Arial"/>
          <w:color w:val="000000" w:themeColor="text2"/>
        </w:rPr>
      </w:pPr>
      <w:hyperlink r:id="rId47" w:history="1">
        <w:r w:rsidRPr="1D2403F2">
          <w:rPr>
            <w:rStyle w:val="Hyperlink"/>
            <w:rFonts w:eastAsia="Arial" w:cs="Arial"/>
          </w:rPr>
          <w:t>Vocational Qualification Upgrade and Fee Waiver Agreement</w:t>
        </w:r>
      </w:hyperlink>
    </w:p>
    <w:p w14:paraId="696CDC17" w14:textId="601B3F71" w:rsidR="00B10BBE" w:rsidRPr="00E17392" w:rsidRDefault="00D7018C" w:rsidP="1D2403F2">
      <w:pPr>
        <w:pStyle w:val="ListBullet"/>
        <w:tabs>
          <w:tab w:val="num" w:pos="360"/>
        </w:tabs>
        <w:spacing w:before="120" w:after="120" w:line="288" w:lineRule="auto"/>
        <w:ind w:left="360" w:hanging="360"/>
        <w:contextualSpacing/>
        <w:rPr>
          <w:rFonts w:eastAsia="Arial" w:cs="Arial"/>
          <w:color w:val="000000" w:themeColor="text2"/>
        </w:rPr>
      </w:pPr>
      <w:hyperlink r:id="rId48" w:history="1">
        <w:r w:rsidRPr="00D7018C">
          <w:rPr>
            <w:rStyle w:val="Hyperlink"/>
            <w:rFonts w:eastAsia="Arial" w:cs="Arial"/>
          </w:rPr>
          <w:t>Withdrawal and Refunds Policy</w:t>
        </w:r>
        <w:r w:rsidRPr="00D7018C">
          <w:rPr>
            <w:rStyle w:val="Hyperlink"/>
          </w:rPr>
          <w:t xml:space="preserve"> (International Education)</w:t>
        </w:r>
      </w:hyperlink>
      <w:r w:rsidR="00B10BBE" w:rsidRPr="77BDFD84">
        <w:rPr>
          <w:rStyle w:val="normaltextrun"/>
          <w:rFonts w:eastAsia="Arial" w:cs="Arial"/>
          <w:color w:val="000000" w:themeColor="text2"/>
        </w:rPr>
        <w:fldChar w:fldCharType="begin"/>
      </w:r>
      <w:hyperlink r:id="rId49" w:history="1">
        <w:r w:rsidR="00B10BBE" w:rsidRPr="00B10BBE">
          <w:rPr>
            <w:rStyle w:val="Hyperlink"/>
            <w:rFonts w:eastAsia="Arial" w:cs="Arial"/>
          </w:rPr>
          <w:instrText>Withdrawal and Refunds Policy</w:instrText>
        </w:r>
        <w:r w:rsidR="00B10BBE" w:rsidRPr="00B10BBE">
          <w:rPr>
            <w:rStyle w:val="Hyperlink"/>
          </w:rPr>
          <w:instrText xml:space="preserve"> (International Education</w:instrText>
        </w:r>
      </w:hyperlink>
      <w:r w:rsidR="00B10BBE" w:rsidRPr="77BDFD84">
        <w:rPr>
          <w:rStyle w:val="normaltextrun"/>
          <w:rFonts w:eastAsia="Arial" w:cs="Arial"/>
          <w:color w:val="000000" w:themeColor="text2"/>
        </w:rPr>
        <w:instrText>HYPERLINK "https://recordsmanager.education.tas.gov.au/linkgeneratorapi/record/7123675/download_latest_final_file"</w:instrText>
      </w:r>
      <w:r w:rsidR="00B10BBE" w:rsidRPr="77BDFD84">
        <w:rPr>
          <w:rStyle w:val="normaltextrun"/>
          <w:rFonts w:eastAsia="Arial" w:cs="Arial"/>
          <w:color w:val="000000" w:themeColor="text2"/>
        </w:rPr>
        <w:fldChar w:fldCharType="separate"/>
      </w:r>
      <w:r w:rsidR="00B10BBE" w:rsidRPr="77BDFD84">
        <w:rPr>
          <w:rStyle w:val="Hyperlink"/>
          <w:rFonts w:eastAsia="Arial" w:cs="Arial"/>
        </w:rPr>
        <w:t>Withdrawal and Refunds Policy</w:t>
      </w:r>
      <w:r w:rsidR="00B10BBE" w:rsidRPr="77BDFD84">
        <w:rPr>
          <w:rStyle w:val="Hyperlink"/>
        </w:rPr>
        <w:t xml:space="preserve"> (International Education</w:t>
      </w:r>
      <w:r w:rsidR="00B10BBE" w:rsidRPr="77BDFD84">
        <w:rPr>
          <w:rStyle w:val="normaltextrun"/>
          <w:rFonts w:eastAsia="Arial" w:cs="Arial"/>
          <w:color w:val="000000" w:themeColor="text2"/>
        </w:rPr>
        <w:fldChar w:fldCharType="end"/>
      </w:r>
    </w:p>
    <w:p w14:paraId="6880E100" w14:textId="140E3499" w:rsidR="00B10BBE" w:rsidRPr="00B10BBE" w:rsidRDefault="00B10BBE" w:rsidP="1D2403F2">
      <w:pPr>
        <w:pStyle w:val="ListBullet"/>
        <w:tabs>
          <w:tab w:val="num" w:pos="360"/>
        </w:tabs>
        <w:spacing w:before="120" w:after="120" w:line="288" w:lineRule="auto"/>
        <w:ind w:left="360" w:hanging="360"/>
        <w:contextualSpacing/>
        <w:rPr>
          <w:rStyle w:val="Hyperlink"/>
          <w:rFonts w:eastAsia="Arial" w:cs="Arial"/>
        </w:rPr>
      </w:pPr>
      <w:r>
        <w:fldChar w:fldCharType="begin"/>
      </w:r>
      <w:r>
        <w:instrText>HYPERLINK "https://recordsmanager.education.tas.gov.au/linkgeneratorapi/record/7123676/download_latest_final_file"</w:instrText>
      </w:r>
      <w:r>
        <w:fldChar w:fldCharType="separate"/>
      </w:r>
      <w:r w:rsidRPr="00B10BBE">
        <w:rPr>
          <w:rStyle w:val="Hyperlink"/>
        </w:rPr>
        <w:t>Withdrawal and Refunds</w:t>
      </w:r>
      <w:r w:rsidRPr="00B10BBE">
        <w:rPr>
          <w:rStyle w:val="Hyperlink"/>
          <w:rFonts w:eastAsia="Arial" w:cs="Arial"/>
        </w:rPr>
        <w:t xml:space="preserve"> Procedure</w:t>
      </w:r>
      <w:r w:rsidRPr="00B10BBE">
        <w:rPr>
          <w:rStyle w:val="Hyperlink"/>
        </w:rPr>
        <w:t xml:space="preserve"> (International Education)</w:t>
      </w:r>
    </w:p>
    <w:p w14:paraId="35129435" w14:textId="7BE72FAE" w:rsidR="07336A77" w:rsidRPr="00E17392" w:rsidRDefault="00B10BBE" w:rsidP="00E17392">
      <w:pPr>
        <w:pStyle w:val="ListBullet"/>
        <w:numPr>
          <w:ilvl w:val="0"/>
          <w:numId w:val="0"/>
        </w:numPr>
        <w:tabs>
          <w:tab w:val="num" w:pos="360"/>
        </w:tabs>
        <w:spacing w:before="120" w:after="120" w:line="288" w:lineRule="auto"/>
        <w:ind w:left="360" w:hanging="360"/>
        <w:contextualSpacing/>
        <w:rPr>
          <w:rFonts w:eastAsia="Arial" w:cs="Arial"/>
          <w:color w:val="000000" w:themeColor="text2"/>
        </w:rPr>
      </w:pPr>
      <w:r>
        <w:fldChar w:fldCharType="end"/>
      </w:r>
    </w:p>
    <w:p w14:paraId="093A7030" w14:textId="77777777" w:rsidR="00202330" w:rsidRPr="00E17392" w:rsidRDefault="00202330" w:rsidP="1D2403F2">
      <w:pPr>
        <w:pStyle w:val="Heading1"/>
        <w:rPr>
          <w:sz w:val="40"/>
          <w:szCs w:val="40"/>
        </w:rPr>
      </w:pPr>
      <w:r w:rsidRPr="00E17392">
        <w:rPr>
          <w:sz w:val="40"/>
          <w:szCs w:val="40"/>
        </w:rPr>
        <w:t xml:space="preserve">Measure </w:t>
      </w:r>
      <w:r w:rsidR="007244FD" w:rsidRPr="00E17392">
        <w:rPr>
          <w:sz w:val="40"/>
          <w:szCs w:val="40"/>
        </w:rPr>
        <w:t>of procedure effectiveness</w:t>
      </w:r>
    </w:p>
    <w:p w14:paraId="21EE906B" w14:textId="788B6621" w:rsidR="00202330" w:rsidRPr="000C41F1" w:rsidRDefault="00055426" w:rsidP="00202330">
      <w:r>
        <w:t>No adverse audit outcomes.</w:t>
      </w:r>
    </w:p>
    <w:p w14:paraId="58272E70" w14:textId="77777777" w:rsidR="00202330" w:rsidRPr="00E17392" w:rsidRDefault="00202330" w:rsidP="1D2403F2">
      <w:pPr>
        <w:pStyle w:val="Heading1"/>
        <w:rPr>
          <w:sz w:val="40"/>
          <w:szCs w:val="40"/>
        </w:rPr>
      </w:pPr>
      <w:r w:rsidRPr="00E17392">
        <w:rPr>
          <w:sz w:val="40"/>
          <w:szCs w:val="40"/>
        </w:rPr>
        <w:t>Definitions/</w:t>
      </w:r>
      <w:r w:rsidR="007244FD" w:rsidRPr="00E17392">
        <w:rPr>
          <w:sz w:val="40"/>
          <w:szCs w:val="40"/>
        </w:rPr>
        <w:t>acronyms</w:t>
      </w:r>
    </w:p>
    <w:p w14:paraId="346B583C" w14:textId="77777777" w:rsidR="0067323B" w:rsidRDefault="0067323B" w:rsidP="0067323B">
      <w:r w:rsidRPr="009C2CF0">
        <w:rPr>
          <w:b/>
        </w:rPr>
        <w:t xml:space="preserve">Advertised </w:t>
      </w:r>
      <w:r>
        <w:rPr>
          <w:b/>
        </w:rPr>
        <w:t xml:space="preserve">product: </w:t>
      </w:r>
      <w:r>
        <w:t>a change in the advertised duration or type of delivery of a product will not be deemed a change in an advertised product.</w:t>
      </w:r>
    </w:p>
    <w:p w14:paraId="0B12E83F" w14:textId="2EEAE4CD" w:rsidR="00AE7FBB" w:rsidRDefault="70DB7727" w:rsidP="1D2403F2">
      <w:pPr>
        <w:rPr>
          <w:rFonts w:eastAsia="Arial" w:cs="Arial"/>
        </w:rPr>
      </w:pPr>
      <w:bookmarkStart w:id="10" w:name="_Hlk53737881"/>
      <w:r w:rsidRPr="1D2403F2">
        <w:rPr>
          <w:b/>
          <w:bCs/>
        </w:rPr>
        <w:t>Anytime enrolment:</w:t>
      </w:r>
      <w:r w:rsidRPr="00E17392">
        <w:t xml:space="preserve"> </w:t>
      </w:r>
      <w:r w:rsidR="465C2195" w:rsidRPr="1D2403F2">
        <w:rPr>
          <w:rFonts w:eastAsia="Arial" w:cs="Arial"/>
        </w:rPr>
        <w:t xml:space="preserve">a product </w:t>
      </w:r>
      <w:r w:rsidR="00600F83">
        <w:rPr>
          <w:rFonts w:eastAsia="Arial" w:cs="Arial"/>
        </w:rPr>
        <w:t>course</w:t>
      </w:r>
      <w:r w:rsidR="465C2195" w:rsidRPr="1D2403F2">
        <w:rPr>
          <w:rFonts w:eastAsia="Arial" w:cs="Arial"/>
        </w:rPr>
        <w:t xml:space="preserve"> that has a start date that is not fixed, which allows for </w:t>
      </w:r>
      <w:r w:rsidR="006A487B">
        <w:rPr>
          <w:rFonts w:eastAsia="Arial" w:cs="Arial"/>
        </w:rPr>
        <w:t>learner</w:t>
      </w:r>
      <w:r w:rsidR="465C2195" w:rsidRPr="1D2403F2">
        <w:rPr>
          <w:rFonts w:eastAsia="Arial" w:cs="Arial"/>
        </w:rPr>
        <w:t xml:space="preserve">s to commence the course within the calendar year and complete the course by the end of the </w:t>
      </w:r>
      <w:r w:rsidR="00600F83">
        <w:rPr>
          <w:rFonts w:eastAsia="Arial" w:cs="Arial"/>
        </w:rPr>
        <w:t>course</w:t>
      </w:r>
      <w:r w:rsidR="465C2195" w:rsidRPr="1D2403F2">
        <w:rPr>
          <w:rFonts w:eastAsia="Arial" w:cs="Arial"/>
        </w:rPr>
        <w:t xml:space="preserve"> duration. For anytime enrolments the end date of the course is pushed out by the duration of the </w:t>
      </w:r>
      <w:r w:rsidR="00600F83">
        <w:rPr>
          <w:rFonts w:eastAsia="Arial" w:cs="Arial"/>
        </w:rPr>
        <w:t>course</w:t>
      </w:r>
      <w:r w:rsidR="465C2195" w:rsidRPr="1D2403F2">
        <w:rPr>
          <w:rFonts w:eastAsia="Arial" w:cs="Arial"/>
        </w:rPr>
        <w:t xml:space="preserve"> depending on when the enrolment is made active.</w:t>
      </w:r>
    </w:p>
    <w:p w14:paraId="6809AA8C" w14:textId="489752D8" w:rsidR="00AE7FBB" w:rsidRDefault="1387CD42" w:rsidP="00AE7FBB">
      <w:r w:rsidRPr="56E2B3F5">
        <w:rPr>
          <w:b/>
          <w:bCs/>
        </w:rPr>
        <w:t>Census Dates – Diplomas/Advanced Diplomas:</w:t>
      </w:r>
      <w:r>
        <w:t xml:space="preserve"> TasTAFE will set Census dates for each unit of study at Diploma and Advanced Diploma. </w:t>
      </w:r>
    </w:p>
    <w:p w14:paraId="55E0BA37" w14:textId="04584D11" w:rsidR="00AE7FBB" w:rsidRPr="00020131" w:rsidRDefault="00AE7FBB" w:rsidP="00AE7FBB">
      <w:r w:rsidRPr="1D2403F2">
        <w:rPr>
          <w:b/>
          <w:bCs/>
        </w:rPr>
        <w:t>Cooling Off Period:</w:t>
      </w:r>
      <w:r>
        <w:t xml:space="preserve"> The cooling off period for </w:t>
      </w:r>
      <w:r w:rsidR="00600F83">
        <w:t>course</w:t>
      </w:r>
      <w:r>
        <w:t>s </w:t>
      </w:r>
      <w:r w:rsidR="007B66E4">
        <w:t xml:space="preserve">is the </w:t>
      </w:r>
      <w:r w:rsidR="6E631D5D">
        <w:t>period</w:t>
      </w:r>
      <w:r w:rsidR="007B66E4">
        <w:t xml:space="preserve"> within which </w:t>
      </w:r>
      <w:r w:rsidR="006A487B">
        <w:t>learner</w:t>
      </w:r>
      <w:r w:rsidR="0072239F">
        <w:t>s can withdraw from a course and be entitled to a refund or partial refund.</w:t>
      </w:r>
      <w:r>
        <w:t> </w:t>
      </w:r>
    </w:p>
    <w:bookmarkEnd w:id="10"/>
    <w:p w14:paraId="4007E0BC" w14:textId="77777777" w:rsidR="00E04B20" w:rsidRDefault="007539EA" w:rsidP="00AE7FBB">
      <w:pPr>
        <w:spacing w:before="60" w:line="288" w:lineRule="auto"/>
        <w:rPr>
          <w:b/>
          <w:bCs/>
        </w:rPr>
      </w:pPr>
      <w:r>
        <w:rPr>
          <w:b/>
          <w:bCs/>
        </w:rPr>
        <w:t>Commercial Product</w:t>
      </w:r>
    </w:p>
    <w:p w14:paraId="6CBD5248" w14:textId="4A912851" w:rsidR="00315326" w:rsidRDefault="00315326" w:rsidP="00AE7FBB">
      <w:pPr>
        <w:spacing w:before="60" w:line="288" w:lineRule="auto"/>
        <w:rPr>
          <w:b/>
          <w:bCs/>
        </w:rPr>
      </w:pPr>
      <w:r w:rsidRPr="00315326">
        <w:rPr>
          <w:b/>
          <w:bCs/>
        </w:rPr>
        <w:lastRenderedPageBreak/>
        <w:t>Credit Transfer</w:t>
      </w:r>
      <w:r w:rsidR="00E04B20">
        <w:rPr>
          <w:b/>
          <w:bCs/>
        </w:rPr>
        <w:t>:</w:t>
      </w:r>
      <w:r w:rsidRPr="00315326">
        <w:rPr>
          <w:b/>
          <w:bCs/>
        </w:rPr>
        <w:t xml:space="preserve"> </w:t>
      </w:r>
      <w:r w:rsidRPr="005C2D41">
        <w:t>Credit provided to a Learner for Units of Competency previously attained from an RTO and evidenced by National Recognised credentials.</w:t>
      </w:r>
    </w:p>
    <w:p w14:paraId="71219826" w14:textId="77777777" w:rsidR="00F96F50" w:rsidRDefault="00F96F50" w:rsidP="00F96F50">
      <w:bookmarkStart w:id="11" w:name="_Hlk53737796"/>
      <w:r>
        <w:rPr>
          <w:b/>
        </w:rPr>
        <w:t>Eligible</w:t>
      </w:r>
      <w:r w:rsidRPr="00545E87">
        <w:rPr>
          <w:b/>
        </w:rPr>
        <w:t xml:space="preserve"> training:</w:t>
      </w:r>
      <w:r w:rsidRPr="00545E87">
        <w:t xml:space="preserve"> </w:t>
      </w:r>
      <w:r>
        <w:t>T</w:t>
      </w:r>
      <w:r w:rsidRPr="00545E87">
        <w:t>raining (qualifications and skill sets) funded through the Deed of Purchasing Arrangement (</w:t>
      </w:r>
      <w:proofErr w:type="spellStart"/>
      <w:r w:rsidRPr="00545E87">
        <w:t>DoPA</w:t>
      </w:r>
      <w:proofErr w:type="spellEnd"/>
      <w:r w:rsidRPr="00545E87">
        <w:t>) with Skills Tasmania</w:t>
      </w:r>
      <w:r>
        <w:t>, excludes Diplomas and Advanced Diplomas.</w:t>
      </w:r>
    </w:p>
    <w:p w14:paraId="3363F4A4" w14:textId="304162F0" w:rsidR="00AE7FBB" w:rsidRDefault="00AE7FBB" w:rsidP="00AE7FBB">
      <w:pPr>
        <w:spacing w:before="60" w:line="288" w:lineRule="auto"/>
      </w:pPr>
      <w:r w:rsidRPr="00AE7FBB">
        <w:rPr>
          <w:b/>
        </w:rPr>
        <w:t>Financial Hardship:</w:t>
      </w:r>
      <w:r w:rsidRPr="006A108B">
        <w:t xml:space="preserve"> Are those circumstances related specifically to unexpected/extreme situations which result in a </w:t>
      </w:r>
      <w:r w:rsidR="006A487B">
        <w:t>learner</w:t>
      </w:r>
      <w:r w:rsidRPr="006A108B">
        <w:t xml:space="preserve">’s </w:t>
      </w:r>
      <w:r>
        <w:t>ability to pay the outstanding fees</w:t>
      </w:r>
      <w:r w:rsidRPr="006A108B">
        <w:t xml:space="preserve">. </w:t>
      </w:r>
    </w:p>
    <w:bookmarkEnd w:id="11"/>
    <w:p w14:paraId="1CAD0F2C" w14:textId="77777777" w:rsidR="00AE7FBB" w:rsidRDefault="00AE7FBB" w:rsidP="00AE7FBB">
      <w:pPr>
        <w:spacing w:before="60" w:line="288" w:lineRule="auto"/>
      </w:pPr>
      <w:r w:rsidRPr="00AE7FBB">
        <w:rPr>
          <w:b/>
        </w:rPr>
        <w:t xml:space="preserve">Formal training: </w:t>
      </w:r>
      <w:r w:rsidRPr="00984FAA">
        <w:t xml:space="preserve">A unit </w:t>
      </w:r>
      <w:r>
        <w:t>of study has</w:t>
      </w:r>
      <w:r w:rsidRPr="00984FAA">
        <w:t xml:space="preserve"> commenced</w:t>
      </w:r>
      <w:r>
        <w:t>.</w:t>
      </w:r>
    </w:p>
    <w:p w14:paraId="362BCB6C" w14:textId="008E4815" w:rsidR="00AE7FBB" w:rsidRDefault="00AE7FBB" w:rsidP="00AE7FBB">
      <w:pPr>
        <w:spacing w:before="60" w:line="288" w:lineRule="auto"/>
      </w:pPr>
      <w:r w:rsidRPr="00AE7FBB">
        <w:rPr>
          <w:b/>
        </w:rPr>
        <w:t xml:space="preserve">Formal withdrawal: </w:t>
      </w:r>
      <w:r>
        <w:t xml:space="preserve">Withdrawal/request for waiver must be submitted to client services or delivery admin prior to cooling off date. It is a </w:t>
      </w:r>
      <w:r w:rsidR="006A487B">
        <w:t>learner</w:t>
      </w:r>
      <w:r>
        <w:t>’s responsibility to notify Client Services</w:t>
      </w:r>
      <w:r w:rsidRPr="00B144C1">
        <w:t xml:space="preserve"> </w:t>
      </w:r>
      <w:r>
        <w:t xml:space="preserve">or delivery admin. Notification to teacher does not constitute formal withdrawal. </w:t>
      </w:r>
    </w:p>
    <w:p w14:paraId="2E8ED3B3" w14:textId="4330E3DB" w:rsidR="00A57734" w:rsidRDefault="00A57734" w:rsidP="00A57734">
      <w:r w:rsidRPr="0089367D">
        <w:rPr>
          <w:rFonts w:eastAsia="Arial" w:cs="Arial"/>
          <w:b/>
          <w:bCs/>
          <w:color w:val="000000" w:themeColor="text2"/>
          <w:szCs w:val="24"/>
        </w:rPr>
        <w:t>Levy Student:</w:t>
      </w:r>
      <w:r>
        <w:rPr>
          <w:rFonts w:eastAsia="Arial" w:cs="Arial"/>
          <w:color w:val="000000" w:themeColor="text2"/>
          <w:szCs w:val="24"/>
        </w:rPr>
        <w:t xml:space="preserve"> </w:t>
      </w:r>
      <w:r w:rsidR="005709C5">
        <w:t>school leavers 1</w:t>
      </w:r>
      <w:r w:rsidR="00AC14B3">
        <w:t>9</w:t>
      </w:r>
      <w:r w:rsidR="005709C5">
        <w:t xml:space="preserve"> years of age or under on the 1</w:t>
      </w:r>
      <w:r w:rsidR="005709C5" w:rsidRPr="004C5B86">
        <w:rPr>
          <w:vertAlign w:val="superscript"/>
        </w:rPr>
        <w:t>st</w:t>
      </w:r>
      <w:r w:rsidR="005709C5">
        <w:t xml:space="preserve"> of January of the year of enrolment, who have not completed Year 12</w:t>
      </w:r>
      <w:r>
        <w:rPr>
          <w:rFonts w:eastAsia="Arial" w:cs="Arial"/>
          <w:color w:val="000000" w:themeColor="text2"/>
          <w:szCs w:val="24"/>
        </w:rPr>
        <w:t>.</w:t>
      </w:r>
    </w:p>
    <w:p w14:paraId="251E4675" w14:textId="09525D00" w:rsidR="00F96F50" w:rsidRDefault="00F96F50" w:rsidP="1D2403F2">
      <w:pPr>
        <w:rPr>
          <w:b/>
          <w:bCs/>
        </w:rPr>
      </w:pPr>
      <w:r w:rsidRPr="1D2403F2">
        <w:rPr>
          <w:b/>
          <w:bCs/>
        </w:rPr>
        <w:t>Non-Eligible training:</w:t>
      </w:r>
      <w:r>
        <w:t xml:space="preserve"> Training not subsidised under the Deed of Purchasing Arrangement with Skills Tasmania</w:t>
      </w:r>
      <w:r w:rsidR="1A957E22">
        <w:t xml:space="preserve">. </w:t>
      </w:r>
      <w:r>
        <w:t>Includes commercial courses, Diplomas and Advanced Diplomas.</w:t>
      </w:r>
      <w:r w:rsidRPr="1D2403F2">
        <w:rPr>
          <w:b/>
          <w:bCs/>
        </w:rPr>
        <w:t xml:space="preserve"> </w:t>
      </w:r>
    </w:p>
    <w:p w14:paraId="1769C49C" w14:textId="456A550A" w:rsidR="00AE7FBB" w:rsidRPr="00255D5E" w:rsidRDefault="00AE7FBB" w:rsidP="00AE7FBB">
      <w:pPr>
        <w:spacing w:before="60" w:line="288" w:lineRule="auto"/>
      </w:pPr>
      <w:r w:rsidRPr="00AE7FBB">
        <w:rPr>
          <w:b/>
        </w:rPr>
        <w:t>Offering</w:t>
      </w:r>
      <w:r w:rsidR="00600F83">
        <w:rPr>
          <w:b/>
        </w:rPr>
        <w:t xml:space="preserve"> or Course</w:t>
      </w:r>
      <w:r w:rsidRPr="00AE7FBB">
        <w:rPr>
          <w:b/>
        </w:rPr>
        <w:t>:</w:t>
      </w:r>
      <w:r w:rsidRPr="00545E87">
        <w:t xml:space="preserve"> </w:t>
      </w:r>
      <w:r>
        <w:t xml:space="preserve"> </w:t>
      </w:r>
      <w:r w:rsidRPr="005C2D41">
        <w:rPr>
          <w:rFonts w:eastAsia="Arial" w:cs="Arial"/>
          <w:color w:val="000000" w:themeColor="text2"/>
          <w:szCs w:val="24"/>
        </w:rPr>
        <w:t>A product offering</w:t>
      </w:r>
      <w:r w:rsidR="00600F83" w:rsidRPr="005C2D41">
        <w:rPr>
          <w:rFonts w:eastAsia="Arial" w:cs="Arial"/>
          <w:color w:val="000000" w:themeColor="text2"/>
          <w:szCs w:val="24"/>
        </w:rPr>
        <w:t xml:space="preserve"> or course</w:t>
      </w:r>
      <w:r w:rsidRPr="005C2D41">
        <w:rPr>
          <w:rFonts w:eastAsia="Arial" w:cs="Arial"/>
          <w:color w:val="000000" w:themeColor="text2"/>
          <w:szCs w:val="24"/>
        </w:rPr>
        <w:t xml:space="preserve"> is used to describe the delivery of TasTAFE’ s items of curriculum. It describes the where, when, and how of curriculum items. Product offerings are created from products and includes elements such as the campus, dates of delivery, mode of attendance.</w:t>
      </w:r>
    </w:p>
    <w:p w14:paraId="4FA856FC" w14:textId="4AD230B1" w:rsidR="00AE7FBB" w:rsidRPr="006A108B" w:rsidRDefault="1387CD42" w:rsidP="00AE7FBB">
      <w:pPr>
        <w:spacing w:before="60" w:line="288" w:lineRule="auto"/>
      </w:pPr>
      <w:r w:rsidRPr="1D2403F2">
        <w:rPr>
          <w:b/>
          <w:bCs/>
        </w:rPr>
        <w:t>Other Fee:</w:t>
      </w:r>
      <w:r>
        <w:t xml:space="preserve"> A fee charged when additional costs are incurred for learning resources, acquisition of licences, computing fees, excursions involving travel and accommodation, etc. </w:t>
      </w:r>
    </w:p>
    <w:p w14:paraId="28F14328" w14:textId="6384E43E" w:rsidR="00320A8B" w:rsidRDefault="00320A8B" w:rsidP="00AE7FBB">
      <w:pPr>
        <w:spacing w:before="60" w:line="288" w:lineRule="auto"/>
        <w:rPr>
          <w:b/>
          <w:bCs/>
        </w:rPr>
      </w:pPr>
      <w:r w:rsidRPr="001F46D7">
        <w:rPr>
          <w:b/>
          <w:bCs/>
        </w:rPr>
        <w:t>Outsourced Finance Provider:</w:t>
      </w:r>
      <w:r w:rsidR="001F46D7">
        <w:rPr>
          <w:b/>
          <w:bCs/>
        </w:rPr>
        <w:t xml:space="preserve"> </w:t>
      </w:r>
      <w:r w:rsidR="00BF172A">
        <w:t xml:space="preserve"> Provider of outsourced finance operations processes including Accounts Receivable, currently this is the Department for Education, Children and Young People</w:t>
      </w:r>
    </w:p>
    <w:p w14:paraId="081DD1E0" w14:textId="630A9B36" w:rsidR="00AE7FBB" w:rsidRDefault="00AE7FBB" w:rsidP="00AE7FBB">
      <w:pPr>
        <w:spacing w:before="60" w:line="288" w:lineRule="auto"/>
      </w:pPr>
      <w:r w:rsidRPr="1D2403F2">
        <w:rPr>
          <w:b/>
          <w:bCs/>
        </w:rPr>
        <w:t>Product:</w:t>
      </w:r>
      <w:r w:rsidR="5FD40912" w:rsidRPr="1D2403F2">
        <w:rPr>
          <w:b/>
          <w:bCs/>
        </w:rPr>
        <w:t xml:space="preserve"> </w:t>
      </w:r>
      <w:r>
        <w:t>TasTAFE’s items of curriculum.</w:t>
      </w:r>
    </w:p>
    <w:p w14:paraId="7B09270F" w14:textId="7CF49973" w:rsidR="00AE7FBB" w:rsidRPr="006A108B" w:rsidRDefault="00AE7FBB" w:rsidP="00AE7FBB">
      <w:pPr>
        <w:spacing w:before="60" w:line="288" w:lineRule="auto"/>
      </w:pPr>
      <w:r w:rsidRPr="1D2403F2">
        <w:rPr>
          <w:b/>
          <w:bCs/>
        </w:rPr>
        <w:t>Product Fee:</w:t>
      </w:r>
      <w:r>
        <w:t xml:space="preserve"> A fee that applies for the delivery of training and/or assessment which includes tuition, support services, assessment, </w:t>
      </w:r>
      <w:r w:rsidR="4C4A89C6">
        <w:t>certification,</w:t>
      </w:r>
      <w:r>
        <w:t xml:space="preserve"> and basic material and is, in most instances, eligible by government funding. </w:t>
      </w:r>
    </w:p>
    <w:p w14:paraId="292C5C7E" w14:textId="3CFFE681" w:rsidR="00AE7FBB" w:rsidRDefault="1387CD42" w:rsidP="00AE7FBB">
      <w:pPr>
        <w:spacing w:before="60" w:line="288" w:lineRule="auto"/>
      </w:pPr>
      <w:r w:rsidRPr="1D2403F2">
        <w:rPr>
          <w:b/>
          <w:bCs/>
        </w:rPr>
        <w:t>Refund</w:t>
      </w:r>
      <w:r>
        <w:t xml:space="preserve">: monies returned to </w:t>
      </w:r>
      <w:r w:rsidR="006A487B">
        <w:t>learner</w:t>
      </w:r>
      <w:r>
        <w:t xml:space="preserve">. Note, for the purpose of this procedure, if a </w:t>
      </w:r>
      <w:r w:rsidR="006A487B">
        <w:t>learner</w:t>
      </w:r>
      <w:r>
        <w:t xml:space="preserve"> has not paid fees, a refund means a credit. </w:t>
      </w:r>
    </w:p>
    <w:p w14:paraId="55685670" w14:textId="0BBEF218" w:rsidR="1E75DFB0" w:rsidRDefault="1E75DFB0" w:rsidP="56E2B3F5">
      <w:pPr>
        <w:spacing w:before="60" w:line="288" w:lineRule="auto"/>
      </w:pPr>
      <w:r w:rsidRPr="00E17392">
        <w:rPr>
          <w:b/>
          <w:bCs/>
        </w:rPr>
        <w:t xml:space="preserve">Standard </w:t>
      </w:r>
      <w:r w:rsidR="1F0CEB64" w:rsidRPr="1D2403F2">
        <w:rPr>
          <w:b/>
          <w:bCs/>
        </w:rPr>
        <w:t>Enrolment</w:t>
      </w:r>
      <w:r>
        <w:t>: a product offering that has a fixed start date.</w:t>
      </w:r>
    </w:p>
    <w:p w14:paraId="6B6B43CE" w14:textId="26CB098F" w:rsidR="479DD3C5" w:rsidRDefault="479DD3C5" w:rsidP="1D2403F2">
      <w:pPr>
        <w:rPr>
          <w:rFonts w:eastAsia="Arial" w:cs="Arial"/>
          <w:szCs w:val="24"/>
        </w:rPr>
      </w:pPr>
      <w:r w:rsidRPr="1D2403F2">
        <w:rPr>
          <w:rStyle w:val="normaltextrun"/>
          <w:rFonts w:eastAsia="Arial" w:cs="Arial"/>
          <w:b/>
          <w:bCs/>
          <w:color w:val="000000" w:themeColor="text2"/>
          <w:szCs w:val="24"/>
        </w:rPr>
        <w:t>Student Management System (SMS):</w:t>
      </w:r>
      <w:r w:rsidRPr="1D2403F2">
        <w:rPr>
          <w:rStyle w:val="normaltextrun"/>
          <w:rFonts w:eastAsia="Arial" w:cs="Arial"/>
          <w:color w:val="000000" w:themeColor="text2"/>
          <w:szCs w:val="24"/>
        </w:rPr>
        <w:t xml:space="preserve"> computerised student management system that stores and manages all </w:t>
      </w:r>
      <w:r w:rsidR="006A487B">
        <w:rPr>
          <w:rStyle w:val="normaltextrun"/>
          <w:rFonts w:eastAsia="Arial" w:cs="Arial"/>
          <w:color w:val="000000" w:themeColor="text2"/>
          <w:szCs w:val="24"/>
        </w:rPr>
        <w:t>learner</w:t>
      </w:r>
      <w:r w:rsidRPr="1D2403F2">
        <w:rPr>
          <w:rStyle w:val="normaltextrun"/>
          <w:rFonts w:eastAsia="Arial" w:cs="Arial"/>
          <w:color w:val="000000" w:themeColor="text2"/>
          <w:szCs w:val="24"/>
        </w:rPr>
        <w:t xml:space="preserve"> information/data in one software consistent with </w:t>
      </w:r>
      <w:r w:rsidRPr="1D2403F2">
        <w:rPr>
          <w:rStyle w:val="normaltextrun"/>
          <w:rFonts w:eastAsia="Arial" w:cs="Arial"/>
          <w:i/>
          <w:iCs/>
          <w:color w:val="000000" w:themeColor="text2"/>
          <w:szCs w:val="24"/>
        </w:rPr>
        <w:t>Archives Act 1983</w:t>
      </w:r>
      <w:r w:rsidRPr="1D2403F2">
        <w:rPr>
          <w:rStyle w:val="normaltextrun"/>
          <w:rFonts w:eastAsia="Arial" w:cs="Arial"/>
          <w:color w:val="000000" w:themeColor="text2"/>
          <w:szCs w:val="24"/>
        </w:rPr>
        <w:t>. </w:t>
      </w:r>
    </w:p>
    <w:p w14:paraId="46547242" w14:textId="7B132A36" w:rsidR="7EE8A4DB" w:rsidRPr="00E17392" w:rsidRDefault="4A0C9DB4" w:rsidP="008B2F9A">
      <w:pPr>
        <w:spacing w:before="60" w:line="288" w:lineRule="auto"/>
        <w:rPr>
          <w:b/>
          <w:bCs/>
        </w:rPr>
      </w:pPr>
      <w:r w:rsidRPr="00E17392">
        <w:rPr>
          <w:b/>
          <w:bCs/>
        </w:rPr>
        <w:t>TCE</w:t>
      </w:r>
      <w:r w:rsidRPr="008B2F9A">
        <w:rPr>
          <w:b/>
          <w:bCs/>
        </w:rPr>
        <w:t xml:space="preserve">: </w:t>
      </w:r>
      <w:r>
        <w:t>Tasmanian Certificate of Education</w:t>
      </w:r>
    </w:p>
    <w:p w14:paraId="46938D99" w14:textId="4B1D74D8" w:rsidR="00202330" w:rsidRPr="002167DA" w:rsidRDefault="7EE8A4DB" w:rsidP="002167DA">
      <w:pPr>
        <w:spacing w:before="60" w:line="288" w:lineRule="auto"/>
        <w:rPr>
          <w:rFonts w:eastAsia="Arial" w:cs="Arial"/>
          <w:szCs w:val="24"/>
        </w:rPr>
      </w:pPr>
      <w:r w:rsidRPr="00E17392">
        <w:rPr>
          <w:b/>
          <w:bCs/>
        </w:rPr>
        <w:t>VET Student Loan</w:t>
      </w:r>
      <w:r w:rsidR="092B7CCB" w:rsidRPr="00E17392">
        <w:rPr>
          <w:b/>
          <w:bCs/>
        </w:rPr>
        <w:t>:</w:t>
      </w:r>
      <w:r w:rsidR="092B7CCB" w:rsidRPr="00E17392">
        <w:t xml:space="preserve"> </w:t>
      </w:r>
      <w:r w:rsidR="092B7CCB" w:rsidRPr="00DF02CE">
        <w:rPr>
          <w:rStyle w:val="normaltextrun"/>
          <w:rFonts w:eastAsia="Arial" w:cs="Arial"/>
          <w:color w:val="000000" w:themeColor="text2"/>
        </w:rPr>
        <w:t xml:space="preserve">is </w:t>
      </w:r>
      <w:r w:rsidR="337B9854" w:rsidRPr="00DF02CE">
        <w:rPr>
          <w:rStyle w:val="normaltextrun"/>
          <w:rFonts w:eastAsia="Arial" w:cs="Arial"/>
          <w:color w:val="000000" w:themeColor="text2"/>
        </w:rPr>
        <w:t>Vocational Education and Training loan</w:t>
      </w:r>
      <w:r w:rsidR="7B73ACA0" w:rsidRPr="00DF02CE">
        <w:rPr>
          <w:rStyle w:val="normaltextrun"/>
          <w:rFonts w:eastAsia="Arial" w:cs="Arial"/>
          <w:color w:val="000000" w:themeColor="text2"/>
        </w:rPr>
        <w:t xml:space="preserve"> program</w:t>
      </w:r>
      <w:r w:rsidR="337B9854" w:rsidRPr="00DF02CE">
        <w:rPr>
          <w:rStyle w:val="normaltextrun"/>
          <w:rFonts w:eastAsia="Arial" w:cs="Arial"/>
          <w:color w:val="000000" w:themeColor="text2"/>
        </w:rPr>
        <w:t xml:space="preserve">, provided by the </w:t>
      </w:r>
      <w:r w:rsidR="092B7CCB" w:rsidRPr="00DF02CE">
        <w:rPr>
          <w:rStyle w:val="normaltextrun"/>
          <w:rFonts w:eastAsia="Arial" w:cs="Arial"/>
          <w:color w:val="000000" w:themeColor="text2"/>
        </w:rPr>
        <w:t>Australian Government</w:t>
      </w:r>
      <w:r w:rsidR="35FF861B" w:rsidRPr="00DF02CE">
        <w:rPr>
          <w:rStyle w:val="normaltextrun"/>
          <w:rFonts w:eastAsia="Arial" w:cs="Arial"/>
          <w:color w:val="000000" w:themeColor="text2"/>
        </w:rPr>
        <w:t>,</w:t>
      </w:r>
      <w:r w:rsidR="092B7CCB" w:rsidRPr="00DF02CE">
        <w:rPr>
          <w:rStyle w:val="normaltextrun"/>
          <w:rFonts w:eastAsia="Arial" w:cs="Arial"/>
          <w:color w:val="000000" w:themeColor="text2"/>
        </w:rPr>
        <w:t xml:space="preserve"> that helps eligible students enrolled in approved courses at Diploma level or above pay their tuition fees.</w:t>
      </w:r>
    </w:p>
    <w:p w14:paraId="25ABFB41" w14:textId="77777777" w:rsidR="00202330" w:rsidRDefault="00202330" w:rsidP="006643B2">
      <w:pPr>
        <w:pStyle w:val="Heading1"/>
      </w:pPr>
      <w:r w:rsidRPr="00E17392">
        <w:rPr>
          <w:sz w:val="40"/>
          <w:szCs w:val="40"/>
        </w:rPr>
        <w:lastRenderedPageBreak/>
        <w:t xml:space="preserve">Policy </w:t>
      </w:r>
      <w:r w:rsidR="007244FD" w:rsidRPr="00E17392">
        <w:rPr>
          <w:sz w:val="40"/>
          <w:szCs w:val="40"/>
        </w:rPr>
        <w:t>c</w:t>
      </w:r>
      <w:r w:rsidRPr="00E17392">
        <w:rPr>
          <w:sz w:val="40"/>
          <w:szCs w:val="40"/>
        </w:rPr>
        <w:t>ontrol</w:t>
      </w:r>
      <w:r>
        <w:t xml:space="preserve"> </w:t>
      </w:r>
    </w:p>
    <w:p w14:paraId="62DBE3FC" w14:textId="77777777" w:rsidR="00380263" w:rsidRPr="00380263" w:rsidRDefault="00380263" w:rsidP="005C2D41"/>
    <w:p w14:paraId="51D2A9D4" w14:textId="77777777" w:rsidR="00202330" w:rsidRPr="00E17392" w:rsidRDefault="00202330" w:rsidP="00E35769">
      <w:pPr>
        <w:pStyle w:val="Heading2"/>
      </w:pPr>
      <w:r w:rsidRPr="00E17392">
        <w:t>Contact points</w:t>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6A0" w:firstRow="1" w:lastRow="0" w:firstColumn="1" w:lastColumn="0" w:noHBand="1" w:noVBand="1"/>
        <w:tblCaption w:val="Policy Control/Review/Contact points"/>
        <w:tblDescription w:val="Positions and contact details for policy control and review."/>
      </w:tblPr>
      <w:tblGrid>
        <w:gridCol w:w="2447"/>
        <w:gridCol w:w="2578"/>
        <w:gridCol w:w="2210"/>
        <w:gridCol w:w="2393"/>
      </w:tblGrid>
      <w:tr w:rsidR="00202330" w:rsidRPr="00990B95" w14:paraId="3580C7E1" w14:textId="77777777" w:rsidTr="00D070E9">
        <w:trPr>
          <w:trHeight w:val="454"/>
          <w:tblHeader/>
        </w:trPr>
        <w:tc>
          <w:tcPr>
            <w:tcW w:w="2447" w:type="dxa"/>
            <w:shd w:val="clear" w:color="auto" w:fill="F2F2F2" w:themeFill="background1" w:themeFillShade="F2"/>
            <w:vAlign w:val="center"/>
          </w:tcPr>
          <w:p w14:paraId="19CA1338" w14:textId="77777777" w:rsidR="00202330" w:rsidRPr="00990B95" w:rsidRDefault="00202330" w:rsidP="00290CB2">
            <w:pPr>
              <w:rPr>
                <w:b/>
              </w:rPr>
            </w:pPr>
            <w:r w:rsidRPr="00990B95">
              <w:rPr>
                <w:b/>
              </w:rPr>
              <w:t>Responsibility</w:t>
            </w:r>
          </w:p>
        </w:tc>
        <w:tc>
          <w:tcPr>
            <w:tcW w:w="2578" w:type="dxa"/>
            <w:shd w:val="clear" w:color="auto" w:fill="F2F2F2" w:themeFill="background1" w:themeFillShade="F2"/>
            <w:vAlign w:val="center"/>
            <w:hideMark/>
          </w:tcPr>
          <w:p w14:paraId="784FFFB7" w14:textId="77777777" w:rsidR="00202330" w:rsidRPr="00990B95" w:rsidRDefault="007244FD" w:rsidP="00290CB2">
            <w:pPr>
              <w:rPr>
                <w:b/>
              </w:rPr>
            </w:pPr>
            <w:bookmarkStart w:id="12" w:name="Row_Title_Position_Title"/>
            <w:bookmarkEnd w:id="12"/>
            <w:r w:rsidRPr="00990B95">
              <w:rPr>
                <w:b/>
              </w:rPr>
              <w:t>Position title</w:t>
            </w:r>
          </w:p>
        </w:tc>
        <w:tc>
          <w:tcPr>
            <w:tcW w:w="2210" w:type="dxa"/>
            <w:shd w:val="clear" w:color="auto" w:fill="F2F2F2" w:themeFill="background1" w:themeFillShade="F2"/>
            <w:vAlign w:val="center"/>
            <w:hideMark/>
          </w:tcPr>
          <w:p w14:paraId="30120E69" w14:textId="77777777" w:rsidR="00202330" w:rsidRPr="00990B95" w:rsidRDefault="007244FD" w:rsidP="00290CB2">
            <w:pPr>
              <w:rPr>
                <w:b/>
              </w:rPr>
            </w:pPr>
            <w:bookmarkStart w:id="13" w:name="Row_Title_Contact_Person"/>
            <w:bookmarkEnd w:id="13"/>
            <w:r w:rsidRPr="00990B95">
              <w:rPr>
                <w:b/>
              </w:rPr>
              <w:t>Contact person</w:t>
            </w:r>
          </w:p>
        </w:tc>
        <w:tc>
          <w:tcPr>
            <w:tcW w:w="2393" w:type="dxa"/>
            <w:shd w:val="clear" w:color="auto" w:fill="F2F2F2" w:themeFill="background1" w:themeFillShade="F2"/>
            <w:vAlign w:val="center"/>
            <w:hideMark/>
          </w:tcPr>
          <w:p w14:paraId="3FBFA098" w14:textId="77777777" w:rsidR="00202330" w:rsidRPr="00990B95" w:rsidRDefault="00202330" w:rsidP="00290CB2">
            <w:pPr>
              <w:rPr>
                <w:b/>
              </w:rPr>
            </w:pPr>
            <w:bookmarkStart w:id="14" w:name="Row_Title_Contact_number"/>
            <w:bookmarkEnd w:id="14"/>
            <w:r w:rsidRPr="00990B95">
              <w:rPr>
                <w:b/>
              </w:rPr>
              <w:t>Contact number</w:t>
            </w:r>
          </w:p>
        </w:tc>
      </w:tr>
      <w:tr w:rsidR="004F2926" w:rsidRPr="00EA3235" w14:paraId="36E45C53" w14:textId="77777777" w:rsidTr="00D070E9">
        <w:trPr>
          <w:trHeight w:val="454"/>
        </w:trPr>
        <w:tc>
          <w:tcPr>
            <w:tcW w:w="2447" w:type="dxa"/>
            <w:vAlign w:val="bottom"/>
            <w:hideMark/>
          </w:tcPr>
          <w:p w14:paraId="2880C25B" w14:textId="77777777" w:rsidR="004F2926" w:rsidRPr="00202330" w:rsidRDefault="004F2926" w:rsidP="004F2926">
            <w:pPr>
              <w:rPr>
                <w:b/>
                <w:bCs/>
              </w:rPr>
            </w:pPr>
            <w:r w:rsidRPr="00202330">
              <w:rPr>
                <w:b/>
                <w:bCs/>
              </w:rPr>
              <w:t xml:space="preserve">Executive </w:t>
            </w:r>
            <w:r>
              <w:rPr>
                <w:b/>
                <w:bCs/>
              </w:rPr>
              <w:t>o</w:t>
            </w:r>
            <w:r w:rsidRPr="00202330">
              <w:rPr>
                <w:b/>
                <w:bCs/>
              </w:rPr>
              <w:t>wner</w:t>
            </w:r>
          </w:p>
        </w:tc>
        <w:tc>
          <w:tcPr>
            <w:tcW w:w="2578" w:type="dxa"/>
            <w:vAlign w:val="center"/>
          </w:tcPr>
          <w:p w14:paraId="6EACD8B3" w14:textId="6E268589" w:rsidR="004F2926" w:rsidRPr="00EA3235" w:rsidRDefault="004F2926" w:rsidP="004F2926">
            <w:r>
              <w:t>Chief Financial Officer</w:t>
            </w:r>
          </w:p>
        </w:tc>
        <w:tc>
          <w:tcPr>
            <w:tcW w:w="2210" w:type="dxa"/>
            <w:vAlign w:val="center"/>
          </w:tcPr>
          <w:p w14:paraId="78023B57" w14:textId="56DDDD51" w:rsidR="004F2926" w:rsidRPr="00EA3235" w:rsidRDefault="004F2926" w:rsidP="004F2926">
            <w:r>
              <w:rPr>
                <w:rFonts w:cs="Arial"/>
              </w:rPr>
              <w:t>Will McShane</w:t>
            </w:r>
          </w:p>
        </w:tc>
        <w:tc>
          <w:tcPr>
            <w:tcW w:w="2393" w:type="dxa"/>
            <w:vAlign w:val="center"/>
          </w:tcPr>
          <w:p w14:paraId="08AB839A" w14:textId="188052B5" w:rsidR="004F2926" w:rsidRPr="00EA3235" w:rsidRDefault="004F2926" w:rsidP="004F2926">
            <w:r>
              <w:rPr>
                <w:rFonts w:cs="Arial"/>
              </w:rPr>
              <w:t>0437 192 635</w:t>
            </w:r>
          </w:p>
        </w:tc>
      </w:tr>
      <w:tr w:rsidR="004F2926" w:rsidRPr="00EA3235" w14:paraId="009DC781" w14:textId="77777777" w:rsidTr="00290CB2">
        <w:trPr>
          <w:trHeight w:val="454"/>
        </w:trPr>
        <w:tc>
          <w:tcPr>
            <w:tcW w:w="2447" w:type="dxa"/>
            <w:vAlign w:val="bottom"/>
            <w:hideMark/>
          </w:tcPr>
          <w:p w14:paraId="71B6AA86" w14:textId="7CEB5138" w:rsidR="004F2926" w:rsidRPr="00202330" w:rsidRDefault="004F2926" w:rsidP="004F2926">
            <w:pPr>
              <w:rPr>
                <w:b/>
                <w:bCs/>
              </w:rPr>
            </w:pPr>
            <w:r w:rsidRPr="00202330">
              <w:rPr>
                <w:b/>
                <w:bCs/>
              </w:rPr>
              <w:t>P</w:t>
            </w:r>
            <w:r>
              <w:rPr>
                <w:b/>
                <w:bCs/>
              </w:rPr>
              <w:t>rocedure</w:t>
            </w:r>
            <w:r w:rsidRPr="00202330">
              <w:rPr>
                <w:b/>
                <w:bCs/>
              </w:rPr>
              <w:t xml:space="preserve"> </w:t>
            </w:r>
            <w:r>
              <w:rPr>
                <w:b/>
                <w:bCs/>
              </w:rPr>
              <w:t>o</w:t>
            </w:r>
            <w:r w:rsidRPr="00202330">
              <w:rPr>
                <w:b/>
                <w:bCs/>
              </w:rPr>
              <w:t>wner</w:t>
            </w:r>
          </w:p>
        </w:tc>
        <w:tc>
          <w:tcPr>
            <w:tcW w:w="2578" w:type="dxa"/>
          </w:tcPr>
          <w:p w14:paraId="07B8D6BC" w14:textId="7A116E31" w:rsidR="004F2926" w:rsidRPr="00EA3235" w:rsidRDefault="009D0C1C" w:rsidP="004F2926">
            <w:r>
              <w:rPr>
                <w:rStyle w:val="normaltextrun"/>
                <w:rFonts w:cs="Arial"/>
              </w:rPr>
              <w:t>Senior Manager, Finance &amp; Procurement</w:t>
            </w:r>
            <w:r>
              <w:rPr>
                <w:rStyle w:val="eop"/>
                <w:rFonts w:cs="Arial"/>
              </w:rPr>
              <w:t> </w:t>
            </w:r>
          </w:p>
        </w:tc>
        <w:tc>
          <w:tcPr>
            <w:tcW w:w="2210" w:type="dxa"/>
          </w:tcPr>
          <w:p w14:paraId="5912AE1B" w14:textId="08D0961E" w:rsidR="004F2926" w:rsidRPr="00EA3235" w:rsidRDefault="004F2926" w:rsidP="004F2926">
            <w:r w:rsidRPr="00D245B1">
              <w:rPr>
                <w:rFonts w:cs="Arial"/>
              </w:rPr>
              <w:t>Matt Carroll</w:t>
            </w:r>
          </w:p>
        </w:tc>
        <w:tc>
          <w:tcPr>
            <w:tcW w:w="2393" w:type="dxa"/>
          </w:tcPr>
          <w:p w14:paraId="3CAE2A69" w14:textId="451BBC96" w:rsidR="004F2926" w:rsidRPr="00EA3235" w:rsidRDefault="004F2926" w:rsidP="004F2926">
            <w:r w:rsidRPr="00D245B1">
              <w:rPr>
                <w:rFonts w:cs="Arial"/>
              </w:rPr>
              <w:t>0407 649 597</w:t>
            </w:r>
          </w:p>
        </w:tc>
      </w:tr>
      <w:tr w:rsidR="004F2926" w:rsidRPr="00EA3235" w14:paraId="5395C328" w14:textId="77777777" w:rsidTr="00290CB2">
        <w:trPr>
          <w:trHeight w:val="454"/>
        </w:trPr>
        <w:tc>
          <w:tcPr>
            <w:tcW w:w="2447" w:type="dxa"/>
            <w:vAlign w:val="bottom"/>
            <w:hideMark/>
          </w:tcPr>
          <w:p w14:paraId="3FFB4CAC" w14:textId="77777777" w:rsidR="004F2926" w:rsidRPr="00202330" w:rsidRDefault="004F2926" w:rsidP="004F2926">
            <w:pPr>
              <w:rPr>
                <w:b/>
                <w:bCs/>
              </w:rPr>
            </w:pPr>
            <w:r w:rsidRPr="00202330">
              <w:rPr>
                <w:b/>
                <w:bCs/>
              </w:rPr>
              <w:t xml:space="preserve">Contact </w:t>
            </w:r>
            <w:r>
              <w:rPr>
                <w:b/>
                <w:bCs/>
              </w:rPr>
              <w:t>p</w:t>
            </w:r>
            <w:r w:rsidRPr="00202330">
              <w:rPr>
                <w:b/>
                <w:bCs/>
              </w:rPr>
              <w:t>erson</w:t>
            </w:r>
          </w:p>
        </w:tc>
        <w:tc>
          <w:tcPr>
            <w:tcW w:w="2578" w:type="dxa"/>
          </w:tcPr>
          <w:p w14:paraId="26B92DCA" w14:textId="72BEE02D" w:rsidR="004F2926" w:rsidRPr="00EA3235" w:rsidRDefault="009D0C1C" w:rsidP="004F2926">
            <w:pPr>
              <w:spacing w:line="276" w:lineRule="auto"/>
            </w:pPr>
            <w:r>
              <w:rPr>
                <w:rStyle w:val="normaltextrun"/>
                <w:rFonts w:cs="Arial"/>
              </w:rPr>
              <w:t>Senior Manager, Finance &amp; Procurement</w:t>
            </w:r>
            <w:r>
              <w:rPr>
                <w:rStyle w:val="eop"/>
                <w:rFonts w:cs="Arial"/>
              </w:rPr>
              <w:t> </w:t>
            </w:r>
          </w:p>
        </w:tc>
        <w:tc>
          <w:tcPr>
            <w:tcW w:w="2210" w:type="dxa"/>
          </w:tcPr>
          <w:p w14:paraId="291E7261" w14:textId="383E546D" w:rsidR="004F2926" w:rsidRPr="00EA3235" w:rsidRDefault="004F2926" w:rsidP="004F2926">
            <w:pPr>
              <w:spacing w:line="276" w:lineRule="auto"/>
            </w:pPr>
            <w:r w:rsidRPr="00D245B1">
              <w:rPr>
                <w:rFonts w:cs="Arial"/>
              </w:rPr>
              <w:t>Matt Carroll</w:t>
            </w:r>
          </w:p>
        </w:tc>
        <w:tc>
          <w:tcPr>
            <w:tcW w:w="2393" w:type="dxa"/>
          </w:tcPr>
          <w:p w14:paraId="1016BE78" w14:textId="4A39BE87" w:rsidR="004F2926" w:rsidRPr="00EA3235" w:rsidRDefault="004F2926" w:rsidP="004F2926">
            <w:pPr>
              <w:spacing w:line="276" w:lineRule="auto"/>
            </w:pPr>
            <w:r w:rsidRPr="00D245B1">
              <w:rPr>
                <w:rFonts w:cs="Arial"/>
              </w:rPr>
              <w:t>0407 649 597</w:t>
            </w:r>
          </w:p>
        </w:tc>
      </w:tr>
    </w:tbl>
    <w:p w14:paraId="6381450D" w14:textId="77777777" w:rsidR="004F2926" w:rsidRDefault="004F2926" w:rsidP="005C2D41"/>
    <w:p w14:paraId="336CACE6" w14:textId="5D32089D" w:rsidR="005D3D74" w:rsidRPr="00E17392" w:rsidRDefault="005D3D74" w:rsidP="00E35769">
      <w:pPr>
        <w:pStyle w:val="Heading2"/>
      </w:pPr>
      <w:r w:rsidRPr="00E17392">
        <w:t xml:space="preserve">Consultation </w:t>
      </w:r>
    </w:p>
    <w:p w14:paraId="6B31C573" w14:textId="77777777" w:rsidR="00504F98" w:rsidRDefault="00232B05" w:rsidP="005D3D74">
      <w:r w:rsidRPr="00232B05">
        <w:t>The following teams/positions should be consulted during the development/review of this Procedure</w:t>
      </w:r>
      <w:r w:rsidR="00D070E9" w:rsidRPr="00E2507C">
        <w:t>:</w:t>
      </w:r>
    </w:p>
    <w:p w14:paraId="3148CC56" w14:textId="77777777" w:rsidR="005069F4" w:rsidRPr="00E17392" w:rsidRDefault="005069F4" w:rsidP="1D2403F2">
      <w:pPr>
        <w:pStyle w:val="ListBullet"/>
        <w:rPr>
          <w:rStyle w:val="eop"/>
          <w:rFonts w:cs="Arial"/>
          <w:spacing w:val="0"/>
        </w:rPr>
      </w:pPr>
      <w:r w:rsidRPr="1D2403F2">
        <w:rPr>
          <w:rStyle w:val="normaltextrun"/>
          <w:rFonts w:cs="Arial"/>
        </w:rPr>
        <w:t>Executive Director, Quality and Academic Services</w:t>
      </w:r>
      <w:r w:rsidRPr="1D2403F2">
        <w:rPr>
          <w:rStyle w:val="eop"/>
          <w:rFonts w:cs="Arial"/>
        </w:rPr>
        <w:t> </w:t>
      </w:r>
    </w:p>
    <w:p w14:paraId="50D3DBC7" w14:textId="77777777" w:rsidR="005069F4" w:rsidRPr="00E17392" w:rsidRDefault="005069F4" w:rsidP="1D2403F2">
      <w:pPr>
        <w:pStyle w:val="ListBullet"/>
        <w:rPr>
          <w:rStyle w:val="eop"/>
          <w:rFonts w:cs="Arial"/>
        </w:rPr>
      </w:pPr>
      <w:r w:rsidRPr="1D2403F2">
        <w:rPr>
          <w:rStyle w:val="normaltextrun"/>
          <w:rFonts w:cs="Arial"/>
        </w:rPr>
        <w:t>Executive Director Education, Operations</w:t>
      </w:r>
      <w:r w:rsidRPr="1D2403F2">
        <w:rPr>
          <w:rStyle w:val="eop"/>
          <w:rFonts w:cs="Arial"/>
        </w:rPr>
        <w:t> </w:t>
      </w:r>
    </w:p>
    <w:p w14:paraId="6AA347A5" w14:textId="1D89EFC4" w:rsidR="005069F4" w:rsidRDefault="005069F4" w:rsidP="005069F4">
      <w:pPr>
        <w:pStyle w:val="ListBullet"/>
      </w:pPr>
      <w:r>
        <w:t>Manager Quality</w:t>
      </w:r>
    </w:p>
    <w:p w14:paraId="4261AC6D" w14:textId="7B17EAC6" w:rsidR="005069F4" w:rsidRDefault="00927A29" w:rsidP="005069F4">
      <w:pPr>
        <w:pStyle w:val="ListBullet"/>
      </w:pPr>
      <w:r>
        <w:t xml:space="preserve">Senior </w:t>
      </w:r>
      <w:r w:rsidR="005069F4">
        <w:t>Manager</w:t>
      </w:r>
      <w:r>
        <w:t>,</w:t>
      </w:r>
      <w:r w:rsidR="005069F4">
        <w:t xml:space="preserve"> Client Central</w:t>
      </w:r>
    </w:p>
    <w:p w14:paraId="3EB1F953" w14:textId="3F5B9502" w:rsidR="00492597" w:rsidRDefault="00492597" w:rsidP="005069F4">
      <w:pPr>
        <w:pStyle w:val="ListBullet"/>
      </w:pPr>
      <w:r>
        <w:t>Administration Manager, Client Central</w:t>
      </w:r>
    </w:p>
    <w:p w14:paraId="4AF3284F" w14:textId="35F73D8B" w:rsidR="005069F4" w:rsidRDefault="005069F4" w:rsidP="005069F4">
      <w:pPr>
        <w:pStyle w:val="ListBullet"/>
      </w:pPr>
      <w:r>
        <w:t>Heads of Centr</w:t>
      </w:r>
      <w:r w:rsidR="1050AC76">
        <w:t>e</w:t>
      </w:r>
    </w:p>
    <w:p w14:paraId="6FCFFE31" w14:textId="6392D082" w:rsidR="00055426" w:rsidRDefault="00830094" w:rsidP="005069F4">
      <w:pPr>
        <w:pStyle w:val="ListBullet"/>
      </w:pPr>
      <w:r>
        <w:t>Business Systems Officer</w:t>
      </w:r>
    </w:p>
    <w:p w14:paraId="0840E0D0" w14:textId="77C8C83E" w:rsidR="00830094" w:rsidRDefault="00830094" w:rsidP="005069F4">
      <w:pPr>
        <w:pStyle w:val="ListBullet"/>
      </w:pPr>
      <w:r>
        <w:t>Business Systems Manager</w:t>
      </w:r>
    </w:p>
    <w:p w14:paraId="42DB0CC1" w14:textId="7142F1A4" w:rsidR="00EE5D2B" w:rsidRDefault="00EE5D2B">
      <w:pPr>
        <w:spacing w:after="160" w:line="259" w:lineRule="auto"/>
        <w:rPr>
          <w:rFonts w:eastAsiaTheme="majorEastAsia" w:cstheme="majorBidi"/>
          <w:b/>
          <w:spacing w:val="6"/>
          <w:sz w:val="32"/>
          <w:szCs w:val="26"/>
        </w:rPr>
      </w:pPr>
    </w:p>
    <w:p w14:paraId="6D734C9A" w14:textId="77777777" w:rsidR="009C7AAE" w:rsidRPr="00C37DFE" w:rsidRDefault="009C7AAE" w:rsidP="009C7AAE">
      <w:pPr>
        <w:pStyle w:val="ListBullet"/>
        <w:numPr>
          <w:ilvl w:val="0"/>
          <w:numId w:val="0"/>
        </w:numPr>
        <w:spacing w:after="160" w:line="259" w:lineRule="auto"/>
        <w:ind w:left="284" w:hanging="284"/>
        <w:rPr>
          <w:rFonts w:eastAsiaTheme="majorEastAsia" w:cstheme="majorBidi"/>
          <w:b/>
          <w:bCs/>
          <w:spacing w:val="6"/>
          <w:sz w:val="32"/>
          <w:szCs w:val="32"/>
        </w:rPr>
      </w:pPr>
      <w:r w:rsidRPr="00C37DFE">
        <w:rPr>
          <w:b/>
          <w:bCs/>
          <w:sz w:val="32"/>
          <w:szCs w:val="32"/>
        </w:rPr>
        <w:t>Endorsement required prior to Executive Approval:</w:t>
      </w:r>
    </w:p>
    <w:p w14:paraId="7B4EA55B" w14:textId="77777777" w:rsidR="009C7AAE" w:rsidRDefault="00000000" w:rsidP="009C7AAE">
      <w:sdt>
        <w:sdtPr>
          <w:alias w:val="Internal Committee"/>
          <w:tag w:val="Internal Committee"/>
          <w:id w:val="1672762451"/>
          <w:placeholder>
            <w:docPart w:val="5391CA52F4AB45CDA1D7CA9BA7441F1F"/>
          </w:placeholder>
          <w:dropDownList>
            <w:listItem w:displayText="Risk and Compliance Committee" w:value="Risk and Compliance Committee"/>
            <w:listItem w:displayText="Education and Training Committee" w:value="Education and Training Committee"/>
            <w:listItem w:displayText="Health, Safety and Wellbeing Committee" w:value="Health, Safety and Wellbeing Committee"/>
            <w:listItem w:displayText="Procurement Review Committee" w:value="Procurement Review Committee"/>
            <w:listItem w:displayText="Executive" w:value="Executive"/>
          </w:dropDownList>
        </w:sdtPr>
        <w:sdtContent>
          <w:r w:rsidR="009C7AAE">
            <w:t>Risk and Compliance Committee</w:t>
          </w:r>
        </w:sdtContent>
      </w:sdt>
    </w:p>
    <w:p w14:paraId="132A862D" w14:textId="77777777" w:rsidR="009C7AAE" w:rsidRPr="00EA3235" w:rsidRDefault="009C7AAE" w:rsidP="009C7AAE">
      <w:pPr>
        <w:pStyle w:val="Heading2"/>
      </w:pPr>
      <w:r>
        <w:t>Endorsements</w:t>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720" w:firstRow="1" w:lastRow="0" w:firstColumn="0" w:lastColumn="1" w:noHBand="1" w:noVBand="1"/>
        <w:tblCaption w:val="Version History"/>
        <w:tblDescription w:val="Details endorsement dates of internal committees"/>
      </w:tblPr>
      <w:tblGrid>
        <w:gridCol w:w="4957"/>
        <w:gridCol w:w="2126"/>
      </w:tblGrid>
      <w:tr w:rsidR="009C7AAE" w:rsidRPr="007318DC" w14:paraId="534AFCAE" w14:textId="77777777" w:rsidTr="00F107A3">
        <w:trPr>
          <w:tblHeader/>
        </w:trPr>
        <w:tc>
          <w:tcPr>
            <w:tcW w:w="4957" w:type="dxa"/>
            <w:shd w:val="clear" w:color="auto" w:fill="F2F2F2" w:themeFill="background1" w:themeFillShade="F2"/>
          </w:tcPr>
          <w:p w14:paraId="616A3866" w14:textId="77777777" w:rsidR="009C7AAE" w:rsidRPr="0036049D" w:rsidRDefault="009C7AAE" w:rsidP="00F107A3">
            <w:pPr>
              <w:rPr>
                <w:b/>
                <w:bCs/>
              </w:rPr>
            </w:pPr>
            <w:r>
              <w:rPr>
                <w:b/>
                <w:bCs/>
              </w:rPr>
              <w:t>Committee</w:t>
            </w:r>
          </w:p>
        </w:tc>
        <w:tc>
          <w:tcPr>
            <w:tcW w:w="2126" w:type="dxa"/>
            <w:shd w:val="clear" w:color="auto" w:fill="F2F2F2" w:themeFill="background1" w:themeFillShade="F2"/>
          </w:tcPr>
          <w:p w14:paraId="430288E8" w14:textId="77777777" w:rsidR="009C7AAE" w:rsidRPr="0036049D" w:rsidRDefault="009C7AAE" w:rsidP="00F107A3">
            <w:pPr>
              <w:rPr>
                <w:b/>
                <w:bCs/>
              </w:rPr>
            </w:pPr>
            <w:r w:rsidRPr="0036049D">
              <w:rPr>
                <w:b/>
                <w:bCs/>
              </w:rPr>
              <w:t>Date</w:t>
            </w:r>
          </w:p>
        </w:tc>
      </w:tr>
      <w:tr w:rsidR="009C7AAE" w:rsidRPr="00EA3235" w14:paraId="736A18BB" w14:textId="77777777" w:rsidTr="00F107A3">
        <w:trPr>
          <w:trHeight w:val="361"/>
        </w:trPr>
        <w:tc>
          <w:tcPr>
            <w:tcW w:w="4957" w:type="dxa"/>
          </w:tcPr>
          <w:p w14:paraId="7ECC753A" w14:textId="77777777" w:rsidR="009C7AAE" w:rsidRPr="000067DB" w:rsidRDefault="00000000" w:rsidP="00F107A3">
            <w:sdt>
              <w:sdtPr>
                <w:alias w:val="Internal Committee"/>
                <w:tag w:val="Internal Committee"/>
                <w:id w:val="-1938589025"/>
                <w:placeholder>
                  <w:docPart w:val="D605A3290EDA453D95DDAB1184C1A7B0"/>
                </w:placeholder>
                <w:dropDownList>
                  <w:listItem w:displayText="Risk and Compliance Committee" w:value="Risk and Compliance Committee"/>
                  <w:listItem w:displayText="Education and Training Committee" w:value="Education and Training Committee"/>
                  <w:listItem w:displayText="Health, Safety and Wellbeing Committee" w:value="Health, Safety and Wellbeing Committee"/>
                  <w:listItem w:displayText="Procurement Review Committee" w:value="Procurement Review Committee"/>
                  <w:listItem w:displayText="Executive" w:value="Executive"/>
                </w:dropDownList>
              </w:sdtPr>
              <w:sdtContent>
                <w:r w:rsidR="009C7AAE">
                  <w:t>Risk and Compliance Committee</w:t>
                </w:r>
              </w:sdtContent>
            </w:sdt>
          </w:p>
        </w:tc>
        <w:tc>
          <w:tcPr>
            <w:tcW w:w="2126" w:type="dxa"/>
          </w:tcPr>
          <w:p w14:paraId="04BA1FFE" w14:textId="150FE1B4" w:rsidR="009C7AAE" w:rsidRPr="000067DB" w:rsidRDefault="00AC14B3" w:rsidP="00F107A3">
            <w:r>
              <w:t>28.0.2025</w:t>
            </w:r>
          </w:p>
        </w:tc>
      </w:tr>
    </w:tbl>
    <w:p w14:paraId="1723B860" w14:textId="77777777" w:rsidR="009C7AAE" w:rsidRDefault="009C7AAE" w:rsidP="00E35769">
      <w:pPr>
        <w:pStyle w:val="Heading2"/>
      </w:pPr>
    </w:p>
    <w:p w14:paraId="60E1FD77" w14:textId="6703C830" w:rsidR="00202330" w:rsidRPr="00FF349C" w:rsidRDefault="00202330" w:rsidP="00E35769">
      <w:pPr>
        <w:pStyle w:val="Heading2"/>
      </w:pPr>
      <w:r w:rsidRPr="00FF349C">
        <w:t>Dates:</w:t>
      </w:r>
    </w:p>
    <w:p w14:paraId="319842FE" w14:textId="18A2A004" w:rsidR="00202330" w:rsidRDefault="00202330" w:rsidP="00202330">
      <w:r w:rsidRPr="00202330">
        <w:rPr>
          <w:b/>
          <w:bCs/>
        </w:rPr>
        <w:t>Last approved:</w:t>
      </w:r>
      <w:r w:rsidR="007244FD">
        <w:rPr>
          <w:b/>
          <w:bCs/>
        </w:rPr>
        <w:tab/>
      </w:r>
      <w:r w:rsidRPr="00EA3235">
        <w:t xml:space="preserve"> </w:t>
      </w:r>
      <w:sdt>
        <w:sdtPr>
          <w:id w:val="-536199251"/>
          <w:placeholder>
            <w:docPart w:val="15EA77F522DB4FDCB6B32B575B9B140D"/>
          </w:placeholder>
          <w:date w:fullDate="2025-03-11T00:00:00Z">
            <w:dateFormat w:val="d/MM/yyyy"/>
            <w:lid w:val="en-AU"/>
            <w:storeMappedDataAs w:val="dateTime"/>
            <w:calendar w:val="gregorian"/>
          </w:date>
        </w:sdtPr>
        <w:sdtContent>
          <w:r w:rsidR="006704C2">
            <w:t>11/03/2025</w:t>
          </w:r>
        </w:sdtContent>
      </w:sdt>
      <w:r w:rsidRPr="00EA3235">
        <w:tab/>
      </w:r>
    </w:p>
    <w:p w14:paraId="394EE5B0" w14:textId="0DA0DBB3" w:rsidR="00202330" w:rsidRPr="00EA3235" w:rsidRDefault="00202330" w:rsidP="1D2403F2">
      <w:pPr>
        <w:rPr>
          <w:color w:val="D9D9D9" w:themeColor="background1" w:themeShade="D9"/>
        </w:rPr>
      </w:pPr>
      <w:r w:rsidRPr="1D2403F2">
        <w:rPr>
          <w:b/>
          <w:bCs/>
        </w:rPr>
        <w:t>Next review</w:t>
      </w:r>
      <w:r w:rsidRPr="00EA3235">
        <w:rPr>
          <w:szCs w:val="24"/>
        </w:rPr>
        <w:t>:</w:t>
      </w:r>
      <w:r w:rsidR="00070E5A">
        <w:rPr>
          <w:szCs w:val="24"/>
        </w:rPr>
        <w:tab/>
      </w:r>
      <w:sdt>
        <w:sdtPr>
          <w:rPr>
            <w:szCs w:val="24"/>
          </w:rPr>
          <w:id w:val="699513002"/>
          <w:placeholder>
            <w:docPart w:val="15EA77F522DB4FDCB6B32B575B9B140D"/>
          </w:placeholder>
          <w:date w:fullDate="2028-03-11T00:00:00Z">
            <w:dateFormat w:val="d/MM/yyyy"/>
            <w:lid w:val="en-AU"/>
            <w:storeMappedDataAs w:val="dateTime"/>
            <w:calendar w:val="gregorian"/>
          </w:date>
        </w:sdtPr>
        <w:sdtContent>
          <w:r w:rsidR="006704C2">
            <w:rPr>
              <w:szCs w:val="24"/>
            </w:rPr>
            <w:t>11/03/2028</w:t>
          </w:r>
        </w:sdtContent>
      </w:sdt>
    </w:p>
    <w:p w14:paraId="3804ED6E" w14:textId="77777777" w:rsidR="002167DA" w:rsidRDefault="002167DA" w:rsidP="009C10CE">
      <w:pPr>
        <w:pStyle w:val="Heading2"/>
      </w:pPr>
    </w:p>
    <w:p w14:paraId="4AF4ECBD" w14:textId="77777777" w:rsidR="009D0C1C" w:rsidRDefault="009D0C1C" w:rsidP="009C10CE">
      <w:pPr>
        <w:pStyle w:val="Heading2"/>
      </w:pPr>
    </w:p>
    <w:p w14:paraId="342A3263" w14:textId="366E9272" w:rsidR="009C10CE" w:rsidRPr="00EA3235" w:rsidRDefault="009C10CE" w:rsidP="009C10CE">
      <w:pPr>
        <w:pStyle w:val="Heading2"/>
      </w:pPr>
      <w:r w:rsidRPr="00EA3235">
        <w:t>Version history</w:t>
      </w:r>
    </w:p>
    <w:tbl>
      <w:tblPr>
        <w:tblStyle w:val="TableGrid"/>
        <w:tblW w:w="10490" w:type="dxa"/>
        <w:tblInd w:w="-289" w:type="dxa"/>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720" w:firstRow="1" w:lastRow="0" w:firstColumn="0" w:lastColumn="1" w:noHBand="1" w:noVBand="1"/>
        <w:tblCaption w:val="Version History"/>
        <w:tblDescription w:val="Details version history of document."/>
      </w:tblPr>
      <w:tblGrid>
        <w:gridCol w:w="1135"/>
        <w:gridCol w:w="1358"/>
        <w:gridCol w:w="7997"/>
      </w:tblGrid>
      <w:tr w:rsidR="009C10CE" w:rsidRPr="007318DC" w14:paraId="2BB249C5" w14:textId="77777777" w:rsidTr="005C01DF">
        <w:trPr>
          <w:cantSplit/>
          <w:tblHeader/>
        </w:trPr>
        <w:tc>
          <w:tcPr>
            <w:tcW w:w="1135" w:type="dxa"/>
            <w:shd w:val="clear" w:color="auto" w:fill="F2F2F2" w:themeFill="background1" w:themeFillShade="F2"/>
          </w:tcPr>
          <w:p w14:paraId="51DBD2D6" w14:textId="77777777" w:rsidR="009C10CE" w:rsidRPr="0036049D" w:rsidRDefault="009C10CE" w:rsidP="00F107A3">
            <w:pPr>
              <w:rPr>
                <w:b/>
                <w:bCs/>
              </w:rPr>
            </w:pPr>
            <w:r w:rsidRPr="0036049D">
              <w:rPr>
                <w:b/>
                <w:bCs/>
              </w:rPr>
              <w:t>Version</w:t>
            </w:r>
          </w:p>
        </w:tc>
        <w:tc>
          <w:tcPr>
            <w:tcW w:w="1358" w:type="dxa"/>
            <w:shd w:val="clear" w:color="auto" w:fill="F2F2F2" w:themeFill="background1" w:themeFillShade="F2"/>
          </w:tcPr>
          <w:p w14:paraId="79343188" w14:textId="77777777" w:rsidR="009C10CE" w:rsidRPr="0036049D" w:rsidRDefault="009C10CE" w:rsidP="00F107A3">
            <w:pPr>
              <w:rPr>
                <w:b/>
                <w:bCs/>
              </w:rPr>
            </w:pPr>
            <w:r w:rsidRPr="0036049D">
              <w:rPr>
                <w:b/>
                <w:bCs/>
              </w:rPr>
              <w:t>Date</w:t>
            </w:r>
          </w:p>
        </w:tc>
        <w:tc>
          <w:tcPr>
            <w:tcW w:w="7997" w:type="dxa"/>
            <w:shd w:val="clear" w:color="auto" w:fill="F2F2F2" w:themeFill="background1" w:themeFillShade="F2"/>
          </w:tcPr>
          <w:p w14:paraId="625D2DC8" w14:textId="77777777" w:rsidR="009C10CE" w:rsidRPr="0036049D" w:rsidRDefault="009C10CE" w:rsidP="00F107A3">
            <w:pPr>
              <w:rPr>
                <w:b/>
                <w:bCs/>
              </w:rPr>
            </w:pPr>
            <w:r w:rsidRPr="0036049D">
              <w:rPr>
                <w:b/>
                <w:bCs/>
              </w:rPr>
              <w:t>Description of changes</w:t>
            </w:r>
          </w:p>
        </w:tc>
      </w:tr>
      <w:tr w:rsidR="009C10CE" w:rsidRPr="00E108E4" w14:paraId="28397DAC" w14:textId="77777777" w:rsidTr="005C01DF">
        <w:trPr>
          <w:cantSplit/>
        </w:trPr>
        <w:tc>
          <w:tcPr>
            <w:tcW w:w="1135" w:type="dxa"/>
          </w:tcPr>
          <w:p w14:paraId="71C4C48F" w14:textId="77777777" w:rsidR="009C10CE" w:rsidRPr="00E108E4" w:rsidRDefault="009C10CE" w:rsidP="00F107A3">
            <w:pPr>
              <w:rPr>
                <w:rFonts w:cs="Arial"/>
                <w:sz w:val="22"/>
              </w:rPr>
            </w:pPr>
            <w:r w:rsidRPr="00E108E4">
              <w:rPr>
                <w:rFonts w:cs="Arial"/>
                <w:sz w:val="22"/>
              </w:rPr>
              <w:t>1.0</w:t>
            </w:r>
          </w:p>
        </w:tc>
        <w:tc>
          <w:tcPr>
            <w:tcW w:w="1358" w:type="dxa"/>
          </w:tcPr>
          <w:p w14:paraId="24B5926B" w14:textId="77777777" w:rsidR="009C10CE" w:rsidRPr="00E108E4" w:rsidRDefault="009C10CE" w:rsidP="00F107A3">
            <w:pPr>
              <w:rPr>
                <w:rFonts w:cs="Arial"/>
                <w:sz w:val="22"/>
              </w:rPr>
            </w:pPr>
            <w:r w:rsidRPr="00E108E4">
              <w:rPr>
                <w:rFonts w:cs="Arial"/>
                <w:sz w:val="22"/>
              </w:rPr>
              <w:t>1/10/2015</w:t>
            </w:r>
          </w:p>
        </w:tc>
        <w:tc>
          <w:tcPr>
            <w:tcW w:w="7997" w:type="dxa"/>
          </w:tcPr>
          <w:p w14:paraId="64BEDF12" w14:textId="77777777" w:rsidR="009C10CE" w:rsidRPr="00E108E4" w:rsidRDefault="009C10CE" w:rsidP="00F107A3">
            <w:pPr>
              <w:rPr>
                <w:rFonts w:cs="Arial"/>
                <w:sz w:val="22"/>
              </w:rPr>
            </w:pPr>
            <w:r w:rsidRPr="00E108E4">
              <w:rPr>
                <w:rFonts w:cs="Arial"/>
                <w:sz w:val="22"/>
              </w:rPr>
              <w:t>Minor changes throughout document - dates and position titles.</w:t>
            </w:r>
          </w:p>
          <w:p w14:paraId="0980AB54" w14:textId="77777777" w:rsidR="009C10CE" w:rsidRPr="00E108E4" w:rsidRDefault="009C10CE" w:rsidP="00F107A3">
            <w:pPr>
              <w:rPr>
                <w:rFonts w:cs="Arial"/>
                <w:sz w:val="22"/>
              </w:rPr>
            </w:pPr>
            <w:r w:rsidRPr="00E108E4">
              <w:rPr>
                <w:rFonts w:cs="Arial"/>
                <w:sz w:val="22"/>
              </w:rPr>
              <w:t>Fees updated to 2016 values</w:t>
            </w:r>
          </w:p>
        </w:tc>
      </w:tr>
      <w:tr w:rsidR="009C10CE" w:rsidRPr="00E108E4" w14:paraId="2C80D268" w14:textId="77777777" w:rsidTr="005C01DF">
        <w:trPr>
          <w:cantSplit/>
        </w:trPr>
        <w:tc>
          <w:tcPr>
            <w:tcW w:w="1135" w:type="dxa"/>
          </w:tcPr>
          <w:p w14:paraId="40970640" w14:textId="77777777" w:rsidR="009C10CE" w:rsidRPr="00E108E4" w:rsidRDefault="009C10CE" w:rsidP="00F107A3">
            <w:pPr>
              <w:rPr>
                <w:rFonts w:cs="Arial"/>
                <w:color w:val="000000" w:themeColor="text1"/>
                <w:sz w:val="22"/>
              </w:rPr>
            </w:pPr>
            <w:r w:rsidRPr="00E108E4">
              <w:rPr>
                <w:rFonts w:cs="Arial"/>
                <w:sz w:val="22"/>
              </w:rPr>
              <w:lastRenderedPageBreak/>
              <w:t>2.0</w:t>
            </w:r>
          </w:p>
        </w:tc>
        <w:tc>
          <w:tcPr>
            <w:tcW w:w="1358" w:type="dxa"/>
          </w:tcPr>
          <w:p w14:paraId="7CD7AC20" w14:textId="77777777" w:rsidR="009C10CE" w:rsidRPr="00E108E4" w:rsidRDefault="009C10CE" w:rsidP="00F107A3">
            <w:pPr>
              <w:rPr>
                <w:rFonts w:cs="Arial"/>
                <w:color w:val="000000" w:themeColor="text1"/>
                <w:sz w:val="22"/>
              </w:rPr>
            </w:pPr>
            <w:r w:rsidRPr="00E108E4">
              <w:rPr>
                <w:rFonts w:cs="Arial"/>
                <w:sz w:val="22"/>
              </w:rPr>
              <w:t>16/03/2016</w:t>
            </w:r>
          </w:p>
        </w:tc>
        <w:tc>
          <w:tcPr>
            <w:tcW w:w="7997" w:type="dxa"/>
          </w:tcPr>
          <w:p w14:paraId="78F33085" w14:textId="77777777" w:rsidR="009C10CE" w:rsidRPr="00E108E4" w:rsidRDefault="009C10CE" w:rsidP="00F107A3">
            <w:pPr>
              <w:spacing w:line="276" w:lineRule="auto"/>
              <w:rPr>
                <w:rFonts w:cs="Arial"/>
                <w:sz w:val="22"/>
              </w:rPr>
            </w:pPr>
            <w:r w:rsidRPr="00E108E4">
              <w:rPr>
                <w:rFonts w:cs="Arial"/>
                <w:sz w:val="22"/>
              </w:rPr>
              <w:t>Additional information added under ‘Concessions’:</w:t>
            </w:r>
          </w:p>
          <w:p w14:paraId="249969E9" w14:textId="77777777" w:rsidR="009C10CE" w:rsidRPr="00E108E4" w:rsidRDefault="009C10CE" w:rsidP="00F107A3">
            <w:pPr>
              <w:rPr>
                <w:rFonts w:cs="Arial"/>
                <w:color w:val="000000" w:themeColor="text1"/>
                <w:sz w:val="22"/>
              </w:rPr>
            </w:pPr>
            <w:r w:rsidRPr="00E108E4">
              <w:rPr>
                <w:rFonts w:cs="Arial"/>
                <w:i/>
                <w:sz w:val="22"/>
              </w:rPr>
              <w:t>‘Eligible fees and concessions must be offered to eligible students if they are undertaking a qualification that is supported through the Deed of Purchasing Agreement with Skills Tasmania.  A student who is not eligible for Government support must pay a ‘commercial’ rate for participation in such qualifications.  Additionally, TasTAFE can choose to offer other training that is not eligible, for example short courses and unaccredited training, and all participants in such training will be charged ‘commercial’ rates.  No concessions will apply.’</w:t>
            </w:r>
          </w:p>
        </w:tc>
      </w:tr>
      <w:tr w:rsidR="009C10CE" w:rsidRPr="00E108E4" w14:paraId="6780B348" w14:textId="77777777" w:rsidTr="005C01DF">
        <w:trPr>
          <w:cantSplit/>
        </w:trPr>
        <w:tc>
          <w:tcPr>
            <w:tcW w:w="1135" w:type="dxa"/>
          </w:tcPr>
          <w:p w14:paraId="6514B38D" w14:textId="77777777" w:rsidR="009C10CE" w:rsidRPr="00E108E4" w:rsidRDefault="009C10CE" w:rsidP="00F107A3">
            <w:pPr>
              <w:rPr>
                <w:rFonts w:cs="Arial"/>
                <w:color w:val="000000" w:themeColor="text1"/>
                <w:sz w:val="22"/>
              </w:rPr>
            </w:pPr>
            <w:r w:rsidRPr="00E108E4">
              <w:rPr>
                <w:rFonts w:cs="Arial"/>
                <w:sz w:val="22"/>
              </w:rPr>
              <w:t>3.0</w:t>
            </w:r>
          </w:p>
        </w:tc>
        <w:tc>
          <w:tcPr>
            <w:tcW w:w="1358" w:type="dxa"/>
          </w:tcPr>
          <w:p w14:paraId="663904E8" w14:textId="77777777" w:rsidR="009C10CE" w:rsidRPr="00E108E4" w:rsidRDefault="009C10CE" w:rsidP="00F107A3">
            <w:pPr>
              <w:rPr>
                <w:rFonts w:cs="Arial"/>
                <w:color w:val="000000" w:themeColor="text1"/>
                <w:sz w:val="22"/>
              </w:rPr>
            </w:pPr>
            <w:r w:rsidRPr="00E108E4">
              <w:rPr>
                <w:rFonts w:cs="Arial"/>
                <w:sz w:val="22"/>
              </w:rPr>
              <w:t>30/04</w:t>
            </w:r>
            <w:r>
              <w:rPr>
                <w:rFonts w:cs="Arial"/>
                <w:sz w:val="22"/>
              </w:rPr>
              <w:t>/</w:t>
            </w:r>
            <w:r w:rsidRPr="00E108E4">
              <w:rPr>
                <w:rFonts w:cs="Arial"/>
                <w:sz w:val="22"/>
              </w:rPr>
              <w:t>2017</w:t>
            </w:r>
          </w:p>
        </w:tc>
        <w:tc>
          <w:tcPr>
            <w:tcW w:w="7997" w:type="dxa"/>
          </w:tcPr>
          <w:p w14:paraId="347E2C92" w14:textId="77777777" w:rsidR="009C10CE" w:rsidRPr="00E108E4" w:rsidRDefault="009C10CE" w:rsidP="00F107A3">
            <w:pPr>
              <w:rPr>
                <w:rFonts w:cs="Arial"/>
                <w:color w:val="000000" w:themeColor="text1"/>
                <w:sz w:val="22"/>
              </w:rPr>
            </w:pPr>
            <w:r w:rsidRPr="00E108E4">
              <w:rPr>
                <w:rFonts w:cs="Arial"/>
                <w:sz w:val="22"/>
              </w:rPr>
              <w:t>Major update to reflect new fee structure implemented from 1 January 2017.</w:t>
            </w:r>
          </w:p>
        </w:tc>
      </w:tr>
      <w:tr w:rsidR="009C10CE" w:rsidRPr="00E108E4" w14:paraId="1075C1AE" w14:textId="77777777" w:rsidTr="005C01DF">
        <w:trPr>
          <w:cantSplit/>
        </w:trPr>
        <w:tc>
          <w:tcPr>
            <w:tcW w:w="1135" w:type="dxa"/>
          </w:tcPr>
          <w:p w14:paraId="4F6AAD9E" w14:textId="77777777" w:rsidR="009C10CE" w:rsidRPr="00E108E4" w:rsidRDefault="009C10CE" w:rsidP="00F107A3">
            <w:pPr>
              <w:rPr>
                <w:rFonts w:cs="Arial"/>
                <w:color w:val="000000" w:themeColor="text1"/>
                <w:sz w:val="22"/>
              </w:rPr>
            </w:pPr>
            <w:r w:rsidRPr="00E108E4">
              <w:rPr>
                <w:rFonts w:cs="Arial"/>
                <w:sz w:val="22"/>
              </w:rPr>
              <w:t>4.0</w:t>
            </w:r>
          </w:p>
        </w:tc>
        <w:tc>
          <w:tcPr>
            <w:tcW w:w="1358" w:type="dxa"/>
          </w:tcPr>
          <w:p w14:paraId="4A9365C8" w14:textId="77777777" w:rsidR="009C10CE" w:rsidRPr="00E108E4" w:rsidRDefault="009C10CE" w:rsidP="00F107A3">
            <w:pPr>
              <w:rPr>
                <w:rFonts w:cs="Arial"/>
                <w:color w:val="000000" w:themeColor="text1"/>
                <w:sz w:val="22"/>
              </w:rPr>
            </w:pPr>
            <w:r w:rsidRPr="00E108E4">
              <w:rPr>
                <w:rFonts w:cs="Arial"/>
                <w:sz w:val="22"/>
              </w:rPr>
              <w:t>21/12/2017</w:t>
            </w:r>
          </w:p>
        </w:tc>
        <w:tc>
          <w:tcPr>
            <w:tcW w:w="7997" w:type="dxa"/>
          </w:tcPr>
          <w:p w14:paraId="13B48C44" w14:textId="77777777" w:rsidR="009C10CE" w:rsidRPr="00E108E4" w:rsidRDefault="009C10CE" w:rsidP="00F107A3">
            <w:pPr>
              <w:rPr>
                <w:rFonts w:cs="Arial"/>
                <w:color w:val="000000" w:themeColor="text1"/>
                <w:sz w:val="22"/>
              </w:rPr>
            </w:pPr>
            <w:r w:rsidRPr="00E108E4">
              <w:rPr>
                <w:rFonts w:cs="Arial"/>
                <w:sz w:val="22"/>
              </w:rPr>
              <w:t>Minor change to include concessions for Apprentices and remove fees for extensions and re-assessments.</w:t>
            </w:r>
          </w:p>
        </w:tc>
      </w:tr>
      <w:tr w:rsidR="009C10CE" w:rsidRPr="00E108E4" w14:paraId="11000FB3" w14:textId="77777777" w:rsidTr="005C01DF">
        <w:trPr>
          <w:cantSplit/>
        </w:trPr>
        <w:tc>
          <w:tcPr>
            <w:tcW w:w="1135" w:type="dxa"/>
          </w:tcPr>
          <w:p w14:paraId="1093F3CD" w14:textId="77777777" w:rsidR="009C10CE" w:rsidRPr="00E108E4" w:rsidRDefault="009C10CE" w:rsidP="00F107A3">
            <w:pPr>
              <w:rPr>
                <w:rFonts w:cs="Arial"/>
                <w:color w:val="000000" w:themeColor="text1"/>
                <w:sz w:val="22"/>
              </w:rPr>
            </w:pPr>
            <w:r w:rsidRPr="00E108E4">
              <w:rPr>
                <w:rFonts w:cs="Arial"/>
                <w:sz w:val="22"/>
              </w:rPr>
              <w:t>5.0</w:t>
            </w:r>
          </w:p>
        </w:tc>
        <w:tc>
          <w:tcPr>
            <w:tcW w:w="1358" w:type="dxa"/>
          </w:tcPr>
          <w:p w14:paraId="16FCACCF" w14:textId="77777777" w:rsidR="009C10CE" w:rsidRPr="00E108E4" w:rsidRDefault="009C10CE" w:rsidP="00F107A3">
            <w:pPr>
              <w:rPr>
                <w:rFonts w:cs="Arial"/>
                <w:color w:val="000000" w:themeColor="text1"/>
                <w:sz w:val="22"/>
              </w:rPr>
            </w:pPr>
            <w:r w:rsidRPr="00E108E4">
              <w:rPr>
                <w:rFonts w:cs="Arial"/>
                <w:sz w:val="22"/>
              </w:rPr>
              <w:t>18/09/2018</w:t>
            </w:r>
          </w:p>
        </w:tc>
        <w:tc>
          <w:tcPr>
            <w:tcW w:w="7997" w:type="dxa"/>
          </w:tcPr>
          <w:p w14:paraId="767E308D" w14:textId="77777777" w:rsidR="009C10CE" w:rsidRPr="00E108E4" w:rsidRDefault="009C10CE" w:rsidP="00F107A3">
            <w:pPr>
              <w:rPr>
                <w:rFonts w:cs="Arial"/>
                <w:sz w:val="22"/>
              </w:rPr>
            </w:pPr>
            <w:r w:rsidRPr="00E108E4">
              <w:rPr>
                <w:rFonts w:cs="Arial"/>
                <w:sz w:val="22"/>
              </w:rPr>
              <w:t>Minor changes to reflect new fee structure implemented from 1 January 2019.</w:t>
            </w:r>
          </w:p>
          <w:p w14:paraId="621989A1" w14:textId="77777777" w:rsidR="009C10CE" w:rsidRPr="00E108E4" w:rsidRDefault="009C10CE" w:rsidP="00F107A3">
            <w:pPr>
              <w:rPr>
                <w:rFonts w:cs="Arial"/>
                <w:sz w:val="22"/>
              </w:rPr>
            </w:pPr>
            <w:r w:rsidRPr="00E108E4">
              <w:rPr>
                <w:rFonts w:cs="Arial"/>
                <w:sz w:val="22"/>
              </w:rPr>
              <w:t>Update the fees applicable to students under the age of 19 who have not completed their TCE</w:t>
            </w:r>
          </w:p>
          <w:p w14:paraId="08C1E1CC" w14:textId="77777777" w:rsidR="009C10CE" w:rsidRPr="00E108E4" w:rsidRDefault="009C10CE" w:rsidP="00F107A3">
            <w:pPr>
              <w:rPr>
                <w:rFonts w:cs="Arial"/>
                <w:color w:val="000000" w:themeColor="text1"/>
                <w:sz w:val="22"/>
              </w:rPr>
            </w:pPr>
            <w:r w:rsidRPr="00E108E4">
              <w:rPr>
                <w:rFonts w:cs="Arial"/>
                <w:sz w:val="22"/>
              </w:rPr>
              <w:t>TasTAFE can vary fees and concession access depending upon Executive decisions, this will not impact on currently enrolled students in the applicable qualification.</w:t>
            </w:r>
          </w:p>
        </w:tc>
      </w:tr>
      <w:tr w:rsidR="009C10CE" w:rsidRPr="00E108E4" w14:paraId="3813FECF" w14:textId="77777777" w:rsidTr="005C01DF">
        <w:trPr>
          <w:cantSplit/>
        </w:trPr>
        <w:tc>
          <w:tcPr>
            <w:tcW w:w="1135" w:type="dxa"/>
          </w:tcPr>
          <w:p w14:paraId="4A670F88" w14:textId="77777777" w:rsidR="009C10CE" w:rsidRPr="00E108E4" w:rsidRDefault="009C10CE" w:rsidP="00F107A3">
            <w:pPr>
              <w:rPr>
                <w:rFonts w:cs="Arial"/>
                <w:color w:val="000000" w:themeColor="text1"/>
                <w:sz w:val="22"/>
              </w:rPr>
            </w:pPr>
            <w:r w:rsidRPr="00E108E4">
              <w:rPr>
                <w:rFonts w:cs="Arial"/>
                <w:sz w:val="22"/>
              </w:rPr>
              <w:t>6.0</w:t>
            </w:r>
          </w:p>
        </w:tc>
        <w:tc>
          <w:tcPr>
            <w:tcW w:w="1358" w:type="dxa"/>
          </w:tcPr>
          <w:p w14:paraId="6ECBB583" w14:textId="77777777" w:rsidR="009C10CE" w:rsidRPr="00E108E4" w:rsidRDefault="009C10CE" w:rsidP="00F107A3">
            <w:pPr>
              <w:rPr>
                <w:rFonts w:cs="Arial"/>
                <w:color w:val="000000" w:themeColor="text1"/>
                <w:sz w:val="22"/>
              </w:rPr>
            </w:pPr>
            <w:r w:rsidRPr="00E108E4">
              <w:rPr>
                <w:rFonts w:cs="Arial"/>
                <w:sz w:val="22"/>
              </w:rPr>
              <w:t>10/09/2019</w:t>
            </w:r>
          </w:p>
        </w:tc>
        <w:tc>
          <w:tcPr>
            <w:tcW w:w="7997" w:type="dxa"/>
          </w:tcPr>
          <w:p w14:paraId="17FF4C04" w14:textId="77777777" w:rsidR="009C10CE" w:rsidRPr="00E108E4" w:rsidRDefault="009C10CE" w:rsidP="00F107A3">
            <w:pPr>
              <w:rPr>
                <w:rFonts w:cs="Arial"/>
                <w:color w:val="000000" w:themeColor="text1"/>
                <w:sz w:val="22"/>
              </w:rPr>
            </w:pPr>
            <w:r w:rsidRPr="00E108E4">
              <w:rPr>
                <w:rFonts w:cs="Arial"/>
                <w:sz w:val="22"/>
              </w:rPr>
              <w:t>Update template and changes to due dates and consequences of not agreeing to terms of payment arrangements including recognition of all types of fees.</w:t>
            </w:r>
          </w:p>
        </w:tc>
      </w:tr>
      <w:tr w:rsidR="009C10CE" w:rsidRPr="00E108E4" w14:paraId="5F85C29E" w14:textId="77777777" w:rsidTr="005C01DF">
        <w:trPr>
          <w:cantSplit/>
        </w:trPr>
        <w:tc>
          <w:tcPr>
            <w:tcW w:w="1135" w:type="dxa"/>
          </w:tcPr>
          <w:p w14:paraId="72231E5E" w14:textId="77777777" w:rsidR="009C10CE" w:rsidRPr="00E108E4" w:rsidRDefault="009C10CE" w:rsidP="00F107A3">
            <w:pPr>
              <w:rPr>
                <w:rFonts w:cs="Arial"/>
                <w:color w:val="000000" w:themeColor="text1"/>
                <w:sz w:val="22"/>
              </w:rPr>
            </w:pPr>
            <w:r w:rsidRPr="00E108E4">
              <w:rPr>
                <w:rFonts w:cs="Arial"/>
                <w:sz w:val="22"/>
              </w:rPr>
              <w:t>7.0</w:t>
            </w:r>
          </w:p>
        </w:tc>
        <w:tc>
          <w:tcPr>
            <w:tcW w:w="1358" w:type="dxa"/>
          </w:tcPr>
          <w:p w14:paraId="4850EDD1" w14:textId="77777777" w:rsidR="009C10CE" w:rsidRPr="00E108E4" w:rsidRDefault="009C10CE" w:rsidP="00F107A3">
            <w:pPr>
              <w:rPr>
                <w:rFonts w:cs="Arial"/>
                <w:color w:val="000000" w:themeColor="text1"/>
                <w:sz w:val="22"/>
              </w:rPr>
            </w:pPr>
            <w:r w:rsidRPr="00E108E4">
              <w:rPr>
                <w:rFonts w:cs="Arial"/>
                <w:sz w:val="22"/>
              </w:rPr>
              <w:t>15/11/2019</w:t>
            </w:r>
          </w:p>
        </w:tc>
        <w:tc>
          <w:tcPr>
            <w:tcW w:w="7997" w:type="dxa"/>
          </w:tcPr>
          <w:p w14:paraId="63C03388" w14:textId="77777777" w:rsidR="009C10CE" w:rsidRPr="003A7369" w:rsidRDefault="009C10CE" w:rsidP="00F107A3">
            <w:pPr>
              <w:rPr>
                <w:rFonts w:cs="Arial"/>
                <w:sz w:val="22"/>
              </w:rPr>
            </w:pPr>
            <w:r w:rsidRPr="00E108E4">
              <w:rPr>
                <w:rFonts w:cs="Arial"/>
                <w:sz w:val="22"/>
              </w:rPr>
              <w:t>Minor clarifications made</w:t>
            </w:r>
            <w:r>
              <w:rPr>
                <w:rFonts w:cs="Arial"/>
                <w:sz w:val="22"/>
              </w:rPr>
              <w:t xml:space="preserve">. </w:t>
            </w:r>
            <w:r w:rsidRPr="00E108E4">
              <w:rPr>
                <w:rFonts w:cs="Arial"/>
                <w:sz w:val="22"/>
              </w:rPr>
              <w:t>Removal of 80% waiver for internet credit transfers</w:t>
            </w:r>
            <w:r>
              <w:rPr>
                <w:rFonts w:cs="Arial"/>
                <w:sz w:val="22"/>
              </w:rPr>
              <w:t xml:space="preserve">. </w:t>
            </w:r>
            <w:r w:rsidRPr="00E108E4">
              <w:rPr>
                <w:rFonts w:cs="Arial"/>
                <w:sz w:val="22"/>
              </w:rPr>
              <w:t>Change to the treatment of fees for students transitioning to a newer version of the qualification they are currently enrolled in will have no course fee implications. To make it clear financial terms covers all debts past and present incurred by a student</w:t>
            </w:r>
          </w:p>
        </w:tc>
      </w:tr>
      <w:tr w:rsidR="009C10CE" w:rsidRPr="00E108E4" w14:paraId="5E3371FA" w14:textId="77777777" w:rsidTr="005C01DF">
        <w:trPr>
          <w:cantSplit/>
        </w:trPr>
        <w:tc>
          <w:tcPr>
            <w:tcW w:w="1135" w:type="dxa"/>
          </w:tcPr>
          <w:p w14:paraId="29881BEA" w14:textId="77777777" w:rsidR="009C10CE" w:rsidRPr="00E108E4" w:rsidRDefault="009C10CE" w:rsidP="00F107A3">
            <w:pPr>
              <w:rPr>
                <w:rFonts w:cs="Arial"/>
                <w:color w:val="000000" w:themeColor="text1"/>
                <w:sz w:val="22"/>
              </w:rPr>
            </w:pPr>
            <w:r w:rsidRPr="00E108E4">
              <w:rPr>
                <w:rFonts w:cs="Arial"/>
                <w:sz w:val="22"/>
              </w:rPr>
              <w:t>8.0</w:t>
            </w:r>
          </w:p>
        </w:tc>
        <w:tc>
          <w:tcPr>
            <w:tcW w:w="1358" w:type="dxa"/>
          </w:tcPr>
          <w:p w14:paraId="65A3A4CA" w14:textId="77777777" w:rsidR="009C10CE" w:rsidRPr="00E108E4" w:rsidRDefault="009C10CE" w:rsidP="00F107A3">
            <w:pPr>
              <w:rPr>
                <w:rFonts w:cs="Arial"/>
                <w:color w:val="000000" w:themeColor="text1"/>
                <w:sz w:val="22"/>
              </w:rPr>
            </w:pPr>
            <w:r w:rsidRPr="00E108E4">
              <w:rPr>
                <w:rFonts w:cs="Arial"/>
                <w:sz w:val="22"/>
              </w:rPr>
              <w:t>11/05/2020</w:t>
            </w:r>
          </w:p>
        </w:tc>
        <w:tc>
          <w:tcPr>
            <w:tcW w:w="7997" w:type="dxa"/>
          </w:tcPr>
          <w:p w14:paraId="51F5CFD8" w14:textId="77777777" w:rsidR="009C10CE" w:rsidRPr="00E108E4" w:rsidRDefault="009C10CE" w:rsidP="00F107A3">
            <w:pPr>
              <w:rPr>
                <w:rFonts w:cs="Arial"/>
                <w:color w:val="000000" w:themeColor="text1"/>
                <w:sz w:val="22"/>
              </w:rPr>
            </w:pPr>
            <w:r w:rsidRPr="00E108E4">
              <w:rPr>
                <w:rFonts w:cs="Arial"/>
                <w:sz w:val="22"/>
              </w:rPr>
              <w:t xml:space="preserve">COVID-19 </w:t>
            </w:r>
            <w:proofErr w:type="gramStart"/>
            <w:r w:rsidRPr="00E108E4">
              <w:rPr>
                <w:rFonts w:cs="Arial"/>
                <w:sz w:val="22"/>
              </w:rPr>
              <w:t>update:</w:t>
            </w:r>
            <w:proofErr w:type="gramEnd"/>
            <w:r w:rsidRPr="00E108E4">
              <w:rPr>
                <w:rFonts w:cs="Arial"/>
                <w:sz w:val="22"/>
              </w:rPr>
              <w:t xml:space="preserve"> enrolment MAY be (previously will be) cancelled due to not meeting financial terms at census date.</w:t>
            </w:r>
          </w:p>
        </w:tc>
      </w:tr>
      <w:tr w:rsidR="009C10CE" w:rsidRPr="00E108E4" w14:paraId="7FCC52C6" w14:textId="77777777" w:rsidTr="005C01DF">
        <w:trPr>
          <w:cantSplit/>
        </w:trPr>
        <w:tc>
          <w:tcPr>
            <w:tcW w:w="1135" w:type="dxa"/>
          </w:tcPr>
          <w:p w14:paraId="76A85BDC" w14:textId="77777777" w:rsidR="009C10CE" w:rsidRPr="00E108E4" w:rsidRDefault="009C10CE" w:rsidP="00F107A3">
            <w:pPr>
              <w:rPr>
                <w:rFonts w:cs="Arial"/>
                <w:color w:val="000000" w:themeColor="text1"/>
                <w:sz w:val="22"/>
              </w:rPr>
            </w:pPr>
            <w:r w:rsidRPr="00E108E4">
              <w:rPr>
                <w:rFonts w:cs="Arial"/>
                <w:sz w:val="22"/>
              </w:rPr>
              <w:t>9.0</w:t>
            </w:r>
          </w:p>
        </w:tc>
        <w:tc>
          <w:tcPr>
            <w:tcW w:w="1358" w:type="dxa"/>
          </w:tcPr>
          <w:p w14:paraId="33D8F12C" w14:textId="77777777" w:rsidR="009C10CE" w:rsidRPr="00E108E4" w:rsidRDefault="009C10CE" w:rsidP="00F107A3">
            <w:pPr>
              <w:rPr>
                <w:rFonts w:cs="Arial"/>
                <w:color w:val="000000" w:themeColor="text1"/>
                <w:sz w:val="22"/>
              </w:rPr>
            </w:pPr>
            <w:r w:rsidRPr="00E108E4">
              <w:rPr>
                <w:rFonts w:cs="Arial"/>
                <w:sz w:val="22"/>
              </w:rPr>
              <w:t>25/6/2020</w:t>
            </w:r>
          </w:p>
        </w:tc>
        <w:tc>
          <w:tcPr>
            <w:tcW w:w="7997" w:type="dxa"/>
          </w:tcPr>
          <w:p w14:paraId="24A8EE57" w14:textId="77777777" w:rsidR="009C10CE" w:rsidRPr="00E108E4" w:rsidRDefault="009C10CE" w:rsidP="00F107A3">
            <w:pPr>
              <w:rPr>
                <w:rFonts w:cs="Arial"/>
                <w:color w:val="000000" w:themeColor="text1"/>
                <w:sz w:val="22"/>
              </w:rPr>
            </w:pPr>
            <w:r w:rsidRPr="00E108E4">
              <w:rPr>
                <w:rFonts w:cs="Arial"/>
                <w:sz w:val="22"/>
              </w:rPr>
              <w:t>Reference to Fee Schedule replaced with Individual Product Fee.</w:t>
            </w:r>
          </w:p>
        </w:tc>
      </w:tr>
      <w:tr w:rsidR="009C10CE" w:rsidRPr="00E108E4" w14:paraId="65C1BCD1" w14:textId="77777777" w:rsidTr="005C01DF">
        <w:trPr>
          <w:cantSplit/>
        </w:trPr>
        <w:tc>
          <w:tcPr>
            <w:tcW w:w="1135" w:type="dxa"/>
          </w:tcPr>
          <w:p w14:paraId="5C906798" w14:textId="77777777" w:rsidR="009C10CE" w:rsidRPr="00E108E4" w:rsidRDefault="009C10CE" w:rsidP="00F107A3">
            <w:pPr>
              <w:rPr>
                <w:rFonts w:cs="Arial"/>
                <w:color w:val="000000" w:themeColor="text1"/>
                <w:sz w:val="22"/>
              </w:rPr>
            </w:pPr>
            <w:r w:rsidRPr="00E108E4">
              <w:rPr>
                <w:rFonts w:cs="Arial"/>
                <w:sz w:val="22"/>
              </w:rPr>
              <w:t>9.1</w:t>
            </w:r>
          </w:p>
        </w:tc>
        <w:tc>
          <w:tcPr>
            <w:tcW w:w="1358" w:type="dxa"/>
          </w:tcPr>
          <w:p w14:paraId="2AE32130" w14:textId="77777777" w:rsidR="009C10CE" w:rsidRPr="00E108E4" w:rsidRDefault="009C10CE" w:rsidP="00F107A3">
            <w:pPr>
              <w:rPr>
                <w:rFonts w:cs="Arial"/>
                <w:color w:val="000000" w:themeColor="text1"/>
                <w:sz w:val="22"/>
              </w:rPr>
            </w:pPr>
            <w:r w:rsidRPr="00E108E4">
              <w:rPr>
                <w:rFonts w:cs="Arial"/>
                <w:sz w:val="22"/>
              </w:rPr>
              <w:t>20/12/2020</w:t>
            </w:r>
          </w:p>
        </w:tc>
        <w:tc>
          <w:tcPr>
            <w:tcW w:w="7997" w:type="dxa"/>
          </w:tcPr>
          <w:p w14:paraId="667D08A6" w14:textId="77777777" w:rsidR="009C10CE" w:rsidRPr="00E108E4" w:rsidRDefault="009C10CE" w:rsidP="00F107A3">
            <w:pPr>
              <w:rPr>
                <w:rFonts w:cs="Arial"/>
                <w:color w:val="000000" w:themeColor="text1"/>
                <w:sz w:val="22"/>
              </w:rPr>
            </w:pPr>
            <w:r w:rsidRPr="00E108E4">
              <w:rPr>
                <w:rFonts w:cs="Arial"/>
                <w:sz w:val="22"/>
              </w:rPr>
              <w:t>Updated Position Title in “Contact Points” to Chief Operating Officer and minor changes</w:t>
            </w:r>
          </w:p>
        </w:tc>
      </w:tr>
      <w:tr w:rsidR="009C10CE" w:rsidRPr="00E108E4" w14:paraId="22721145" w14:textId="77777777" w:rsidTr="005C01DF">
        <w:trPr>
          <w:cantSplit/>
        </w:trPr>
        <w:tc>
          <w:tcPr>
            <w:tcW w:w="1135" w:type="dxa"/>
          </w:tcPr>
          <w:p w14:paraId="54758913" w14:textId="77777777" w:rsidR="009C10CE" w:rsidRPr="00E108E4" w:rsidRDefault="009C10CE" w:rsidP="00F107A3">
            <w:pPr>
              <w:rPr>
                <w:rFonts w:cs="Arial"/>
                <w:color w:val="000000" w:themeColor="text1"/>
                <w:sz w:val="22"/>
              </w:rPr>
            </w:pPr>
            <w:r w:rsidRPr="00E108E4">
              <w:rPr>
                <w:rFonts w:cs="Arial"/>
                <w:sz w:val="22"/>
              </w:rPr>
              <w:t>10.0</w:t>
            </w:r>
          </w:p>
        </w:tc>
        <w:tc>
          <w:tcPr>
            <w:tcW w:w="1358" w:type="dxa"/>
          </w:tcPr>
          <w:p w14:paraId="3C186E00" w14:textId="77777777" w:rsidR="009C10CE" w:rsidRPr="00E108E4" w:rsidRDefault="009C10CE" w:rsidP="00F107A3">
            <w:pPr>
              <w:rPr>
                <w:rFonts w:cs="Arial"/>
                <w:color w:val="000000" w:themeColor="text1"/>
                <w:sz w:val="22"/>
              </w:rPr>
            </w:pPr>
            <w:r w:rsidRPr="00E108E4">
              <w:rPr>
                <w:rFonts w:cs="Arial"/>
                <w:sz w:val="22"/>
              </w:rPr>
              <w:t>18/2/2021</w:t>
            </w:r>
          </w:p>
        </w:tc>
        <w:tc>
          <w:tcPr>
            <w:tcW w:w="7997" w:type="dxa"/>
          </w:tcPr>
          <w:p w14:paraId="1040D683" w14:textId="77777777" w:rsidR="009C10CE" w:rsidRPr="00E108E4" w:rsidRDefault="009C10CE" w:rsidP="00F107A3">
            <w:pPr>
              <w:rPr>
                <w:rFonts w:cs="Arial"/>
                <w:color w:val="000000" w:themeColor="text1"/>
                <w:sz w:val="22"/>
              </w:rPr>
            </w:pPr>
            <w:r w:rsidRPr="00E108E4">
              <w:rPr>
                <w:rFonts w:cs="Arial"/>
                <w:sz w:val="22"/>
              </w:rPr>
              <w:t>No requirement for a 25% deposit on payment plans. No end date to request a fee waiver.</w:t>
            </w:r>
          </w:p>
        </w:tc>
      </w:tr>
      <w:tr w:rsidR="009C10CE" w:rsidRPr="00E108E4" w14:paraId="08AD85B9" w14:textId="77777777" w:rsidTr="005C01DF">
        <w:trPr>
          <w:cantSplit/>
        </w:trPr>
        <w:tc>
          <w:tcPr>
            <w:tcW w:w="1135" w:type="dxa"/>
          </w:tcPr>
          <w:p w14:paraId="0D0D47F4" w14:textId="77777777" w:rsidR="009C10CE" w:rsidRPr="00E108E4" w:rsidRDefault="009C10CE" w:rsidP="00F107A3">
            <w:pPr>
              <w:rPr>
                <w:rFonts w:cs="Arial"/>
                <w:sz w:val="22"/>
              </w:rPr>
            </w:pPr>
            <w:r w:rsidRPr="00E108E4">
              <w:rPr>
                <w:rFonts w:cs="Arial"/>
                <w:sz w:val="22"/>
              </w:rPr>
              <w:t>10.1</w:t>
            </w:r>
          </w:p>
        </w:tc>
        <w:tc>
          <w:tcPr>
            <w:tcW w:w="1358" w:type="dxa"/>
          </w:tcPr>
          <w:p w14:paraId="518E24D8" w14:textId="77777777" w:rsidR="009C10CE" w:rsidRPr="00E108E4" w:rsidRDefault="009C10CE" w:rsidP="00F107A3">
            <w:pPr>
              <w:rPr>
                <w:rFonts w:cs="Arial"/>
                <w:sz w:val="22"/>
              </w:rPr>
            </w:pPr>
            <w:r w:rsidRPr="00E108E4">
              <w:rPr>
                <w:rFonts w:cs="Arial"/>
                <w:sz w:val="22"/>
              </w:rPr>
              <w:t>4/3/2021</w:t>
            </w:r>
          </w:p>
        </w:tc>
        <w:tc>
          <w:tcPr>
            <w:tcW w:w="7997" w:type="dxa"/>
          </w:tcPr>
          <w:p w14:paraId="55285E11" w14:textId="77777777" w:rsidR="009C10CE" w:rsidRPr="00E108E4" w:rsidRDefault="009C10CE" w:rsidP="00F107A3">
            <w:pPr>
              <w:rPr>
                <w:rFonts w:cs="Arial"/>
                <w:sz w:val="22"/>
              </w:rPr>
            </w:pPr>
            <w:r w:rsidRPr="00E108E4">
              <w:rPr>
                <w:rFonts w:cs="Arial"/>
                <w:sz w:val="22"/>
              </w:rPr>
              <w:t>Minor update to clarify invoicing and terms.</w:t>
            </w:r>
          </w:p>
        </w:tc>
      </w:tr>
      <w:tr w:rsidR="009C10CE" w:rsidRPr="00E108E4" w14:paraId="3F128EF8" w14:textId="77777777" w:rsidTr="005C01DF">
        <w:trPr>
          <w:cantSplit/>
        </w:trPr>
        <w:tc>
          <w:tcPr>
            <w:tcW w:w="1135" w:type="dxa"/>
          </w:tcPr>
          <w:p w14:paraId="03EFD1FE" w14:textId="77777777" w:rsidR="009C10CE" w:rsidRPr="00E108E4" w:rsidRDefault="009C10CE" w:rsidP="00F107A3">
            <w:pPr>
              <w:rPr>
                <w:rFonts w:cs="Arial"/>
                <w:sz w:val="22"/>
              </w:rPr>
            </w:pPr>
            <w:r w:rsidRPr="00E108E4">
              <w:rPr>
                <w:rFonts w:cs="Arial"/>
                <w:sz w:val="22"/>
              </w:rPr>
              <w:t>11.0</w:t>
            </w:r>
          </w:p>
        </w:tc>
        <w:tc>
          <w:tcPr>
            <w:tcW w:w="1358" w:type="dxa"/>
          </w:tcPr>
          <w:p w14:paraId="2257B133" w14:textId="77777777" w:rsidR="009C10CE" w:rsidRPr="00E108E4" w:rsidRDefault="009C10CE" w:rsidP="00F107A3">
            <w:pPr>
              <w:rPr>
                <w:rFonts w:cs="Arial"/>
                <w:sz w:val="22"/>
              </w:rPr>
            </w:pPr>
            <w:r w:rsidRPr="00E108E4">
              <w:rPr>
                <w:rFonts w:cs="Arial"/>
                <w:sz w:val="22"/>
              </w:rPr>
              <w:t>29/04/2021</w:t>
            </w:r>
          </w:p>
        </w:tc>
        <w:tc>
          <w:tcPr>
            <w:tcW w:w="7997" w:type="dxa"/>
          </w:tcPr>
          <w:p w14:paraId="1935C6A6" w14:textId="77777777" w:rsidR="009C10CE" w:rsidRPr="00E108E4" w:rsidRDefault="009C10CE" w:rsidP="00F107A3">
            <w:pPr>
              <w:rPr>
                <w:rFonts w:cs="Arial"/>
                <w:sz w:val="22"/>
              </w:rPr>
            </w:pPr>
            <w:r w:rsidRPr="00E108E4">
              <w:rPr>
                <w:rFonts w:cs="Arial"/>
                <w:sz w:val="22"/>
              </w:rPr>
              <w:t>Minor update. Change 19 years and under to 18 and under so in line with legislation</w:t>
            </w:r>
          </w:p>
        </w:tc>
      </w:tr>
      <w:tr w:rsidR="009C10CE" w:rsidRPr="00E108E4" w14:paraId="7C3BCBEB" w14:textId="77777777" w:rsidTr="005C01DF">
        <w:trPr>
          <w:cantSplit/>
        </w:trPr>
        <w:tc>
          <w:tcPr>
            <w:tcW w:w="1135" w:type="dxa"/>
          </w:tcPr>
          <w:p w14:paraId="46039091" w14:textId="77777777" w:rsidR="009C10CE" w:rsidRPr="00E108E4" w:rsidRDefault="009C10CE" w:rsidP="00F107A3">
            <w:pPr>
              <w:rPr>
                <w:rFonts w:cs="Arial"/>
                <w:sz w:val="22"/>
              </w:rPr>
            </w:pPr>
            <w:r w:rsidRPr="00E108E4">
              <w:rPr>
                <w:rFonts w:cs="Arial"/>
                <w:sz w:val="22"/>
              </w:rPr>
              <w:t>12.0</w:t>
            </w:r>
          </w:p>
        </w:tc>
        <w:tc>
          <w:tcPr>
            <w:tcW w:w="1358" w:type="dxa"/>
          </w:tcPr>
          <w:p w14:paraId="11CDE7AA" w14:textId="77777777" w:rsidR="009C10CE" w:rsidRPr="00E108E4" w:rsidRDefault="009C10CE" w:rsidP="00F107A3">
            <w:pPr>
              <w:rPr>
                <w:rFonts w:cs="Arial"/>
                <w:sz w:val="22"/>
              </w:rPr>
            </w:pPr>
            <w:r w:rsidRPr="00E108E4">
              <w:rPr>
                <w:rFonts w:cs="Arial"/>
                <w:sz w:val="22"/>
              </w:rPr>
              <w:t>24/09/2021</w:t>
            </w:r>
          </w:p>
        </w:tc>
        <w:tc>
          <w:tcPr>
            <w:tcW w:w="7997" w:type="dxa"/>
          </w:tcPr>
          <w:p w14:paraId="233D2832" w14:textId="77777777" w:rsidR="009C10CE" w:rsidRPr="00E108E4" w:rsidRDefault="009C10CE" w:rsidP="00F107A3">
            <w:pPr>
              <w:rPr>
                <w:rFonts w:cs="Arial"/>
                <w:sz w:val="22"/>
              </w:rPr>
            </w:pPr>
            <w:r w:rsidRPr="00E108E4">
              <w:rPr>
                <w:rFonts w:cs="Arial"/>
                <w:sz w:val="22"/>
              </w:rPr>
              <w:t>Clarification of enrolment date for Contracts of Training, include details about VSL maximum limits and changed Diploma due date to census date.</w:t>
            </w:r>
          </w:p>
        </w:tc>
      </w:tr>
      <w:tr w:rsidR="009C10CE" w:rsidRPr="00E108E4" w14:paraId="2921F368" w14:textId="77777777" w:rsidTr="005C01DF">
        <w:trPr>
          <w:cantSplit/>
        </w:trPr>
        <w:tc>
          <w:tcPr>
            <w:tcW w:w="1135" w:type="dxa"/>
          </w:tcPr>
          <w:p w14:paraId="1D0AFAB2" w14:textId="77777777" w:rsidR="009C10CE" w:rsidRPr="00E108E4" w:rsidRDefault="009C10CE" w:rsidP="00F107A3">
            <w:pPr>
              <w:rPr>
                <w:rFonts w:cs="Arial"/>
                <w:sz w:val="22"/>
              </w:rPr>
            </w:pPr>
            <w:r w:rsidRPr="00E108E4">
              <w:rPr>
                <w:rFonts w:cs="Arial"/>
                <w:sz w:val="22"/>
              </w:rPr>
              <w:t>12.1</w:t>
            </w:r>
          </w:p>
        </w:tc>
        <w:tc>
          <w:tcPr>
            <w:tcW w:w="1358" w:type="dxa"/>
          </w:tcPr>
          <w:p w14:paraId="4940501C" w14:textId="77777777" w:rsidR="009C10CE" w:rsidRPr="00E108E4" w:rsidRDefault="009C10CE" w:rsidP="00F107A3">
            <w:pPr>
              <w:rPr>
                <w:rFonts w:cs="Arial"/>
                <w:sz w:val="22"/>
              </w:rPr>
            </w:pPr>
            <w:r w:rsidRPr="00E108E4">
              <w:rPr>
                <w:rFonts w:cs="Arial"/>
                <w:sz w:val="22"/>
              </w:rPr>
              <w:t>02/12/2021</w:t>
            </w:r>
          </w:p>
        </w:tc>
        <w:tc>
          <w:tcPr>
            <w:tcW w:w="7997" w:type="dxa"/>
          </w:tcPr>
          <w:p w14:paraId="434E2D05" w14:textId="77777777" w:rsidR="009C10CE" w:rsidRPr="00E108E4" w:rsidRDefault="009C10CE" w:rsidP="00F107A3">
            <w:pPr>
              <w:rPr>
                <w:rFonts w:cs="Arial"/>
                <w:sz w:val="22"/>
              </w:rPr>
            </w:pPr>
            <w:r w:rsidRPr="00E108E4">
              <w:rPr>
                <w:rFonts w:cs="Arial"/>
                <w:sz w:val="22"/>
              </w:rPr>
              <w:t>Reference to Aboriginal Student Fee Waiver Process added.</w:t>
            </w:r>
          </w:p>
        </w:tc>
      </w:tr>
      <w:tr w:rsidR="009C10CE" w:rsidRPr="00E108E4" w14:paraId="08F56B8C" w14:textId="77777777" w:rsidTr="005C01DF">
        <w:trPr>
          <w:cantSplit/>
        </w:trPr>
        <w:tc>
          <w:tcPr>
            <w:tcW w:w="1135" w:type="dxa"/>
          </w:tcPr>
          <w:p w14:paraId="1683A76A" w14:textId="77777777" w:rsidR="009C10CE" w:rsidRPr="00E108E4" w:rsidRDefault="009C10CE" w:rsidP="00F107A3">
            <w:pPr>
              <w:rPr>
                <w:rFonts w:cs="Arial"/>
                <w:sz w:val="22"/>
              </w:rPr>
            </w:pPr>
            <w:r w:rsidRPr="00E108E4">
              <w:rPr>
                <w:rFonts w:cs="Arial"/>
                <w:sz w:val="22"/>
              </w:rPr>
              <w:t>12.2</w:t>
            </w:r>
          </w:p>
        </w:tc>
        <w:tc>
          <w:tcPr>
            <w:tcW w:w="1358" w:type="dxa"/>
          </w:tcPr>
          <w:p w14:paraId="53BA3DB0" w14:textId="77777777" w:rsidR="009C10CE" w:rsidRPr="00E108E4" w:rsidRDefault="009C10CE" w:rsidP="00F107A3">
            <w:pPr>
              <w:rPr>
                <w:rFonts w:cs="Arial"/>
                <w:sz w:val="22"/>
              </w:rPr>
            </w:pPr>
            <w:r w:rsidRPr="00E108E4">
              <w:rPr>
                <w:rFonts w:cs="Arial"/>
                <w:sz w:val="22"/>
              </w:rPr>
              <w:t>30/05/2022</w:t>
            </w:r>
          </w:p>
        </w:tc>
        <w:tc>
          <w:tcPr>
            <w:tcW w:w="7997" w:type="dxa"/>
          </w:tcPr>
          <w:p w14:paraId="2ADD5AE9" w14:textId="77777777" w:rsidR="009C10CE" w:rsidRPr="00E108E4" w:rsidRDefault="009C10CE" w:rsidP="00F107A3">
            <w:pPr>
              <w:rPr>
                <w:rFonts w:cs="Arial"/>
                <w:sz w:val="22"/>
              </w:rPr>
            </w:pPr>
            <w:r w:rsidRPr="00E108E4">
              <w:rPr>
                <w:rFonts w:cs="Arial"/>
                <w:sz w:val="22"/>
              </w:rPr>
              <w:t>Minor amendment to wording for consistency (</w:t>
            </w:r>
            <w:proofErr w:type="spellStart"/>
            <w:r w:rsidRPr="00E108E4">
              <w:rPr>
                <w:rFonts w:cs="Arial"/>
                <w:sz w:val="22"/>
              </w:rPr>
              <w:t>ie</w:t>
            </w:r>
            <w:proofErr w:type="spellEnd"/>
            <w:r w:rsidRPr="00E108E4">
              <w:rPr>
                <w:rFonts w:cs="Arial"/>
                <w:sz w:val="22"/>
              </w:rPr>
              <w:t xml:space="preserve"> “may” changed to “will” on page 5 to align with wording on page 8.</w:t>
            </w:r>
          </w:p>
        </w:tc>
      </w:tr>
      <w:tr w:rsidR="009C10CE" w:rsidRPr="00E108E4" w14:paraId="192B1A10" w14:textId="77777777" w:rsidTr="005C01DF">
        <w:trPr>
          <w:cantSplit/>
        </w:trPr>
        <w:tc>
          <w:tcPr>
            <w:tcW w:w="1135" w:type="dxa"/>
          </w:tcPr>
          <w:p w14:paraId="4A2B979A" w14:textId="77777777" w:rsidR="009C10CE" w:rsidRPr="00E108E4" w:rsidRDefault="009C10CE" w:rsidP="00F107A3">
            <w:pPr>
              <w:rPr>
                <w:rFonts w:cs="Arial"/>
                <w:sz w:val="22"/>
              </w:rPr>
            </w:pPr>
            <w:r w:rsidRPr="00E108E4">
              <w:rPr>
                <w:rFonts w:cs="Arial"/>
                <w:sz w:val="22"/>
              </w:rPr>
              <w:t>12.3</w:t>
            </w:r>
          </w:p>
        </w:tc>
        <w:tc>
          <w:tcPr>
            <w:tcW w:w="1358" w:type="dxa"/>
          </w:tcPr>
          <w:p w14:paraId="0563BC33" w14:textId="77777777" w:rsidR="009C10CE" w:rsidRPr="00E108E4" w:rsidRDefault="009C10CE" w:rsidP="00F107A3">
            <w:pPr>
              <w:rPr>
                <w:rFonts w:cs="Arial"/>
                <w:sz w:val="22"/>
              </w:rPr>
            </w:pPr>
            <w:r w:rsidRPr="00E108E4">
              <w:rPr>
                <w:rFonts w:cs="Arial"/>
                <w:sz w:val="22"/>
              </w:rPr>
              <w:t>15/09/2022</w:t>
            </w:r>
          </w:p>
        </w:tc>
        <w:tc>
          <w:tcPr>
            <w:tcW w:w="7997" w:type="dxa"/>
          </w:tcPr>
          <w:p w14:paraId="5E37AE6B" w14:textId="77777777" w:rsidR="009C10CE" w:rsidRPr="00E108E4" w:rsidRDefault="009C10CE" w:rsidP="00F107A3">
            <w:pPr>
              <w:rPr>
                <w:rFonts w:cs="Arial"/>
                <w:sz w:val="22"/>
              </w:rPr>
            </w:pPr>
            <w:r w:rsidRPr="00E108E4">
              <w:rPr>
                <w:rFonts w:cs="Arial"/>
                <w:sz w:val="22"/>
              </w:rPr>
              <w:t>Minor adjustment to clarify student is responsible for ensuring a sponsor debt is paid to have Diploma/certificate/Statement of attainment issued. Placed on new template</w:t>
            </w:r>
          </w:p>
        </w:tc>
      </w:tr>
      <w:tr w:rsidR="009C10CE" w:rsidRPr="00E108E4" w14:paraId="7C83D9EC" w14:textId="77777777" w:rsidTr="005C01DF">
        <w:trPr>
          <w:cantSplit/>
        </w:trPr>
        <w:tc>
          <w:tcPr>
            <w:tcW w:w="1135" w:type="dxa"/>
          </w:tcPr>
          <w:p w14:paraId="25938D77" w14:textId="77777777" w:rsidR="009C10CE" w:rsidRPr="00E108E4" w:rsidRDefault="009C10CE" w:rsidP="00F107A3">
            <w:pPr>
              <w:rPr>
                <w:rFonts w:cs="Arial"/>
                <w:sz w:val="22"/>
              </w:rPr>
            </w:pPr>
            <w:r>
              <w:rPr>
                <w:rFonts w:cs="Arial"/>
                <w:sz w:val="22"/>
              </w:rPr>
              <w:t>12.4</w:t>
            </w:r>
          </w:p>
        </w:tc>
        <w:tc>
          <w:tcPr>
            <w:tcW w:w="1358" w:type="dxa"/>
          </w:tcPr>
          <w:p w14:paraId="28A6C3CE" w14:textId="77777777" w:rsidR="009C10CE" w:rsidRPr="00E108E4" w:rsidRDefault="009C10CE" w:rsidP="00F107A3">
            <w:pPr>
              <w:rPr>
                <w:rFonts w:cs="Arial"/>
                <w:sz w:val="22"/>
              </w:rPr>
            </w:pPr>
            <w:r>
              <w:rPr>
                <w:rFonts w:cs="Arial"/>
                <w:sz w:val="22"/>
              </w:rPr>
              <w:t>26/06/2023</w:t>
            </w:r>
          </w:p>
        </w:tc>
        <w:tc>
          <w:tcPr>
            <w:tcW w:w="7997" w:type="dxa"/>
          </w:tcPr>
          <w:p w14:paraId="20B28ACF" w14:textId="77777777" w:rsidR="009C10CE" w:rsidRPr="00E108E4" w:rsidRDefault="009C10CE" w:rsidP="00F107A3">
            <w:pPr>
              <w:rPr>
                <w:rFonts w:cs="Arial"/>
                <w:sz w:val="22"/>
              </w:rPr>
            </w:pPr>
            <w:r w:rsidRPr="008D759D">
              <w:rPr>
                <w:rFonts w:cs="Arial"/>
                <w:sz w:val="22"/>
              </w:rPr>
              <w:t xml:space="preserve">Updated Executive Owner </w:t>
            </w:r>
            <w:r>
              <w:rPr>
                <w:rFonts w:cs="Arial"/>
                <w:sz w:val="22"/>
              </w:rPr>
              <w:t>Contact Person</w:t>
            </w:r>
          </w:p>
        </w:tc>
      </w:tr>
      <w:tr w:rsidR="009C10CE" w:rsidRPr="00E108E4" w14:paraId="76CD073E" w14:textId="77777777" w:rsidTr="005C01DF">
        <w:trPr>
          <w:cantSplit/>
        </w:trPr>
        <w:tc>
          <w:tcPr>
            <w:tcW w:w="1135" w:type="dxa"/>
          </w:tcPr>
          <w:p w14:paraId="694C31D0" w14:textId="77777777" w:rsidR="009C10CE" w:rsidRDefault="009C10CE" w:rsidP="00F107A3">
            <w:pPr>
              <w:rPr>
                <w:rFonts w:cs="Arial"/>
                <w:sz w:val="22"/>
              </w:rPr>
            </w:pPr>
            <w:r>
              <w:rPr>
                <w:rFonts w:cs="Arial"/>
                <w:sz w:val="22"/>
              </w:rPr>
              <w:t>12.5</w:t>
            </w:r>
          </w:p>
        </w:tc>
        <w:tc>
          <w:tcPr>
            <w:tcW w:w="1358" w:type="dxa"/>
          </w:tcPr>
          <w:p w14:paraId="2B1FD4CD" w14:textId="77777777" w:rsidR="009C10CE" w:rsidRDefault="009C10CE" w:rsidP="00F107A3">
            <w:pPr>
              <w:rPr>
                <w:rFonts w:cs="Arial"/>
                <w:sz w:val="22"/>
              </w:rPr>
            </w:pPr>
            <w:r>
              <w:rPr>
                <w:rFonts w:cs="Arial"/>
                <w:sz w:val="22"/>
              </w:rPr>
              <w:t>25/09/2023</w:t>
            </w:r>
          </w:p>
        </w:tc>
        <w:tc>
          <w:tcPr>
            <w:tcW w:w="7997" w:type="dxa"/>
          </w:tcPr>
          <w:p w14:paraId="7F3386F3" w14:textId="77777777" w:rsidR="009C10CE" w:rsidRPr="00A258A9" w:rsidRDefault="009C10CE" w:rsidP="00F107A3">
            <w:pPr>
              <w:rPr>
                <w:rFonts w:cs="Arial"/>
                <w:sz w:val="22"/>
              </w:rPr>
            </w:pPr>
            <w:r w:rsidRPr="00A258A9">
              <w:rPr>
                <w:sz w:val="22"/>
              </w:rPr>
              <w:t>Updated Executive Owner from Chief Operating Officer to Chief Financial Officer.</w:t>
            </w:r>
          </w:p>
        </w:tc>
      </w:tr>
      <w:tr w:rsidR="009C10CE" w:rsidRPr="00E108E4" w14:paraId="74900356" w14:textId="77777777" w:rsidTr="005C01DF">
        <w:trPr>
          <w:cantSplit/>
        </w:trPr>
        <w:tc>
          <w:tcPr>
            <w:tcW w:w="1135" w:type="dxa"/>
          </w:tcPr>
          <w:p w14:paraId="329BD62D" w14:textId="77777777" w:rsidR="009C10CE" w:rsidRDefault="009C10CE" w:rsidP="00F107A3">
            <w:pPr>
              <w:rPr>
                <w:rFonts w:cs="Arial"/>
                <w:sz w:val="22"/>
              </w:rPr>
            </w:pPr>
            <w:r>
              <w:rPr>
                <w:rFonts w:cs="Arial"/>
                <w:sz w:val="22"/>
              </w:rPr>
              <w:t>12.6</w:t>
            </w:r>
          </w:p>
        </w:tc>
        <w:tc>
          <w:tcPr>
            <w:tcW w:w="1358" w:type="dxa"/>
          </w:tcPr>
          <w:p w14:paraId="1F74518B" w14:textId="77777777" w:rsidR="009C10CE" w:rsidRDefault="009C10CE" w:rsidP="00F107A3">
            <w:pPr>
              <w:rPr>
                <w:rFonts w:cs="Arial"/>
                <w:sz w:val="22"/>
              </w:rPr>
            </w:pPr>
            <w:r>
              <w:rPr>
                <w:rFonts w:cs="Arial"/>
                <w:sz w:val="22"/>
              </w:rPr>
              <w:t>15/02/2024</w:t>
            </w:r>
          </w:p>
        </w:tc>
        <w:tc>
          <w:tcPr>
            <w:tcW w:w="7997" w:type="dxa"/>
          </w:tcPr>
          <w:p w14:paraId="4C690921" w14:textId="77777777" w:rsidR="009C10CE" w:rsidRPr="00A258A9" w:rsidRDefault="009C10CE" w:rsidP="00F107A3">
            <w:pPr>
              <w:rPr>
                <w:sz w:val="22"/>
              </w:rPr>
            </w:pPr>
            <w:r w:rsidRPr="00A700D1">
              <w:rPr>
                <w:sz w:val="22"/>
              </w:rPr>
              <w:t>Updated Policy Owner</w:t>
            </w:r>
            <w:r>
              <w:rPr>
                <w:rFonts w:ascii="Calibri" w:hAnsi="Calibri" w:cs="Calibri"/>
                <w:sz w:val="22"/>
              </w:rPr>
              <w:t xml:space="preserve"> </w:t>
            </w:r>
            <w:r w:rsidRPr="00A700D1">
              <w:rPr>
                <w:sz w:val="22"/>
              </w:rPr>
              <w:t>and Contact Person from Manager Finance and Assets to Manager Finance.</w:t>
            </w:r>
          </w:p>
        </w:tc>
      </w:tr>
      <w:tr w:rsidR="009C10CE" w:rsidRPr="00E108E4" w14:paraId="2B3E0193" w14:textId="77777777" w:rsidTr="005C01DF">
        <w:trPr>
          <w:cantSplit/>
        </w:trPr>
        <w:tc>
          <w:tcPr>
            <w:tcW w:w="1135" w:type="dxa"/>
          </w:tcPr>
          <w:p w14:paraId="39482704" w14:textId="11338A89" w:rsidR="009C10CE" w:rsidRDefault="002167DA" w:rsidP="009C10CE">
            <w:pPr>
              <w:rPr>
                <w:rFonts w:cs="Arial"/>
                <w:sz w:val="22"/>
              </w:rPr>
            </w:pPr>
            <w:r>
              <w:rPr>
                <w:rFonts w:cs="Arial"/>
                <w:sz w:val="22"/>
              </w:rPr>
              <w:lastRenderedPageBreak/>
              <w:t>13.0</w:t>
            </w:r>
          </w:p>
        </w:tc>
        <w:tc>
          <w:tcPr>
            <w:tcW w:w="1358" w:type="dxa"/>
          </w:tcPr>
          <w:p w14:paraId="200D9AFF" w14:textId="79358A2A" w:rsidR="009C10CE" w:rsidRPr="002167DA" w:rsidRDefault="009C10CE" w:rsidP="009C10CE">
            <w:pPr>
              <w:rPr>
                <w:rFonts w:cs="Arial"/>
                <w:sz w:val="22"/>
                <w:szCs w:val="20"/>
              </w:rPr>
            </w:pPr>
            <w:r w:rsidRPr="002167DA">
              <w:rPr>
                <w:sz w:val="22"/>
                <w:szCs w:val="20"/>
              </w:rPr>
              <w:t>21.11.2024</w:t>
            </w:r>
          </w:p>
        </w:tc>
        <w:tc>
          <w:tcPr>
            <w:tcW w:w="7997" w:type="dxa"/>
          </w:tcPr>
          <w:p w14:paraId="44FFFA9C" w14:textId="3F7E1515" w:rsidR="009C10CE" w:rsidRPr="002167DA" w:rsidRDefault="002167DA" w:rsidP="009C10CE">
            <w:pPr>
              <w:rPr>
                <w:sz w:val="22"/>
                <w:szCs w:val="20"/>
              </w:rPr>
            </w:pPr>
            <w:r>
              <w:rPr>
                <w:sz w:val="22"/>
                <w:szCs w:val="20"/>
              </w:rPr>
              <w:t xml:space="preserve">Previously named ‘Fees Procedure’. </w:t>
            </w:r>
            <w:r w:rsidR="009C10CE" w:rsidRPr="002167DA">
              <w:rPr>
                <w:sz w:val="22"/>
                <w:szCs w:val="20"/>
              </w:rPr>
              <w:t>Fees and Refund Procedure combined for ease of use - Fees Procedure has been revised and Refunds Procedure is now obsolete.</w:t>
            </w:r>
            <w:r>
              <w:rPr>
                <w:sz w:val="22"/>
                <w:szCs w:val="20"/>
              </w:rPr>
              <w:t xml:space="preserve"> </w:t>
            </w:r>
            <w:r w:rsidR="009C10CE" w:rsidRPr="002167DA">
              <w:rPr>
                <w:sz w:val="22"/>
                <w:szCs w:val="20"/>
              </w:rPr>
              <w:t>Procedure has been modernised in line with TasTAFE’s continued transformation. Addition of Compassionate and Compelling Circumstances definition.</w:t>
            </w:r>
          </w:p>
        </w:tc>
      </w:tr>
    </w:tbl>
    <w:p w14:paraId="2A95863B" w14:textId="77777777" w:rsidR="00202330" w:rsidRPr="005E7182" w:rsidRDefault="00202330" w:rsidP="00202330">
      <w:pPr>
        <w:spacing w:before="240"/>
        <w:rPr>
          <w:sz w:val="20"/>
          <w:szCs w:val="20"/>
        </w:rPr>
      </w:pPr>
      <w:r w:rsidRPr="005E7182">
        <w:rPr>
          <w:sz w:val="20"/>
          <w:szCs w:val="20"/>
        </w:rPr>
        <w:t>This document is uncontrolled when printed. Please check the TasTAFE Policy and Procedure Hub for the current version of this document.</w:t>
      </w:r>
    </w:p>
    <w:p w14:paraId="454B511C" w14:textId="6BD10CCC" w:rsidR="00202330" w:rsidRPr="005E7182" w:rsidRDefault="00202330" w:rsidP="00202330">
      <w:pPr>
        <w:rPr>
          <w:sz w:val="20"/>
          <w:szCs w:val="20"/>
        </w:rPr>
      </w:pPr>
      <w:r>
        <w:rPr>
          <w:sz w:val="20"/>
          <w:szCs w:val="20"/>
        </w:rPr>
        <w:t>Record</w:t>
      </w:r>
      <w:r w:rsidRPr="005E7182">
        <w:rPr>
          <w:sz w:val="20"/>
          <w:szCs w:val="20"/>
        </w:rPr>
        <w:t xml:space="preserve"> </w:t>
      </w:r>
      <w:r>
        <w:rPr>
          <w:sz w:val="20"/>
          <w:szCs w:val="20"/>
        </w:rPr>
        <w:t>n</w:t>
      </w:r>
      <w:r w:rsidRPr="005E7182">
        <w:rPr>
          <w:sz w:val="20"/>
          <w:szCs w:val="20"/>
        </w:rPr>
        <w:t xml:space="preserve">umber: </w:t>
      </w:r>
      <w:bookmarkEnd w:id="0"/>
      <w:bookmarkEnd w:id="1"/>
      <w:r w:rsidR="00531E49" w:rsidRPr="00531E49">
        <w:rPr>
          <w:sz w:val="20"/>
          <w:szCs w:val="20"/>
        </w:rPr>
        <w:t>DOC/18/212476[v23]</w:t>
      </w:r>
    </w:p>
    <w:sectPr w:rsidR="00202330" w:rsidRPr="005E7182" w:rsidSect="005C2D41">
      <w:headerReference w:type="even" r:id="rId50"/>
      <w:headerReference w:type="default" r:id="rId51"/>
      <w:footerReference w:type="even" r:id="rId52"/>
      <w:footerReference w:type="default" r:id="rId53"/>
      <w:headerReference w:type="first" r:id="rId54"/>
      <w:footerReference w:type="first" r:id="rId55"/>
      <w:pgSz w:w="11906" w:h="16838" w:code="9"/>
      <w:pgMar w:top="1134" w:right="1134" w:bottom="1560" w:left="1134" w:header="709" w:footer="36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C7A11" w14:textId="77777777" w:rsidR="00723D81" w:rsidRDefault="00723D81" w:rsidP="00C37A29">
      <w:r>
        <w:separator/>
      </w:r>
    </w:p>
  </w:endnote>
  <w:endnote w:type="continuationSeparator" w:id="0">
    <w:p w14:paraId="72E16E93" w14:textId="77777777" w:rsidR="00723D81" w:rsidRDefault="00723D81" w:rsidP="00C37A29">
      <w:r>
        <w:continuationSeparator/>
      </w:r>
    </w:p>
  </w:endnote>
  <w:endnote w:type="continuationNotice" w:id="1">
    <w:p w14:paraId="5D95AF9F" w14:textId="77777777" w:rsidR="00723D81" w:rsidRDefault="00723D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ill Sans MT Std Light">
    <w:altName w:val="Calibri"/>
    <w:panose1 w:val="020B03020201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71325" w14:textId="761D706A" w:rsidR="008303AF" w:rsidRDefault="008303AF" w:rsidP="008303AF">
    <w:pPr>
      <w:pStyle w:val="Footer-Left"/>
    </w:pPr>
    <w:r>
      <w:rPr>
        <w:noProof/>
      </w:rPr>
      <mc:AlternateContent>
        <mc:Choice Requires="wpg">
          <w:drawing>
            <wp:anchor distT="0" distB="0" distL="114300" distR="215900" simplePos="0" relativeHeight="251655680" behindDoc="0" locked="1" layoutInCell="1" allowOverlap="1" wp14:anchorId="0980FBB6" wp14:editId="34452D2A">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01680501"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80FBB6" id="Group 13" o:spid="_x0000_s1026" alt="&quot;&quot;" style="position:absolute;margin-left:0;margin-top:0;width:61.5pt;height:49.9pt;z-index:251655680;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01680501"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proofErr w:type="spellStart"/>
        <w:r w:rsidR="006704C2">
          <w:rPr>
            <w:rStyle w:val="Strong"/>
          </w:rPr>
          <w:t>TasTAFE</w:t>
        </w:r>
        <w:proofErr w:type="spellEnd"/>
        <w:r w:rsidR="006704C2">
          <w:rPr>
            <w:rStyle w:val="Strong"/>
          </w:rPr>
          <w:t xml:space="preserve"> Fees and Refunds Procedure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74C76" w14:textId="4527B713" w:rsidR="00885045" w:rsidRDefault="00885045" w:rsidP="00BD1437">
    <w:pPr>
      <w:pStyle w:val="Footer"/>
      <w:tabs>
        <w:tab w:val="clear" w:pos="4513"/>
        <w:tab w:val="clear" w:pos="9026"/>
      </w:tabs>
      <w:ind w:right="849"/>
    </w:pPr>
    <w:r>
      <w:rPr>
        <w:noProof/>
      </w:rPr>
      <w:drawing>
        <wp:anchor distT="0" distB="0" distL="114300" distR="114300" simplePos="0" relativeHeight="251658752" behindDoc="1" locked="1" layoutInCell="1" allowOverlap="1" wp14:anchorId="5CE27900" wp14:editId="7748DF8C">
          <wp:simplePos x="0" y="0"/>
          <wp:positionH relativeFrom="page">
            <wp:posOffset>5680710</wp:posOffset>
          </wp:positionH>
          <wp:positionV relativeFrom="page">
            <wp:posOffset>8389620</wp:posOffset>
          </wp:positionV>
          <wp:extent cx="1868170" cy="2282190"/>
          <wp:effectExtent l="0" t="0" r="0" b="3810"/>
          <wp:wrapNone/>
          <wp:docPr id="1470193109" name="Graphic 1470193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Content>
        <w:r w:rsidR="006704C2">
          <w:rPr>
            <w:rStyle w:val="Strong"/>
          </w:rPr>
          <w:t>TasTAFE Fees and Refunds Procedure</w:t>
        </w:r>
      </w:sdtContent>
    </w:sdt>
    <w:r w:rsidR="1D2403F2">
      <w:t xml:space="preserve"> </w:t>
    </w:r>
    <w:r w:rsidR="001D21D7">
      <w:tab/>
    </w:r>
    <w:r w:rsidR="002F6C59">
      <w:tab/>
    </w:r>
    <w:sdt>
      <w:sdtPr>
        <w:id w:val="-934437467"/>
        <w:docPartObj>
          <w:docPartGallery w:val="Page Numbers (Bottom of Page)"/>
          <w:docPartUnique/>
        </w:docPartObj>
      </w:sdtPr>
      <w:sdtEndPr>
        <w:rPr>
          <w:noProof/>
        </w:rPr>
      </w:sdtEndPr>
      <w:sdtContent>
        <w:r w:rsidRPr="002B7C53">
          <w:rPr>
            <w:b/>
            <w:bCs/>
            <w:noProof/>
            <w:sz w:val="24"/>
            <w:szCs w:val="24"/>
          </w:rPr>
          <w:fldChar w:fldCharType="begin"/>
        </w:r>
        <w:r w:rsidRPr="002B7C53">
          <w:rPr>
            <w:b/>
            <w:bCs/>
            <w:sz w:val="24"/>
            <w:szCs w:val="24"/>
          </w:rPr>
          <w:instrText xml:space="preserve"> PAGE   \* MERGEFORMAT </w:instrText>
        </w:r>
        <w:r w:rsidRPr="002B7C53">
          <w:rPr>
            <w:b/>
            <w:bCs/>
            <w:sz w:val="24"/>
            <w:szCs w:val="24"/>
          </w:rPr>
          <w:fldChar w:fldCharType="separate"/>
        </w:r>
        <w:r w:rsidR="1D2403F2" w:rsidRPr="002B7C53">
          <w:rPr>
            <w:b/>
            <w:bCs/>
            <w:noProof/>
            <w:sz w:val="24"/>
            <w:szCs w:val="24"/>
          </w:rPr>
          <w:t>2</w:t>
        </w:r>
        <w:r w:rsidRPr="002B7C53">
          <w:rPr>
            <w:b/>
            <w:bCs/>
            <w:noProof/>
            <w:sz w:val="24"/>
            <w:szCs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DE886" w14:textId="77777777" w:rsidR="0061344A" w:rsidRDefault="0061344A" w:rsidP="00B552DF">
    <w:pPr>
      <w:pStyle w:val="Footer-Left"/>
      <w:spacing w:before="120"/>
      <w:ind w:firstLine="993"/>
      <w:rPr>
        <w:rStyle w:val="Strong"/>
        <w:szCs w:val="18"/>
      </w:rPr>
    </w:pPr>
  </w:p>
  <w:p w14:paraId="0A9E1CD2" w14:textId="77777777" w:rsidR="0061344A" w:rsidRDefault="0061344A" w:rsidP="00B552DF">
    <w:pPr>
      <w:pStyle w:val="Footer-Left"/>
      <w:spacing w:before="120"/>
      <w:ind w:firstLine="993"/>
      <w:rPr>
        <w:rStyle w:val="Strong"/>
        <w:szCs w:val="18"/>
      </w:rPr>
    </w:pPr>
  </w:p>
  <w:p w14:paraId="6EC46A58" w14:textId="77777777" w:rsidR="0061344A" w:rsidRDefault="0061344A" w:rsidP="00B552DF">
    <w:pPr>
      <w:pStyle w:val="Footer-Left"/>
      <w:spacing w:before="120"/>
      <w:ind w:firstLine="993"/>
      <w:rPr>
        <w:rStyle w:val="Strong"/>
        <w:szCs w:val="18"/>
      </w:rPr>
    </w:pPr>
  </w:p>
  <w:p w14:paraId="0030ABCE" w14:textId="6A5951CA" w:rsidR="00D939C7" w:rsidRPr="00502679" w:rsidRDefault="001E5875" w:rsidP="1D2403F2">
    <w:pPr>
      <w:pStyle w:val="Footer-Left"/>
      <w:spacing w:before="120"/>
      <w:ind w:firstLine="993"/>
      <w:rPr>
        <w:rStyle w:val="Strong"/>
      </w:rPr>
    </w:pPr>
    <w:r w:rsidRPr="00502679">
      <w:rPr>
        <w:noProof/>
        <w:szCs w:val="18"/>
      </w:rPr>
      <mc:AlternateContent>
        <mc:Choice Requires="wpg">
          <w:drawing>
            <wp:anchor distT="0" distB="0" distL="114300" distR="114300" simplePos="0" relativeHeight="251657728" behindDoc="0" locked="1" layoutInCell="1" allowOverlap="1" wp14:anchorId="5372EC60" wp14:editId="7AE2FAE2">
              <wp:simplePos x="0" y="0"/>
              <wp:positionH relativeFrom="page">
                <wp:posOffset>6124575</wp:posOffset>
              </wp:positionH>
              <wp:positionV relativeFrom="page">
                <wp:posOffset>9596755</wp:posOffset>
              </wp:positionV>
              <wp:extent cx="1527175" cy="976630"/>
              <wp:effectExtent l="0" t="0" r="0" b="0"/>
              <wp:wrapSquare wrapText="bothSides"/>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27175" cy="976630"/>
                        <a:chOff x="628804" y="-51828"/>
                        <a:chExt cx="1527550" cy="977259"/>
                      </a:xfrm>
                    </wpg:grpSpPr>
                    <pic:pic xmlns:pic="http://schemas.openxmlformats.org/drawingml/2006/picture">
                      <pic:nvPicPr>
                        <pic:cNvPr id="19" name="Graphic 3">
                          <a:extLst>
                            <a:ext uri="{FF2B5EF4-FFF2-40B4-BE49-F238E27FC236}">
                              <a16:creationId xmlns:a16="http://schemas.microsoft.com/office/drawing/2014/main" id="{4DAA91A2-6D51-499A-8F60-FE4CEE65FE55}"/>
                            </a:ext>
                          </a:extLst>
                        </pic:cNvPr>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628804" y="-51828"/>
                          <a:ext cx="1019425" cy="906278"/>
                        </a:xfrm>
                        <a:prstGeom prst="rect">
                          <a:avLst/>
                        </a:prstGeom>
                      </pic:spPr>
                    </pic:pic>
                    <wps:wsp>
                      <wps:cNvPr id="22"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B9FCCE" id="Group 23" o:spid="_x0000_s1026" alt="&quot;&quot;" style="position:absolute;margin-left:482.25pt;margin-top:755.65pt;width:120.25pt;height:76.9pt;z-index:251657728;mso-position-horizontal-relative:page;mso-position-vertical-relative:page;mso-width-relative:margin;mso-height-relative:margin" coordorigin="6288,-518" coordsize="15275,97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left:6288;top:-518;width:10194;height:9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">
                <v:imagedata r:id="rId2" o:title=""/>
              </v:shape>
              <v:rect id="Rectangle 22" o:spid="_x0000_s1028" style="position:absolute;left:20339;top:8030;width:1224;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w10:wrap type="square" anchorx="page" anchory="page"/>
              <w10:anchorlock/>
            </v:group>
          </w:pict>
        </mc:Fallback>
      </mc:AlternateContent>
    </w:r>
    <w:r w:rsidR="008D3B55" w:rsidRPr="00502679">
      <w:rPr>
        <w:noProof/>
        <w:szCs w:val="18"/>
      </w:rPr>
      <w:drawing>
        <wp:anchor distT="0" distB="0" distL="114300" distR="114300" simplePos="0" relativeHeight="251656704" behindDoc="1" locked="1" layoutInCell="1" allowOverlap="1" wp14:anchorId="70BFB266" wp14:editId="052BEE77">
          <wp:simplePos x="0" y="0"/>
          <wp:positionH relativeFrom="page">
            <wp:posOffset>0</wp:posOffset>
          </wp:positionH>
          <wp:positionV relativeFrom="page">
            <wp:posOffset>8394700</wp:posOffset>
          </wp:positionV>
          <wp:extent cx="1868170" cy="2282190"/>
          <wp:effectExtent l="0" t="0" r="0" b="3810"/>
          <wp:wrapNone/>
          <wp:docPr id="803866047" name="Graphic 8038660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rPr>
        <w:alias w:val="Title"/>
        <w:tag w:val=""/>
        <w:id w:val="-1307707099"/>
        <w:dataBinding w:prefixMappings="xmlns:ns0='http://purl.org/dc/elements/1.1/' xmlns:ns1='http://schemas.openxmlformats.org/package/2006/metadata/core-properties' " w:xpath="/ns1:coreProperties[1]/ns0:title[1]" w:storeItemID="{6C3C8BC8-F283-45AE-878A-BAB7291924A1}"/>
        <w:text/>
      </w:sdtPr>
      <w:sdtContent>
        <w:r w:rsidR="006704C2">
          <w:rPr>
            <w:rStyle w:val="Strong"/>
          </w:rPr>
          <w:t>TasTAFE Fees and Refunds Procedure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5A8817" w14:textId="77777777" w:rsidR="00723D81" w:rsidRDefault="00723D81" w:rsidP="00C37A29">
      <w:r>
        <w:separator/>
      </w:r>
    </w:p>
  </w:footnote>
  <w:footnote w:type="continuationSeparator" w:id="0">
    <w:p w14:paraId="3046908C" w14:textId="77777777" w:rsidR="00723D81" w:rsidRDefault="00723D81" w:rsidP="00C37A29">
      <w:r>
        <w:continuationSeparator/>
      </w:r>
    </w:p>
  </w:footnote>
  <w:footnote w:type="continuationNotice" w:id="1">
    <w:p w14:paraId="6AAF438F" w14:textId="77777777" w:rsidR="00723D81" w:rsidRDefault="00723D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7BDDA" w14:textId="478E25B7" w:rsidR="00D939C7" w:rsidRDefault="00D939C7">
    <w:pPr>
      <w:pStyle w:val="Header"/>
    </w:pPr>
    <w:r>
      <w:rPr>
        <w:noProof/>
      </w:rPr>
      <w:drawing>
        <wp:inline distT="0" distB="0" distL="0" distR="0" wp14:anchorId="309E7DD5" wp14:editId="4B4E1A70">
          <wp:extent cx="7560000" cy="10702800"/>
          <wp:effectExtent l="0" t="0" r="3175" b="3810"/>
          <wp:docPr id="317861551" name="Picture 3178615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C4690" w14:textId="3349C51B" w:rsidR="00962C99" w:rsidRPr="00962C99" w:rsidRDefault="00962C99" w:rsidP="00962C99">
    <w:pPr>
      <w:spacing w:after="36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4309A" w14:textId="1480770D" w:rsidR="00E73606" w:rsidRDefault="00E73606">
    <w:pPr>
      <w:pStyle w:val="Header"/>
    </w:pPr>
  </w:p>
</w:hdr>
</file>

<file path=word/intelligence2.xml><?xml version="1.0" encoding="utf-8"?>
<int2:intelligence xmlns:int2="http://schemas.microsoft.com/office/intelligence/2020/intelligence" xmlns:oel="http://schemas.microsoft.com/office/2019/extlst">
  <int2:observations>
    <int2:textHash int2:hashCode="3jgrMZFqJU5tZh" int2:id="4cG8Ks8B">
      <int2:state int2:value="Rejected" int2:type="AugLoop_Text_Critique"/>
    </int2:textHash>
    <int2:textHash int2:hashCode="BPlagmlOovacvb" int2:id="5YAoYUsq">
      <int2:state int2:value="Rejected" int2:type="AugLoop_Text_Critique"/>
    </int2:textHash>
    <int2:textHash int2:hashCode="lX7x9LsIZkl967" int2:id="62pN1PMo">
      <int2:state int2:value="Rejected" int2:type="AugLoop_Text_Critique"/>
    </int2:textHash>
    <int2:textHash int2:hashCode="MGpYpzNjkmF8Zg" int2:id="6ELtmDP7">
      <int2:state int2:value="Rejected" int2:type="AugLoop_Text_Critique"/>
    </int2:textHash>
    <int2:textHash int2:hashCode="L3Tj3GBElTKa6k" int2:id="AdBeBiDe">
      <int2:state int2:value="Rejected" int2:type="AugLoop_Text_Critique"/>
    </int2:textHash>
    <int2:textHash int2:hashCode="Jk0NVEeIjdY4K1" int2:id="JeKaajMa">
      <int2:state int2:value="Rejected" int2:type="AugLoop_Text_Critique"/>
    </int2:textHash>
    <int2:textHash int2:hashCode="0BL16neI1jB2+V" int2:id="JiFgkTIv">
      <int2:state int2:value="Rejected" int2:type="AugLoop_Text_Critique"/>
    </int2:textHash>
    <int2:textHash int2:hashCode="SbePuO83/Jy1bT" int2:id="OQUnvTRh">
      <int2:state int2:value="Rejected" int2:type="AugLoop_Text_Critique"/>
    </int2:textHash>
    <int2:textHash int2:hashCode="dC1btIRO5W8pCt" int2:id="aq2jeBWG">
      <int2:state int2:value="Rejected" int2:type="AugLoop_Text_Critique"/>
    </int2:textHash>
    <int2:textHash int2:hashCode="M5hHsl50k8cv5I" int2:id="trQcSJYU">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0C2C5E2C"/>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BDEB00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BDB2EFA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A052B"/>
    <w:multiLevelType w:val="hybridMultilevel"/>
    <w:tmpl w:val="C05056CC"/>
    <w:lvl w:ilvl="0" w:tplc="66BCAF8C">
      <w:start w:val="1"/>
      <w:numFmt w:val="bullet"/>
      <w:lvlText w:val=""/>
      <w:lvlJc w:val="left"/>
      <w:pPr>
        <w:ind w:left="360" w:hanging="360"/>
      </w:pPr>
      <w:rPr>
        <w:rFonts w:ascii="Symbol" w:hAnsi="Symbol" w:hint="default"/>
      </w:rPr>
    </w:lvl>
    <w:lvl w:ilvl="1" w:tplc="1BD03D6E">
      <w:start w:val="1"/>
      <w:numFmt w:val="bullet"/>
      <w:lvlText w:val="o"/>
      <w:lvlJc w:val="left"/>
      <w:pPr>
        <w:ind w:left="1440" w:hanging="360"/>
      </w:pPr>
      <w:rPr>
        <w:rFonts w:ascii="Courier New" w:hAnsi="Courier New" w:hint="default"/>
      </w:rPr>
    </w:lvl>
    <w:lvl w:ilvl="2" w:tplc="1ED4F90C">
      <w:start w:val="1"/>
      <w:numFmt w:val="bullet"/>
      <w:lvlText w:val=""/>
      <w:lvlJc w:val="left"/>
      <w:pPr>
        <w:ind w:left="2160" w:hanging="360"/>
      </w:pPr>
      <w:rPr>
        <w:rFonts w:ascii="Wingdings" w:hAnsi="Wingdings" w:hint="default"/>
      </w:rPr>
    </w:lvl>
    <w:lvl w:ilvl="3" w:tplc="0A747A1A">
      <w:start w:val="1"/>
      <w:numFmt w:val="bullet"/>
      <w:lvlText w:val=""/>
      <w:lvlJc w:val="left"/>
      <w:pPr>
        <w:ind w:left="2880" w:hanging="360"/>
      </w:pPr>
      <w:rPr>
        <w:rFonts w:ascii="Symbol" w:hAnsi="Symbol" w:hint="default"/>
      </w:rPr>
    </w:lvl>
    <w:lvl w:ilvl="4" w:tplc="DCBA8DC0">
      <w:start w:val="1"/>
      <w:numFmt w:val="bullet"/>
      <w:lvlText w:val="o"/>
      <w:lvlJc w:val="left"/>
      <w:pPr>
        <w:ind w:left="3600" w:hanging="360"/>
      </w:pPr>
      <w:rPr>
        <w:rFonts w:ascii="Courier New" w:hAnsi="Courier New" w:hint="default"/>
      </w:rPr>
    </w:lvl>
    <w:lvl w:ilvl="5" w:tplc="A3E2863A">
      <w:start w:val="1"/>
      <w:numFmt w:val="bullet"/>
      <w:lvlText w:val=""/>
      <w:lvlJc w:val="left"/>
      <w:pPr>
        <w:ind w:left="4320" w:hanging="360"/>
      </w:pPr>
      <w:rPr>
        <w:rFonts w:ascii="Wingdings" w:hAnsi="Wingdings" w:hint="default"/>
      </w:rPr>
    </w:lvl>
    <w:lvl w:ilvl="6" w:tplc="CA12B648">
      <w:start w:val="1"/>
      <w:numFmt w:val="bullet"/>
      <w:lvlText w:val=""/>
      <w:lvlJc w:val="left"/>
      <w:pPr>
        <w:ind w:left="5040" w:hanging="360"/>
      </w:pPr>
      <w:rPr>
        <w:rFonts w:ascii="Symbol" w:hAnsi="Symbol" w:hint="default"/>
      </w:rPr>
    </w:lvl>
    <w:lvl w:ilvl="7" w:tplc="8F925120">
      <w:start w:val="1"/>
      <w:numFmt w:val="bullet"/>
      <w:lvlText w:val="o"/>
      <w:lvlJc w:val="left"/>
      <w:pPr>
        <w:ind w:left="5760" w:hanging="360"/>
      </w:pPr>
      <w:rPr>
        <w:rFonts w:ascii="Courier New" w:hAnsi="Courier New" w:hint="default"/>
      </w:rPr>
    </w:lvl>
    <w:lvl w:ilvl="8" w:tplc="B61005D6">
      <w:start w:val="1"/>
      <w:numFmt w:val="bullet"/>
      <w:lvlText w:val=""/>
      <w:lvlJc w:val="left"/>
      <w:pPr>
        <w:ind w:left="6480" w:hanging="360"/>
      </w:pPr>
      <w:rPr>
        <w:rFonts w:ascii="Wingdings" w:hAnsi="Wingdings" w:hint="default"/>
      </w:rPr>
    </w:lvl>
  </w:abstractNum>
  <w:abstractNum w:abstractNumId="4" w15:restartNumberingAfterBreak="0">
    <w:nsid w:val="020E4579"/>
    <w:multiLevelType w:val="hybridMultilevel"/>
    <w:tmpl w:val="267CC76C"/>
    <w:lvl w:ilvl="0" w:tplc="0936C5FC">
      <w:start w:val="1"/>
      <w:numFmt w:val="bullet"/>
      <w:lvlText w:val=""/>
      <w:lvlJc w:val="left"/>
      <w:pPr>
        <w:ind w:left="720" w:hanging="360"/>
      </w:pPr>
      <w:rPr>
        <w:rFonts w:ascii="Symbol" w:hAnsi="Symbol" w:hint="default"/>
      </w:rPr>
    </w:lvl>
    <w:lvl w:ilvl="1" w:tplc="C70225F4">
      <w:start w:val="1"/>
      <w:numFmt w:val="bullet"/>
      <w:lvlText w:val="o"/>
      <w:lvlJc w:val="left"/>
      <w:pPr>
        <w:ind w:left="1440" w:hanging="360"/>
      </w:pPr>
      <w:rPr>
        <w:rFonts w:ascii="Courier New" w:hAnsi="Courier New" w:hint="default"/>
      </w:rPr>
    </w:lvl>
    <w:lvl w:ilvl="2" w:tplc="650CFF84">
      <w:start w:val="1"/>
      <w:numFmt w:val="bullet"/>
      <w:lvlText w:val=""/>
      <w:lvlJc w:val="left"/>
      <w:pPr>
        <w:ind w:left="2160" w:hanging="360"/>
      </w:pPr>
      <w:rPr>
        <w:rFonts w:ascii="Wingdings" w:hAnsi="Wingdings" w:hint="default"/>
      </w:rPr>
    </w:lvl>
    <w:lvl w:ilvl="3" w:tplc="1C30C5AA">
      <w:start w:val="1"/>
      <w:numFmt w:val="bullet"/>
      <w:lvlText w:val=""/>
      <w:lvlJc w:val="left"/>
      <w:pPr>
        <w:ind w:left="2880" w:hanging="360"/>
      </w:pPr>
      <w:rPr>
        <w:rFonts w:ascii="Symbol" w:hAnsi="Symbol" w:hint="default"/>
      </w:rPr>
    </w:lvl>
    <w:lvl w:ilvl="4" w:tplc="B98EF8A0">
      <w:start w:val="1"/>
      <w:numFmt w:val="bullet"/>
      <w:lvlText w:val="o"/>
      <w:lvlJc w:val="left"/>
      <w:pPr>
        <w:ind w:left="3600" w:hanging="360"/>
      </w:pPr>
      <w:rPr>
        <w:rFonts w:ascii="Courier New" w:hAnsi="Courier New" w:hint="default"/>
      </w:rPr>
    </w:lvl>
    <w:lvl w:ilvl="5" w:tplc="CF7674D6">
      <w:start w:val="1"/>
      <w:numFmt w:val="bullet"/>
      <w:lvlText w:val=""/>
      <w:lvlJc w:val="left"/>
      <w:pPr>
        <w:ind w:left="4320" w:hanging="360"/>
      </w:pPr>
      <w:rPr>
        <w:rFonts w:ascii="Wingdings" w:hAnsi="Wingdings" w:hint="default"/>
      </w:rPr>
    </w:lvl>
    <w:lvl w:ilvl="6" w:tplc="B266A560">
      <w:start w:val="1"/>
      <w:numFmt w:val="bullet"/>
      <w:lvlText w:val=""/>
      <w:lvlJc w:val="left"/>
      <w:pPr>
        <w:ind w:left="5040" w:hanging="360"/>
      </w:pPr>
      <w:rPr>
        <w:rFonts w:ascii="Symbol" w:hAnsi="Symbol" w:hint="default"/>
      </w:rPr>
    </w:lvl>
    <w:lvl w:ilvl="7" w:tplc="FB7E9256">
      <w:start w:val="1"/>
      <w:numFmt w:val="bullet"/>
      <w:lvlText w:val="o"/>
      <w:lvlJc w:val="left"/>
      <w:pPr>
        <w:ind w:left="5760" w:hanging="360"/>
      </w:pPr>
      <w:rPr>
        <w:rFonts w:ascii="Courier New" w:hAnsi="Courier New" w:hint="default"/>
      </w:rPr>
    </w:lvl>
    <w:lvl w:ilvl="8" w:tplc="7610E284">
      <w:start w:val="1"/>
      <w:numFmt w:val="bullet"/>
      <w:lvlText w:val=""/>
      <w:lvlJc w:val="left"/>
      <w:pPr>
        <w:ind w:left="6480" w:hanging="360"/>
      </w:pPr>
      <w:rPr>
        <w:rFonts w:ascii="Wingdings" w:hAnsi="Wingdings" w:hint="default"/>
      </w:rPr>
    </w:lvl>
  </w:abstractNum>
  <w:abstractNum w:abstractNumId="5" w15:restartNumberingAfterBreak="0">
    <w:nsid w:val="0282C699"/>
    <w:multiLevelType w:val="hybridMultilevel"/>
    <w:tmpl w:val="B0E4B41E"/>
    <w:lvl w:ilvl="0" w:tplc="5A001B0C">
      <w:start w:val="1"/>
      <w:numFmt w:val="bullet"/>
      <w:lvlText w:val=""/>
      <w:lvlJc w:val="left"/>
      <w:pPr>
        <w:ind w:left="1040" w:hanging="360"/>
      </w:pPr>
      <w:rPr>
        <w:rFonts w:ascii="Symbol" w:hAnsi="Symbol" w:hint="default"/>
      </w:rPr>
    </w:lvl>
    <w:lvl w:ilvl="1" w:tplc="FC7851BE">
      <w:start w:val="1"/>
      <w:numFmt w:val="bullet"/>
      <w:lvlText w:val="o"/>
      <w:lvlJc w:val="left"/>
      <w:pPr>
        <w:ind w:left="1760" w:hanging="360"/>
      </w:pPr>
      <w:rPr>
        <w:rFonts w:ascii="Courier New" w:hAnsi="Courier New" w:hint="default"/>
      </w:rPr>
    </w:lvl>
    <w:lvl w:ilvl="2" w:tplc="59BE468A">
      <w:start w:val="1"/>
      <w:numFmt w:val="bullet"/>
      <w:lvlText w:val=""/>
      <w:lvlJc w:val="left"/>
      <w:pPr>
        <w:ind w:left="2480" w:hanging="360"/>
      </w:pPr>
      <w:rPr>
        <w:rFonts w:ascii="Wingdings" w:hAnsi="Wingdings" w:hint="default"/>
      </w:rPr>
    </w:lvl>
    <w:lvl w:ilvl="3" w:tplc="9AA2A294">
      <w:start w:val="1"/>
      <w:numFmt w:val="bullet"/>
      <w:lvlText w:val=""/>
      <w:lvlJc w:val="left"/>
      <w:pPr>
        <w:ind w:left="3200" w:hanging="360"/>
      </w:pPr>
      <w:rPr>
        <w:rFonts w:ascii="Symbol" w:hAnsi="Symbol" w:hint="default"/>
      </w:rPr>
    </w:lvl>
    <w:lvl w:ilvl="4" w:tplc="964ECDA2">
      <w:start w:val="1"/>
      <w:numFmt w:val="bullet"/>
      <w:lvlText w:val="o"/>
      <w:lvlJc w:val="left"/>
      <w:pPr>
        <w:ind w:left="3920" w:hanging="360"/>
      </w:pPr>
      <w:rPr>
        <w:rFonts w:ascii="Courier New" w:hAnsi="Courier New" w:hint="default"/>
      </w:rPr>
    </w:lvl>
    <w:lvl w:ilvl="5" w:tplc="54442B30">
      <w:start w:val="1"/>
      <w:numFmt w:val="bullet"/>
      <w:lvlText w:val=""/>
      <w:lvlJc w:val="left"/>
      <w:pPr>
        <w:ind w:left="4640" w:hanging="360"/>
      </w:pPr>
      <w:rPr>
        <w:rFonts w:ascii="Wingdings" w:hAnsi="Wingdings" w:hint="default"/>
      </w:rPr>
    </w:lvl>
    <w:lvl w:ilvl="6" w:tplc="4F584CAC">
      <w:start w:val="1"/>
      <w:numFmt w:val="bullet"/>
      <w:lvlText w:val=""/>
      <w:lvlJc w:val="left"/>
      <w:pPr>
        <w:ind w:left="5360" w:hanging="360"/>
      </w:pPr>
      <w:rPr>
        <w:rFonts w:ascii="Symbol" w:hAnsi="Symbol" w:hint="default"/>
      </w:rPr>
    </w:lvl>
    <w:lvl w:ilvl="7" w:tplc="CA92F8D0">
      <w:start w:val="1"/>
      <w:numFmt w:val="bullet"/>
      <w:lvlText w:val="o"/>
      <w:lvlJc w:val="left"/>
      <w:pPr>
        <w:ind w:left="6080" w:hanging="360"/>
      </w:pPr>
      <w:rPr>
        <w:rFonts w:ascii="Courier New" w:hAnsi="Courier New" w:hint="default"/>
      </w:rPr>
    </w:lvl>
    <w:lvl w:ilvl="8" w:tplc="DF22B08E">
      <w:start w:val="1"/>
      <w:numFmt w:val="bullet"/>
      <w:lvlText w:val=""/>
      <w:lvlJc w:val="left"/>
      <w:pPr>
        <w:ind w:left="6800" w:hanging="360"/>
      </w:pPr>
      <w:rPr>
        <w:rFonts w:ascii="Wingdings" w:hAnsi="Wingdings" w:hint="default"/>
      </w:rPr>
    </w:lvl>
  </w:abstractNum>
  <w:abstractNum w:abstractNumId="6" w15:restartNumberingAfterBreak="0">
    <w:nsid w:val="029372D0"/>
    <w:multiLevelType w:val="hybridMultilevel"/>
    <w:tmpl w:val="3C40B294"/>
    <w:lvl w:ilvl="0" w:tplc="894E1C60">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06B0312B"/>
    <w:multiLevelType w:val="multilevel"/>
    <w:tmpl w:val="F08A8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BB50743"/>
    <w:multiLevelType w:val="hybridMultilevel"/>
    <w:tmpl w:val="D4D6C860"/>
    <w:lvl w:ilvl="0" w:tplc="A9047A24">
      <w:start w:val="1"/>
      <w:numFmt w:val="bullet"/>
      <w:lvlText w:val="o"/>
      <w:lvlJc w:val="left"/>
      <w:pPr>
        <w:ind w:left="720" w:hanging="360"/>
      </w:pPr>
      <w:rPr>
        <w:rFonts w:ascii="Courier New" w:hAnsi="Courier New" w:hint="default"/>
      </w:rPr>
    </w:lvl>
    <w:lvl w:ilvl="1" w:tplc="1AA81A24">
      <w:start w:val="1"/>
      <w:numFmt w:val="bullet"/>
      <w:lvlText w:val="o"/>
      <w:lvlJc w:val="left"/>
      <w:pPr>
        <w:ind w:left="1440" w:hanging="360"/>
      </w:pPr>
      <w:rPr>
        <w:rFonts w:ascii="Courier New" w:hAnsi="Courier New" w:hint="default"/>
      </w:rPr>
    </w:lvl>
    <w:lvl w:ilvl="2" w:tplc="2D2674D8">
      <w:start w:val="1"/>
      <w:numFmt w:val="bullet"/>
      <w:lvlText w:val=""/>
      <w:lvlJc w:val="left"/>
      <w:pPr>
        <w:ind w:left="2160" w:hanging="360"/>
      </w:pPr>
      <w:rPr>
        <w:rFonts w:ascii="Wingdings" w:hAnsi="Wingdings" w:hint="default"/>
      </w:rPr>
    </w:lvl>
    <w:lvl w:ilvl="3" w:tplc="F5AE9C7E">
      <w:start w:val="1"/>
      <w:numFmt w:val="bullet"/>
      <w:lvlText w:val=""/>
      <w:lvlJc w:val="left"/>
      <w:pPr>
        <w:ind w:left="2880" w:hanging="360"/>
      </w:pPr>
      <w:rPr>
        <w:rFonts w:ascii="Symbol" w:hAnsi="Symbol" w:hint="default"/>
      </w:rPr>
    </w:lvl>
    <w:lvl w:ilvl="4" w:tplc="0936AA64">
      <w:start w:val="1"/>
      <w:numFmt w:val="bullet"/>
      <w:lvlText w:val="o"/>
      <w:lvlJc w:val="left"/>
      <w:pPr>
        <w:ind w:left="3600" w:hanging="360"/>
      </w:pPr>
      <w:rPr>
        <w:rFonts w:ascii="Courier New" w:hAnsi="Courier New" w:hint="default"/>
      </w:rPr>
    </w:lvl>
    <w:lvl w:ilvl="5" w:tplc="5DACF3F4">
      <w:start w:val="1"/>
      <w:numFmt w:val="bullet"/>
      <w:lvlText w:val=""/>
      <w:lvlJc w:val="left"/>
      <w:pPr>
        <w:ind w:left="4320" w:hanging="360"/>
      </w:pPr>
      <w:rPr>
        <w:rFonts w:ascii="Wingdings" w:hAnsi="Wingdings" w:hint="default"/>
      </w:rPr>
    </w:lvl>
    <w:lvl w:ilvl="6" w:tplc="A252C278">
      <w:start w:val="1"/>
      <w:numFmt w:val="bullet"/>
      <w:lvlText w:val=""/>
      <w:lvlJc w:val="left"/>
      <w:pPr>
        <w:ind w:left="5040" w:hanging="360"/>
      </w:pPr>
      <w:rPr>
        <w:rFonts w:ascii="Symbol" w:hAnsi="Symbol" w:hint="default"/>
      </w:rPr>
    </w:lvl>
    <w:lvl w:ilvl="7" w:tplc="0E041D62">
      <w:start w:val="1"/>
      <w:numFmt w:val="bullet"/>
      <w:lvlText w:val="o"/>
      <w:lvlJc w:val="left"/>
      <w:pPr>
        <w:ind w:left="5760" w:hanging="360"/>
      </w:pPr>
      <w:rPr>
        <w:rFonts w:ascii="Courier New" w:hAnsi="Courier New" w:hint="default"/>
      </w:rPr>
    </w:lvl>
    <w:lvl w:ilvl="8" w:tplc="AE70A54A">
      <w:start w:val="1"/>
      <w:numFmt w:val="bullet"/>
      <w:lvlText w:val=""/>
      <w:lvlJc w:val="left"/>
      <w:pPr>
        <w:ind w:left="6480" w:hanging="360"/>
      </w:pPr>
      <w:rPr>
        <w:rFonts w:ascii="Wingdings" w:hAnsi="Wingdings" w:hint="default"/>
      </w:rPr>
    </w:lvl>
  </w:abstractNum>
  <w:abstractNum w:abstractNumId="10" w15:restartNumberingAfterBreak="0">
    <w:nsid w:val="0C17035F"/>
    <w:multiLevelType w:val="hybridMultilevel"/>
    <w:tmpl w:val="B442E410"/>
    <w:lvl w:ilvl="0" w:tplc="D4541A5A">
      <w:start w:val="1"/>
      <w:numFmt w:val="bullet"/>
      <w:lvlText w:val="-"/>
      <w:lvlJc w:val="left"/>
      <w:pPr>
        <w:ind w:left="1040" w:hanging="360"/>
      </w:pPr>
      <w:rPr>
        <w:rFonts w:ascii="Aptos" w:hAnsi="Aptos" w:hint="default"/>
      </w:rPr>
    </w:lvl>
    <w:lvl w:ilvl="1" w:tplc="2D56BD48">
      <w:start w:val="1"/>
      <w:numFmt w:val="bullet"/>
      <w:lvlText w:val="o"/>
      <w:lvlJc w:val="left"/>
      <w:pPr>
        <w:ind w:left="1760" w:hanging="360"/>
      </w:pPr>
      <w:rPr>
        <w:rFonts w:ascii="Courier New" w:hAnsi="Courier New" w:hint="default"/>
      </w:rPr>
    </w:lvl>
    <w:lvl w:ilvl="2" w:tplc="1F567F98">
      <w:start w:val="1"/>
      <w:numFmt w:val="bullet"/>
      <w:lvlText w:val=""/>
      <w:lvlJc w:val="left"/>
      <w:pPr>
        <w:ind w:left="2480" w:hanging="360"/>
      </w:pPr>
      <w:rPr>
        <w:rFonts w:ascii="Wingdings" w:hAnsi="Wingdings" w:hint="default"/>
      </w:rPr>
    </w:lvl>
    <w:lvl w:ilvl="3" w:tplc="6D282930">
      <w:start w:val="1"/>
      <w:numFmt w:val="bullet"/>
      <w:lvlText w:val=""/>
      <w:lvlJc w:val="left"/>
      <w:pPr>
        <w:ind w:left="3200" w:hanging="360"/>
      </w:pPr>
      <w:rPr>
        <w:rFonts w:ascii="Symbol" w:hAnsi="Symbol" w:hint="default"/>
      </w:rPr>
    </w:lvl>
    <w:lvl w:ilvl="4" w:tplc="9A5AD872">
      <w:start w:val="1"/>
      <w:numFmt w:val="bullet"/>
      <w:lvlText w:val="o"/>
      <w:lvlJc w:val="left"/>
      <w:pPr>
        <w:ind w:left="3920" w:hanging="360"/>
      </w:pPr>
      <w:rPr>
        <w:rFonts w:ascii="Courier New" w:hAnsi="Courier New" w:hint="default"/>
      </w:rPr>
    </w:lvl>
    <w:lvl w:ilvl="5" w:tplc="0986DB2E">
      <w:start w:val="1"/>
      <w:numFmt w:val="bullet"/>
      <w:lvlText w:val=""/>
      <w:lvlJc w:val="left"/>
      <w:pPr>
        <w:ind w:left="4640" w:hanging="360"/>
      </w:pPr>
      <w:rPr>
        <w:rFonts w:ascii="Wingdings" w:hAnsi="Wingdings" w:hint="default"/>
      </w:rPr>
    </w:lvl>
    <w:lvl w:ilvl="6" w:tplc="151405DC">
      <w:start w:val="1"/>
      <w:numFmt w:val="bullet"/>
      <w:lvlText w:val=""/>
      <w:lvlJc w:val="left"/>
      <w:pPr>
        <w:ind w:left="5360" w:hanging="360"/>
      </w:pPr>
      <w:rPr>
        <w:rFonts w:ascii="Symbol" w:hAnsi="Symbol" w:hint="default"/>
      </w:rPr>
    </w:lvl>
    <w:lvl w:ilvl="7" w:tplc="128A88F4">
      <w:start w:val="1"/>
      <w:numFmt w:val="bullet"/>
      <w:lvlText w:val="o"/>
      <w:lvlJc w:val="left"/>
      <w:pPr>
        <w:ind w:left="6080" w:hanging="360"/>
      </w:pPr>
      <w:rPr>
        <w:rFonts w:ascii="Courier New" w:hAnsi="Courier New" w:hint="default"/>
      </w:rPr>
    </w:lvl>
    <w:lvl w:ilvl="8" w:tplc="5CCECE9A">
      <w:start w:val="1"/>
      <w:numFmt w:val="bullet"/>
      <w:lvlText w:val=""/>
      <w:lvlJc w:val="left"/>
      <w:pPr>
        <w:ind w:left="6800" w:hanging="360"/>
      </w:pPr>
      <w:rPr>
        <w:rFonts w:ascii="Wingdings" w:hAnsi="Wingdings" w:hint="default"/>
      </w:rPr>
    </w:lvl>
  </w:abstractNum>
  <w:abstractNum w:abstractNumId="11" w15:restartNumberingAfterBreak="0">
    <w:nsid w:val="0C93C2B6"/>
    <w:multiLevelType w:val="hybridMultilevel"/>
    <w:tmpl w:val="FFFFFFFF"/>
    <w:lvl w:ilvl="0" w:tplc="45565C3E">
      <w:start w:val="1"/>
      <w:numFmt w:val="bullet"/>
      <w:lvlText w:val="o"/>
      <w:lvlJc w:val="left"/>
      <w:pPr>
        <w:ind w:left="720" w:hanging="360"/>
      </w:pPr>
      <w:rPr>
        <w:rFonts w:ascii="Courier New" w:hAnsi="Courier New" w:hint="default"/>
      </w:rPr>
    </w:lvl>
    <w:lvl w:ilvl="1" w:tplc="3460B208">
      <w:start w:val="1"/>
      <w:numFmt w:val="bullet"/>
      <w:lvlText w:val="o"/>
      <w:lvlJc w:val="left"/>
      <w:pPr>
        <w:ind w:left="1440" w:hanging="360"/>
      </w:pPr>
      <w:rPr>
        <w:rFonts w:ascii="Courier New" w:hAnsi="Courier New" w:hint="default"/>
      </w:rPr>
    </w:lvl>
    <w:lvl w:ilvl="2" w:tplc="8FECCF38">
      <w:start w:val="1"/>
      <w:numFmt w:val="bullet"/>
      <w:lvlText w:val=""/>
      <w:lvlJc w:val="left"/>
      <w:pPr>
        <w:ind w:left="2160" w:hanging="360"/>
      </w:pPr>
      <w:rPr>
        <w:rFonts w:ascii="Wingdings" w:hAnsi="Wingdings" w:hint="default"/>
      </w:rPr>
    </w:lvl>
    <w:lvl w:ilvl="3" w:tplc="440021AA">
      <w:start w:val="1"/>
      <w:numFmt w:val="bullet"/>
      <w:lvlText w:val=""/>
      <w:lvlJc w:val="left"/>
      <w:pPr>
        <w:ind w:left="2880" w:hanging="360"/>
      </w:pPr>
      <w:rPr>
        <w:rFonts w:ascii="Symbol" w:hAnsi="Symbol" w:hint="default"/>
      </w:rPr>
    </w:lvl>
    <w:lvl w:ilvl="4" w:tplc="DD7EB66A">
      <w:start w:val="1"/>
      <w:numFmt w:val="bullet"/>
      <w:lvlText w:val="o"/>
      <w:lvlJc w:val="left"/>
      <w:pPr>
        <w:ind w:left="3600" w:hanging="360"/>
      </w:pPr>
      <w:rPr>
        <w:rFonts w:ascii="Courier New" w:hAnsi="Courier New" w:hint="default"/>
      </w:rPr>
    </w:lvl>
    <w:lvl w:ilvl="5" w:tplc="9F88A3CC">
      <w:start w:val="1"/>
      <w:numFmt w:val="bullet"/>
      <w:lvlText w:val=""/>
      <w:lvlJc w:val="left"/>
      <w:pPr>
        <w:ind w:left="4320" w:hanging="360"/>
      </w:pPr>
      <w:rPr>
        <w:rFonts w:ascii="Wingdings" w:hAnsi="Wingdings" w:hint="default"/>
      </w:rPr>
    </w:lvl>
    <w:lvl w:ilvl="6" w:tplc="668C8042">
      <w:start w:val="1"/>
      <w:numFmt w:val="bullet"/>
      <w:lvlText w:val=""/>
      <w:lvlJc w:val="left"/>
      <w:pPr>
        <w:ind w:left="5040" w:hanging="360"/>
      </w:pPr>
      <w:rPr>
        <w:rFonts w:ascii="Symbol" w:hAnsi="Symbol" w:hint="default"/>
      </w:rPr>
    </w:lvl>
    <w:lvl w:ilvl="7" w:tplc="CC3CC240">
      <w:start w:val="1"/>
      <w:numFmt w:val="bullet"/>
      <w:lvlText w:val="o"/>
      <w:lvlJc w:val="left"/>
      <w:pPr>
        <w:ind w:left="5760" w:hanging="360"/>
      </w:pPr>
      <w:rPr>
        <w:rFonts w:ascii="Courier New" w:hAnsi="Courier New" w:hint="default"/>
      </w:rPr>
    </w:lvl>
    <w:lvl w:ilvl="8" w:tplc="9F9C9BAA">
      <w:start w:val="1"/>
      <w:numFmt w:val="bullet"/>
      <w:lvlText w:val=""/>
      <w:lvlJc w:val="left"/>
      <w:pPr>
        <w:ind w:left="6480" w:hanging="360"/>
      </w:pPr>
      <w:rPr>
        <w:rFonts w:ascii="Wingdings" w:hAnsi="Wingdings" w:hint="default"/>
      </w:rPr>
    </w:lvl>
  </w:abstractNum>
  <w:abstractNum w:abstractNumId="12" w15:restartNumberingAfterBreak="0">
    <w:nsid w:val="0E7DD40F"/>
    <w:multiLevelType w:val="hybridMultilevel"/>
    <w:tmpl w:val="6AA6D360"/>
    <w:lvl w:ilvl="0" w:tplc="97EA7DEE">
      <w:start w:val="1"/>
      <w:numFmt w:val="bullet"/>
      <w:lvlText w:val=""/>
      <w:lvlJc w:val="left"/>
      <w:pPr>
        <w:ind w:left="1400" w:hanging="360"/>
      </w:pPr>
      <w:rPr>
        <w:rFonts w:ascii="Symbol" w:hAnsi="Symbol" w:hint="default"/>
      </w:rPr>
    </w:lvl>
    <w:lvl w:ilvl="1" w:tplc="A8FE98A4">
      <w:start w:val="1"/>
      <w:numFmt w:val="bullet"/>
      <w:lvlText w:val="o"/>
      <w:lvlJc w:val="left"/>
      <w:pPr>
        <w:ind w:left="2120" w:hanging="360"/>
      </w:pPr>
      <w:rPr>
        <w:rFonts w:ascii="Courier New" w:hAnsi="Courier New" w:hint="default"/>
      </w:rPr>
    </w:lvl>
    <w:lvl w:ilvl="2" w:tplc="5A9EEFAE">
      <w:start w:val="1"/>
      <w:numFmt w:val="bullet"/>
      <w:lvlText w:val=""/>
      <w:lvlJc w:val="left"/>
      <w:pPr>
        <w:ind w:left="2840" w:hanging="360"/>
      </w:pPr>
      <w:rPr>
        <w:rFonts w:ascii="Wingdings" w:hAnsi="Wingdings" w:hint="default"/>
      </w:rPr>
    </w:lvl>
    <w:lvl w:ilvl="3" w:tplc="AA8069C0">
      <w:start w:val="1"/>
      <w:numFmt w:val="bullet"/>
      <w:lvlText w:val=""/>
      <w:lvlJc w:val="left"/>
      <w:pPr>
        <w:ind w:left="3560" w:hanging="360"/>
      </w:pPr>
      <w:rPr>
        <w:rFonts w:ascii="Symbol" w:hAnsi="Symbol" w:hint="default"/>
      </w:rPr>
    </w:lvl>
    <w:lvl w:ilvl="4" w:tplc="59741FDC">
      <w:start w:val="1"/>
      <w:numFmt w:val="bullet"/>
      <w:lvlText w:val="o"/>
      <w:lvlJc w:val="left"/>
      <w:pPr>
        <w:ind w:left="4280" w:hanging="360"/>
      </w:pPr>
      <w:rPr>
        <w:rFonts w:ascii="Courier New" w:hAnsi="Courier New" w:hint="default"/>
      </w:rPr>
    </w:lvl>
    <w:lvl w:ilvl="5" w:tplc="98626AB4">
      <w:start w:val="1"/>
      <w:numFmt w:val="bullet"/>
      <w:lvlText w:val=""/>
      <w:lvlJc w:val="left"/>
      <w:pPr>
        <w:ind w:left="5000" w:hanging="360"/>
      </w:pPr>
      <w:rPr>
        <w:rFonts w:ascii="Wingdings" w:hAnsi="Wingdings" w:hint="default"/>
      </w:rPr>
    </w:lvl>
    <w:lvl w:ilvl="6" w:tplc="F9B2BDB2">
      <w:start w:val="1"/>
      <w:numFmt w:val="bullet"/>
      <w:lvlText w:val=""/>
      <w:lvlJc w:val="left"/>
      <w:pPr>
        <w:ind w:left="5720" w:hanging="360"/>
      </w:pPr>
      <w:rPr>
        <w:rFonts w:ascii="Symbol" w:hAnsi="Symbol" w:hint="default"/>
      </w:rPr>
    </w:lvl>
    <w:lvl w:ilvl="7" w:tplc="DC041B36">
      <w:start w:val="1"/>
      <w:numFmt w:val="bullet"/>
      <w:lvlText w:val="o"/>
      <w:lvlJc w:val="left"/>
      <w:pPr>
        <w:ind w:left="6440" w:hanging="360"/>
      </w:pPr>
      <w:rPr>
        <w:rFonts w:ascii="Courier New" w:hAnsi="Courier New" w:hint="default"/>
      </w:rPr>
    </w:lvl>
    <w:lvl w:ilvl="8" w:tplc="6C465806">
      <w:start w:val="1"/>
      <w:numFmt w:val="bullet"/>
      <w:lvlText w:val=""/>
      <w:lvlJc w:val="left"/>
      <w:pPr>
        <w:ind w:left="7160" w:hanging="360"/>
      </w:pPr>
      <w:rPr>
        <w:rFonts w:ascii="Wingdings" w:hAnsi="Wingdings" w:hint="default"/>
      </w:rPr>
    </w:lvl>
  </w:abstractNum>
  <w:abstractNum w:abstractNumId="13" w15:restartNumberingAfterBreak="0">
    <w:nsid w:val="0F0E4453"/>
    <w:multiLevelType w:val="hybridMultilevel"/>
    <w:tmpl w:val="D88E5A18"/>
    <w:lvl w:ilvl="0" w:tplc="EBA22D8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0B13F98"/>
    <w:multiLevelType w:val="hybridMultilevel"/>
    <w:tmpl w:val="C0E24B04"/>
    <w:lvl w:ilvl="0" w:tplc="5A4A2338">
      <w:start w:val="1"/>
      <w:numFmt w:val="bullet"/>
      <w:lvlText w:val=""/>
      <w:lvlJc w:val="left"/>
      <w:pPr>
        <w:ind w:left="360" w:hanging="360"/>
      </w:pPr>
      <w:rPr>
        <w:rFonts w:ascii="Symbol" w:hAnsi="Symbol" w:hint="default"/>
      </w:rPr>
    </w:lvl>
    <w:lvl w:ilvl="1" w:tplc="A7AE2E5C">
      <w:start w:val="1"/>
      <w:numFmt w:val="bullet"/>
      <w:lvlText w:val="o"/>
      <w:lvlJc w:val="left"/>
      <w:pPr>
        <w:ind w:left="1440" w:hanging="360"/>
      </w:pPr>
      <w:rPr>
        <w:rFonts w:ascii="Courier New" w:hAnsi="Courier New" w:hint="default"/>
      </w:rPr>
    </w:lvl>
    <w:lvl w:ilvl="2" w:tplc="E70EA202">
      <w:start w:val="1"/>
      <w:numFmt w:val="bullet"/>
      <w:lvlText w:val=""/>
      <w:lvlJc w:val="left"/>
      <w:pPr>
        <w:ind w:left="2160" w:hanging="360"/>
      </w:pPr>
      <w:rPr>
        <w:rFonts w:ascii="Wingdings" w:hAnsi="Wingdings" w:hint="default"/>
      </w:rPr>
    </w:lvl>
    <w:lvl w:ilvl="3" w:tplc="B09A71CE">
      <w:start w:val="1"/>
      <w:numFmt w:val="bullet"/>
      <w:lvlText w:val=""/>
      <w:lvlJc w:val="left"/>
      <w:pPr>
        <w:ind w:left="2880" w:hanging="360"/>
      </w:pPr>
      <w:rPr>
        <w:rFonts w:ascii="Symbol" w:hAnsi="Symbol" w:hint="default"/>
      </w:rPr>
    </w:lvl>
    <w:lvl w:ilvl="4" w:tplc="5C4C3EF8">
      <w:start w:val="1"/>
      <w:numFmt w:val="bullet"/>
      <w:lvlText w:val="o"/>
      <w:lvlJc w:val="left"/>
      <w:pPr>
        <w:ind w:left="3600" w:hanging="360"/>
      </w:pPr>
      <w:rPr>
        <w:rFonts w:ascii="Courier New" w:hAnsi="Courier New" w:hint="default"/>
      </w:rPr>
    </w:lvl>
    <w:lvl w:ilvl="5" w:tplc="3DA2C890">
      <w:start w:val="1"/>
      <w:numFmt w:val="bullet"/>
      <w:lvlText w:val=""/>
      <w:lvlJc w:val="left"/>
      <w:pPr>
        <w:ind w:left="4320" w:hanging="360"/>
      </w:pPr>
      <w:rPr>
        <w:rFonts w:ascii="Wingdings" w:hAnsi="Wingdings" w:hint="default"/>
      </w:rPr>
    </w:lvl>
    <w:lvl w:ilvl="6" w:tplc="D1E4CEDE">
      <w:start w:val="1"/>
      <w:numFmt w:val="bullet"/>
      <w:lvlText w:val=""/>
      <w:lvlJc w:val="left"/>
      <w:pPr>
        <w:ind w:left="5040" w:hanging="360"/>
      </w:pPr>
      <w:rPr>
        <w:rFonts w:ascii="Symbol" w:hAnsi="Symbol" w:hint="default"/>
      </w:rPr>
    </w:lvl>
    <w:lvl w:ilvl="7" w:tplc="8FECF922">
      <w:start w:val="1"/>
      <w:numFmt w:val="bullet"/>
      <w:lvlText w:val="o"/>
      <w:lvlJc w:val="left"/>
      <w:pPr>
        <w:ind w:left="5760" w:hanging="360"/>
      </w:pPr>
      <w:rPr>
        <w:rFonts w:ascii="Courier New" w:hAnsi="Courier New" w:hint="default"/>
      </w:rPr>
    </w:lvl>
    <w:lvl w:ilvl="8" w:tplc="54B645EE">
      <w:start w:val="1"/>
      <w:numFmt w:val="bullet"/>
      <w:lvlText w:val=""/>
      <w:lvlJc w:val="left"/>
      <w:pPr>
        <w:ind w:left="6480" w:hanging="360"/>
      </w:pPr>
      <w:rPr>
        <w:rFonts w:ascii="Wingdings" w:hAnsi="Wingdings" w:hint="default"/>
      </w:rPr>
    </w:lvl>
  </w:abstractNum>
  <w:abstractNum w:abstractNumId="16" w15:restartNumberingAfterBreak="0">
    <w:nsid w:val="11DD07AE"/>
    <w:multiLevelType w:val="hybridMultilevel"/>
    <w:tmpl w:val="7FE64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2EC66EE"/>
    <w:multiLevelType w:val="hybridMultilevel"/>
    <w:tmpl w:val="A2D685B4"/>
    <w:lvl w:ilvl="0" w:tplc="D0AE1D58">
      <w:start w:val="1"/>
      <w:numFmt w:val="bullet"/>
      <w:lvlText w:val=""/>
      <w:lvlJc w:val="left"/>
      <w:pPr>
        <w:ind w:left="1400" w:hanging="360"/>
      </w:pPr>
      <w:rPr>
        <w:rFonts w:ascii="Wingdings" w:hAnsi="Wingdings" w:hint="default"/>
      </w:rPr>
    </w:lvl>
    <w:lvl w:ilvl="1" w:tplc="2FA0786C">
      <w:start w:val="1"/>
      <w:numFmt w:val="bullet"/>
      <w:lvlText w:val="o"/>
      <w:lvlJc w:val="left"/>
      <w:pPr>
        <w:ind w:left="2120" w:hanging="360"/>
      </w:pPr>
      <w:rPr>
        <w:rFonts w:ascii="Courier New" w:hAnsi="Courier New" w:hint="default"/>
      </w:rPr>
    </w:lvl>
    <w:lvl w:ilvl="2" w:tplc="2E943C9E">
      <w:start w:val="1"/>
      <w:numFmt w:val="bullet"/>
      <w:lvlText w:val=""/>
      <w:lvlJc w:val="left"/>
      <w:pPr>
        <w:ind w:left="2840" w:hanging="360"/>
      </w:pPr>
      <w:rPr>
        <w:rFonts w:ascii="Wingdings" w:hAnsi="Wingdings" w:hint="default"/>
      </w:rPr>
    </w:lvl>
    <w:lvl w:ilvl="3" w:tplc="E99EDB36">
      <w:start w:val="1"/>
      <w:numFmt w:val="bullet"/>
      <w:lvlText w:val=""/>
      <w:lvlJc w:val="left"/>
      <w:pPr>
        <w:ind w:left="3560" w:hanging="360"/>
      </w:pPr>
      <w:rPr>
        <w:rFonts w:ascii="Symbol" w:hAnsi="Symbol" w:hint="default"/>
      </w:rPr>
    </w:lvl>
    <w:lvl w:ilvl="4" w:tplc="5EFA3838">
      <w:start w:val="1"/>
      <w:numFmt w:val="bullet"/>
      <w:lvlText w:val="o"/>
      <w:lvlJc w:val="left"/>
      <w:pPr>
        <w:ind w:left="4280" w:hanging="360"/>
      </w:pPr>
      <w:rPr>
        <w:rFonts w:ascii="Courier New" w:hAnsi="Courier New" w:hint="default"/>
      </w:rPr>
    </w:lvl>
    <w:lvl w:ilvl="5" w:tplc="441C3106">
      <w:start w:val="1"/>
      <w:numFmt w:val="bullet"/>
      <w:lvlText w:val=""/>
      <w:lvlJc w:val="left"/>
      <w:pPr>
        <w:ind w:left="5000" w:hanging="360"/>
      </w:pPr>
      <w:rPr>
        <w:rFonts w:ascii="Wingdings" w:hAnsi="Wingdings" w:hint="default"/>
      </w:rPr>
    </w:lvl>
    <w:lvl w:ilvl="6" w:tplc="1E5E660A">
      <w:start w:val="1"/>
      <w:numFmt w:val="bullet"/>
      <w:lvlText w:val=""/>
      <w:lvlJc w:val="left"/>
      <w:pPr>
        <w:ind w:left="5720" w:hanging="360"/>
      </w:pPr>
      <w:rPr>
        <w:rFonts w:ascii="Symbol" w:hAnsi="Symbol" w:hint="default"/>
      </w:rPr>
    </w:lvl>
    <w:lvl w:ilvl="7" w:tplc="E5128BF0">
      <w:start w:val="1"/>
      <w:numFmt w:val="bullet"/>
      <w:lvlText w:val="o"/>
      <w:lvlJc w:val="left"/>
      <w:pPr>
        <w:ind w:left="6440" w:hanging="360"/>
      </w:pPr>
      <w:rPr>
        <w:rFonts w:ascii="Courier New" w:hAnsi="Courier New" w:hint="default"/>
      </w:rPr>
    </w:lvl>
    <w:lvl w:ilvl="8" w:tplc="00448674">
      <w:start w:val="1"/>
      <w:numFmt w:val="bullet"/>
      <w:lvlText w:val=""/>
      <w:lvlJc w:val="left"/>
      <w:pPr>
        <w:ind w:left="7160" w:hanging="360"/>
      </w:pPr>
      <w:rPr>
        <w:rFonts w:ascii="Wingdings" w:hAnsi="Wingdings" w:hint="default"/>
      </w:rPr>
    </w:lvl>
  </w:abstractNum>
  <w:abstractNum w:abstractNumId="18" w15:restartNumberingAfterBreak="0">
    <w:nsid w:val="135D16D1"/>
    <w:multiLevelType w:val="multilevel"/>
    <w:tmpl w:val="2C867A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15D5C3A1"/>
    <w:multiLevelType w:val="hybridMultilevel"/>
    <w:tmpl w:val="034CF5C2"/>
    <w:lvl w:ilvl="0" w:tplc="D6CCD9C8">
      <w:start w:val="1"/>
      <w:numFmt w:val="bullet"/>
      <w:lvlText w:val=""/>
      <w:lvlJc w:val="left"/>
      <w:pPr>
        <w:ind w:left="720" w:hanging="360"/>
      </w:pPr>
      <w:rPr>
        <w:rFonts w:ascii="Symbol" w:hAnsi="Symbol" w:hint="default"/>
      </w:rPr>
    </w:lvl>
    <w:lvl w:ilvl="1" w:tplc="6860A450">
      <w:start w:val="1"/>
      <w:numFmt w:val="bullet"/>
      <w:lvlText w:val="o"/>
      <w:lvlJc w:val="left"/>
      <w:pPr>
        <w:ind w:left="1440" w:hanging="360"/>
      </w:pPr>
      <w:rPr>
        <w:rFonts w:ascii="Courier New" w:hAnsi="Courier New" w:hint="default"/>
      </w:rPr>
    </w:lvl>
    <w:lvl w:ilvl="2" w:tplc="143CC690">
      <w:start w:val="1"/>
      <w:numFmt w:val="bullet"/>
      <w:lvlText w:val=""/>
      <w:lvlJc w:val="left"/>
      <w:pPr>
        <w:ind w:left="2160" w:hanging="360"/>
      </w:pPr>
      <w:rPr>
        <w:rFonts w:ascii="Wingdings" w:hAnsi="Wingdings" w:hint="default"/>
      </w:rPr>
    </w:lvl>
    <w:lvl w:ilvl="3" w:tplc="07021182">
      <w:start w:val="1"/>
      <w:numFmt w:val="bullet"/>
      <w:lvlText w:val=""/>
      <w:lvlJc w:val="left"/>
      <w:pPr>
        <w:ind w:left="2880" w:hanging="360"/>
      </w:pPr>
      <w:rPr>
        <w:rFonts w:ascii="Symbol" w:hAnsi="Symbol" w:hint="default"/>
      </w:rPr>
    </w:lvl>
    <w:lvl w:ilvl="4" w:tplc="22C445F4">
      <w:start w:val="1"/>
      <w:numFmt w:val="bullet"/>
      <w:lvlText w:val="o"/>
      <w:lvlJc w:val="left"/>
      <w:pPr>
        <w:ind w:left="3600" w:hanging="360"/>
      </w:pPr>
      <w:rPr>
        <w:rFonts w:ascii="Courier New" w:hAnsi="Courier New" w:hint="default"/>
      </w:rPr>
    </w:lvl>
    <w:lvl w:ilvl="5" w:tplc="03727E90">
      <w:start w:val="1"/>
      <w:numFmt w:val="bullet"/>
      <w:lvlText w:val=""/>
      <w:lvlJc w:val="left"/>
      <w:pPr>
        <w:ind w:left="4320" w:hanging="360"/>
      </w:pPr>
      <w:rPr>
        <w:rFonts w:ascii="Wingdings" w:hAnsi="Wingdings" w:hint="default"/>
      </w:rPr>
    </w:lvl>
    <w:lvl w:ilvl="6" w:tplc="E7CAF26A">
      <w:start w:val="1"/>
      <w:numFmt w:val="bullet"/>
      <w:lvlText w:val=""/>
      <w:lvlJc w:val="left"/>
      <w:pPr>
        <w:ind w:left="5040" w:hanging="360"/>
      </w:pPr>
      <w:rPr>
        <w:rFonts w:ascii="Symbol" w:hAnsi="Symbol" w:hint="default"/>
      </w:rPr>
    </w:lvl>
    <w:lvl w:ilvl="7" w:tplc="5AB2F122">
      <w:start w:val="1"/>
      <w:numFmt w:val="bullet"/>
      <w:lvlText w:val="o"/>
      <w:lvlJc w:val="left"/>
      <w:pPr>
        <w:ind w:left="5760" w:hanging="360"/>
      </w:pPr>
      <w:rPr>
        <w:rFonts w:ascii="Courier New" w:hAnsi="Courier New" w:hint="default"/>
      </w:rPr>
    </w:lvl>
    <w:lvl w:ilvl="8" w:tplc="7020176E">
      <w:start w:val="1"/>
      <w:numFmt w:val="bullet"/>
      <w:lvlText w:val=""/>
      <w:lvlJc w:val="left"/>
      <w:pPr>
        <w:ind w:left="6480" w:hanging="360"/>
      </w:pPr>
      <w:rPr>
        <w:rFonts w:ascii="Wingdings" w:hAnsi="Wingdings" w:hint="default"/>
      </w:rPr>
    </w:lvl>
  </w:abstractNum>
  <w:abstractNum w:abstractNumId="20"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63B0716"/>
    <w:multiLevelType w:val="multilevel"/>
    <w:tmpl w:val="EBB64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63F1E9B"/>
    <w:multiLevelType w:val="hybridMultilevel"/>
    <w:tmpl w:val="1868C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6475264"/>
    <w:multiLevelType w:val="multilevel"/>
    <w:tmpl w:val="2D50C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6B97921"/>
    <w:multiLevelType w:val="multilevel"/>
    <w:tmpl w:val="65086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7182897"/>
    <w:multiLevelType w:val="hybridMultilevel"/>
    <w:tmpl w:val="C99046AE"/>
    <w:lvl w:ilvl="0" w:tplc="2BAA781C">
      <w:start w:val="1"/>
      <w:numFmt w:val="bullet"/>
      <w:lvlText w:val="­"/>
      <w:lvlJc w:val="left"/>
      <w:pPr>
        <w:ind w:left="2880" w:hanging="360"/>
      </w:pPr>
      <w:rPr>
        <w:rFonts w:ascii="Courier New" w:hAnsi="Courier New"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6" w15:restartNumberingAfterBreak="0">
    <w:nsid w:val="1A8A5E96"/>
    <w:multiLevelType w:val="multilevel"/>
    <w:tmpl w:val="F8045B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1BA40CB5"/>
    <w:multiLevelType w:val="hybridMultilevel"/>
    <w:tmpl w:val="D06678BA"/>
    <w:lvl w:ilvl="0" w:tplc="F528B4DC">
      <w:start w:val="37"/>
      <w:numFmt w:val="decimal"/>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8" w15:restartNumberingAfterBreak="0">
    <w:nsid w:val="1D410F06"/>
    <w:multiLevelType w:val="multilevel"/>
    <w:tmpl w:val="FA3EDF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224BCA6A"/>
    <w:multiLevelType w:val="hybridMultilevel"/>
    <w:tmpl w:val="16E24C50"/>
    <w:lvl w:ilvl="0" w:tplc="30A6D090">
      <w:start w:val="1"/>
      <w:numFmt w:val="bullet"/>
      <w:lvlText w:val="o"/>
      <w:lvlJc w:val="left"/>
      <w:pPr>
        <w:ind w:left="720" w:hanging="360"/>
      </w:pPr>
      <w:rPr>
        <w:rFonts w:ascii="Courier New" w:hAnsi="Courier New" w:hint="default"/>
      </w:rPr>
    </w:lvl>
    <w:lvl w:ilvl="1" w:tplc="AECE899A">
      <w:start w:val="1"/>
      <w:numFmt w:val="bullet"/>
      <w:lvlText w:val="o"/>
      <w:lvlJc w:val="left"/>
      <w:pPr>
        <w:ind w:left="1440" w:hanging="360"/>
      </w:pPr>
      <w:rPr>
        <w:rFonts w:ascii="Courier New" w:hAnsi="Courier New" w:hint="default"/>
      </w:rPr>
    </w:lvl>
    <w:lvl w:ilvl="2" w:tplc="524EF4D0">
      <w:start w:val="1"/>
      <w:numFmt w:val="bullet"/>
      <w:lvlText w:val=""/>
      <w:lvlJc w:val="left"/>
      <w:pPr>
        <w:ind w:left="2160" w:hanging="360"/>
      </w:pPr>
      <w:rPr>
        <w:rFonts w:ascii="Wingdings" w:hAnsi="Wingdings" w:hint="default"/>
      </w:rPr>
    </w:lvl>
    <w:lvl w:ilvl="3" w:tplc="80DE2EF0">
      <w:start w:val="1"/>
      <w:numFmt w:val="bullet"/>
      <w:lvlText w:val=""/>
      <w:lvlJc w:val="left"/>
      <w:pPr>
        <w:ind w:left="2880" w:hanging="360"/>
      </w:pPr>
      <w:rPr>
        <w:rFonts w:ascii="Symbol" w:hAnsi="Symbol" w:hint="default"/>
      </w:rPr>
    </w:lvl>
    <w:lvl w:ilvl="4" w:tplc="25DA9C74">
      <w:start w:val="1"/>
      <w:numFmt w:val="bullet"/>
      <w:lvlText w:val="o"/>
      <w:lvlJc w:val="left"/>
      <w:pPr>
        <w:ind w:left="3600" w:hanging="360"/>
      </w:pPr>
      <w:rPr>
        <w:rFonts w:ascii="Courier New" w:hAnsi="Courier New" w:hint="default"/>
      </w:rPr>
    </w:lvl>
    <w:lvl w:ilvl="5" w:tplc="BE2E6B66">
      <w:start w:val="1"/>
      <w:numFmt w:val="bullet"/>
      <w:lvlText w:val=""/>
      <w:lvlJc w:val="left"/>
      <w:pPr>
        <w:ind w:left="4320" w:hanging="360"/>
      </w:pPr>
      <w:rPr>
        <w:rFonts w:ascii="Wingdings" w:hAnsi="Wingdings" w:hint="default"/>
      </w:rPr>
    </w:lvl>
    <w:lvl w:ilvl="6" w:tplc="829ABAF2">
      <w:start w:val="1"/>
      <w:numFmt w:val="bullet"/>
      <w:lvlText w:val=""/>
      <w:lvlJc w:val="left"/>
      <w:pPr>
        <w:ind w:left="5040" w:hanging="360"/>
      </w:pPr>
      <w:rPr>
        <w:rFonts w:ascii="Symbol" w:hAnsi="Symbol" w:hint="default"/>
      </w:rPr>
    </w:lvl>
    <w:lvl w:ilvl="7" w:tplc="6ABC1742">
      <w:start w:val="1"/>
      <w:numFmt w:val="bullet"/>
      <w:lvlText w:val="o"/>
      <w:lvlJc w:val="left"/>
      <w:pPr>
        <w:ind w:left="5760" w:hanging="360"/>
      </w:pPr>
      <w:rPr>
        <w:rFonts w:ascii="Courier New" w:hAnsi="Courier New" w:hint="default"/>
      </w:rPr>
    </w:lvl>
    <w:lvl w:ilvl="8" w:tplc="B8507454">
      <w:start w:val="1"/>
      <w:numFmt w:val="bullet"/>
      <w:lvlText w:val=""/>
      <w:lvlJc w:val="left"/>
      <w:pPr>
        <w:ind w:left="6480" w:hanging="360"/>
      </w:pPr>
      <w:rPr>
        <w:rFonts w:ascii="Wingdings" w:hAnsi="Wingdings" w:hint="default"/>
      </w:rPr>
    </w:lvl>
  </w:abstractNum>
  <w:abstractNum w:abstractNumId="30" w15:restartNumberingAfterBreak="0">
    <w:nsid w:val="235912DE"/>
    <w:multiLevelType w:val="hybridMultilevel"/>
    <w:tmpl w:val="222EB20A"/>
    <w:lvl w:ilvl="0" w:tplc="A59001BE">
      <w:start w:val="1"/>
      <w:numFmt w:val="bullet"/>
      <w:lvlText w:val=""/>
      <w:lvlJc w:val="left"/>
      <w:pPr>
        <w:ind w:left="720" w:hanging="360"/>
      </w:pPr>
      <w:rPr>
        <w:rFonts w:ascii="Symbol" w:hAnsi="Symbol" w:hint="default"/>
      </w:rPr>
    </w:lvl>
    <w:lvl w:ilvl="1" w:tplc="1C3480B6">
      <w:start w:val="1"/>
      <w:numFmt w:val="bullet"/>
      <w:lvlText w:val="o"/>
      <w:lvlJc w:val="left"/>
      <w:pPr>
        <w:ind w:left="1440" w:hanging="360"/>
      </w:pPr>
      <w:rPr>
        <w:rFonts w:ascii="Courier New" w:hAnsi="Courier New" w:hint="default"/>
      </w:rPr>
    </w:lvl>
    <w:lvl w:ilvl="2" w:tplc="230C0798">
      <w:start w:val="1"/>
      <w:numFmt w:val="bullet"/>
      <w:lvlText w:val=""/>
      <w:lvlJc w:val="left"/>
      <w:pPr>
        <w:ind w:left="2160" w:hanging="360"/>
      </w:pPr>
      <w:rPr>
        <w:rFonts w:ascii="Wingdings" w:hAnsi="Wingdings" w:hint="default"/>
      </w:rPr>
    </w:lvl>
    <w:lvl w:ilvl="3" w:tplc="B6069C84">
      <w:start w:val="1"/>
      <w:numFmt w:val="bullet"/>
      <w:lvlText w:val=""/>
      <w:lvlJc w:val="left"/>
      <w:pPr>
        <w:ind w:left="2880" w:hanging="360"/>
      </w:pPr>
      <w:rPr>
        <w:rFonts w:ascii="Symbol" w:hAnsi="Symbol" w:hint="default"/>
      </w:rPr>
    </w:lvl>
    <w:lvl w:ilvl="4" w:tplc="E9C01EA6">
      <w:start w:val="1"/>
      <w:numFmt w:val="bullet"/>
      <w:lvlText w:val="o"/>
      <w:lvlJc w:val="left"/>
      <w:pPr>
        <w:ind w:left="3600" w:hanging="360"/>
      </w:pPr>
      <w:rPr>
        <w:rFonts w:ascii="Courier New" w:hAnsi="Courier New" w:hint="default"/>
      </w:rPr>
    </w:lvl>
    <w:lvl w:ilvl="5" w:tplc="4898627C">
      <w:start w:val="1"/>
      <w:numFmt w:val="bullet"/>
      <w:lvlText w:val=""/>
      <w:lvlJc w:val="left"/>
      <w:pPr>
        <w:ind w:left="4320" w:hanging="360"/>
      </w:pPr>
      <w:rPr>
        <w:rFonts w:ascii="Wingdings" w:hAnsi="Wingdings" w:hint="default"/>
      </w:rPr>
    </w:lvl>
    <w:lvl w:ilvl="6" w:tplc="CB38AFB2">
      <w:start w:val="1"/>
      <w:numFmt w:val="bullet"/>
      <w:lvlText w:val=""/>
      <w:lvlJc w:val="left"/>
      <w:pPr>
        <w:ind w:left="5040" w:hanging="360"/>
      </w:pPr>
      <w:rPr>
        <w:rFonts w:ascii="Symbol" w:hAnsi="Symbol" w:hint="default"/>
      </w:rPr>
    </w:lvl>
    <w:lvl w:ilvl="7" w:tplc="D902DF60">
      <w:start w:val="1"/>
      <w:numFmt w:val="bullet"/>
      <w:lvlText w:val="o"/>
      <w:lvlJc w:val="left"/>
      <w:pPr>
        <w:ind w:left="5760" w:hanging="360"/>
      </w:pPr>
      <w:rPr>
        <w:rFonts w:ascii="Courier New" w:hAnsi="Courier New" w:hint="default"/>
      </w:rPr>
    </w:lvl>
    <w:lvl w:ilvl="8" w:tplc="21DA149E">
      <w:start w:val="1"/>
      <w:numFmt w:val="bullet"/>
      <w:lvlText w:val=""/>
      <w:lvlJc w:val="left"/>
      <w:pPr>
        <w:ind w:left="6480" w:hanging="360"/>
      </w:pPr>
      <w:rPr>
        <w:rFonts w:ascii="Wingdings" w:hAnsi="Wingdings" w:hint="default"/>
      </w:rPr>
    </w:lvl>
  </w:abstractNum>
  <w:abstractNum w:abstractNumId="31" w15:restartNumberingAfterBreak="0">
    <w:nsid w:val="2359F3A4"/>
    <w:multiLevelType w:val="hybridMultilevel"/>
    <w:tmpl w:val="8DA22660"/>
    <w:lvl w:ilvl="0" w:tplc="AB86ACC4">
      <w:start w:val="1"/>
      <w:numFmt w:val="bullet"/>
      <w:lvlText w:val=""/>
      <w:lvlJc w:val="left"/>
      <w:pPr>
        <w:ind w:left="720" w:hanging="360"/>
      </w:pPr>
      <w:rPr>
        <w:rFonts w:ascii="Symbol" w:hAnsi="Symbol" w:hint="default"/>
      </w:rPr>
    </w:lvl>
    <w:lvl w:ilvl="1" w:tplc="6F22C374">
      <w:start w:val="1"/>
      <w:numFmt w:val="bullet"/>
      <w:lvlText w:val="o"/>
      <w:lvlJc w:val="left"/>
      <w:pPr>
        <w:ind w:left="1440" w:hanging="360"/>
      </w:pPr>
      <w:rPr>
        <w:rFonts w:ascii="Courier New" w:hAnsi="Courier New" w:hint="default"/>
      </w:rPr>
    </w:lvl>
    <w:lvl w:ilvl="2" w:tplc="DA3236D6">
      <w:start w:val="1"/>
      <w:numFmt w:val="bullet"/>
      <w:lvlText w:val=""/>
      <w:lvlJc w:val="left"/>
      <w:pPr>
        <w:ind w:left="2160" w:hanging="360"/>
      </w:pPr>
      <w:rPr>
        <w:rFonts w:ascii="Wingdings" w:hAnsi="Wingdings" w:hint="default"/>
      </w:rPr>
    </w:lvl>
    <w:lvl w:ilvl="3" w:tplc="06683880">
      <w:start w:val="1"/>
      <w:numFmt w:val="bullet"/>
      <w:lvlText w:val=""/>
      <w:lvlJc w:val="left"/>
      <w:pPr>
        <w:ind w:left="2880" w:hanging="360"/>
      </w:pPr>
      <w:rPr>
        <w:rFonts w:ascii="Symbol" w:hAnsi="Symbol" w:hint="default"/>
      </w:rPr>
    </w:lvl>
    <w:lvl w:ilvl="4" w:tplc="D03872DE">
      <w:start w:val="1"/>
      <w:numFmt w:val="bullet"/>
      <w:lvlText w:val="o"/>
      <w:lvlJc w:val="left"/>
      <w:pPr>
        <w:ind w:left="3600" w:hanging="360"/>
      </w:pPr>
      <w:rPr>
        <w:rFonts w:ascii="Courier New" w:hAnsi="Courier New" w:hint="default"/>
      </w:rPr>
    </w:lvl>
    <w:lvl w:ilvl="5" w:tplc="25E87876">
      <w:start w:val="1"/>
      <w:numFmt w:val="bullet"/>
      <w:lvlText w:val=""/>
      <w:lvlJc w:val="left"/>
      <w:pPr>
        <w:ind w:left="4320" w:hanging="360"/>
      </w:pPr>
      <w:rPr>
        <w:rFonts w:ascii="Wingdings" w:hAnsi="Wingdings" w:hint="default"/>
      </w:rPr>
    </w:lvl>
    <w:lvl w:ilvl="6" w:tplc="D4A086AC">
      <w:start w:val="1"/>
      <w:numFmt w:val="bullet"/>
      <w:lvlText w:val=""/>
      <w:lvlJc w:val="left"/>
      <w:pPr>
        <w:ind w:left="5040" w:hanging="360"/>
      </w:pPr>
      <w:rPr>
        <w:rFonts w:ascii="Symbol" w:hAnsi="Symbol" w:hint="default"/>
      </w:rPr>
    </w:lvl>
    <w:lvl w:ilvl="7" w:tplc="1B0843E0">
      <w:start w:val="1"/>
      <w:numFmt w:val="bullet"/>
      <w:lvlText w:val="o"/>
      <w:lvlJc w:val="left"/>
      <w:pPr>
        <w:ind w:left="5760" w:hanging="360"/>
      </w:pPr>
      <w:rPr>
        <w:rFonts w:ascii="Courier New" w:hAnsi="Courier New" w:hint="default"/>
      </w:rPr>
    </w:lvl>
    <w:lvl w:ilvl="8" w:tplc="7C16D884">
      <w:start w:val="1"/>
      <w:numFmt w:val="bullet"/>
      <w:lvlText w:val=""/>
      <w:lvlJc w:val="left"/>
      <w:pPr>
        <w:ind w:left="6480" w:hanging="360"/>
      </w:pPr>
      <w:rPr>
        <w:rFonts w:ascii="Wingdings" w:hAnsi="Wingdings" w:hint="default"/>
      </w:rPr>
    </w:lvl>
  </w:abstractNum>
  <w:abstractNum w:abstractNumId="32" w15:restartNumberingAfterBreak="0">
    <w:nsid w:val="24840641"/>
    <w:multiLevelType w:val="hybridMultilevel"/>
    <w:tmpl w:val="91A00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62F42FF"/>
    <w:multiLevelType w:val="hybridMultilevel"/>
    <w:tmpl w:val="D33074F4"/>
    <w:lvl w:ilvl="0" w:tplc="56C63BA6">
      <w:start w:val="1"/>
      <w:numFmt w:val="bullet"/>
      <w:lvlText w:val=""/>
      <w:lvlJc w:val="left"/>
      <w:pPr>
        <w:ind w:left="720" w:hanging="360"/>
      </w:pPr>
      <w:rPr>
        <w:rFonts w:ascii="Symbol" w:hAnsi="Symbol" w:hint="default"/>
      </w:rPr>
    </w:lvl>
    <w:lvl w:ilvl="1" w:tplc="C3087FEA">
      <w:start w:val="1"/>
      <w:numFmt w:val="bullet"/>
      <w:lvlText w:val="o"/>
      <w:lvlJc w:val="left"/>
      <w:pPr>
        <w:ind w:left="1440" w:hanging="360"/>
      </w:pPr>
      <w:rPr>
        <w:rFonts w:ascii="Courier New" w:hAnsi="Courier New" w:hint="default"/>
      </w:rPr>
    </w:lvl>
    <w:lvl w:ilvl="2" w:tplc="C242196C">
      <w:start w:val="1"/>
      <w:numFmt w:val="bullet"/>
      <w:lvlText w:val=""/>
      <w:lvlJc w:val="left"/>
      <w:pPr>
        <w:ind w:left="2160" w:hanging="360"/>
      </w:pPr>
      <w:rPr>
        <w:rFonts w:ascii="Wingdings" w:hAnsi="Wingdings" w:hint="default"/>
      </w:rPr>
    </w:lvl>
    <w:lvl w:ilvl="3" w:tplc="A71085B6">
      <w:start w:val="1"/>
      <w:numFmt w:val="bullet"/>
      <w:lvlText w:val=""/>
      <w:lvlJc w:val="left"/>
      <w:pPr>
        <w:ind w:left="2880" w:hanging="360"/>
      </w:pPr>
      <w:rPr>
        <w:rFonts w:ascii="Symbol" w:hAnsi="Symbol" w:hint="default"/>
      </w:rPr>
    </w:lvl>
    <w:lvl w:ilvl="4" w:tplc="1A1620D8">
      <w:start w:val="1"/>
      <w:numFmt w:val="bullet"/>
      <w:lvlText w:val="o"/>
      <w:lvlJc w:val="left"/>
      <w:pPr>
        <w:ind w:left="3600" w:hanging="360"/>
      </w:pPr>
      <w:rPr>
        <w:rFonts w:ascii="Courier New" w:hAnsi="Courier New" w:hint="default"/>
      </w:rPr>
    </w:lvl>
    <w:lvl w:ilvl="5" w:tplc="5446561A">
      <w:start w:val="1"/>
      <w:numFmt w:val="bullet"/>
      <w:lvlText w:val=""/>
      <w:lvlJc w:val="left"/>
      <w:pPr>
        <w:ind w:left="4320" w:hanging="360"/>
      </w:pPr>
      <w:rPr>
        <w:rFonts w:ascii="Wingdings" w:hAnsi="Wingdings" w:hint="default"/>
      </w:rPr>
    </w:lvl>
    <w:lvl w:ilvl="6" w:tplc="7CECD92A">
      <w:start w:val="1"/>
      <w:numFmt w:val="bullet"/>
      <w:lvlText w:val=""/>
      <w:lvlJc w:val="left"/>
      <w:pPr>
        <w:ind w:left="5040" w:hanging="360"/>
      </w:pPr>
      <w:rPr>
        <w:rFonts w:ascii="Symbol" w:hAnsi="Symbol" w:hint="default"/>
      </w:rPr>
    </w:lvl>
    <w:lvl w:ilvl="7" w:tplc="C1185402">
      <w:start w:val="1"/>
      <w:numFmt w:val="bullet"/>
      <w:lvlText w:val="o"/>
      <w:lvlJc w:val="left"/>
      <w:pPr>
        <w:ind w:left="5760" w:hanging="360"/>
      </w:pPr>
      <w:rPr>
        <w:rFonts w:ascii="Courier New" w:hAnsi="Courier New" w:hint="default"/>
      </w:rPr>
    </w:lvl>
    <w:lvl w:ilvl="8" w:tplc="47C60F18">
      <w:start w:val="1"/>
      <w:numFmt w:val="bullet"/>
      <w:lvlText w:val=""/>
      <w:lvlJc w:val="left"/>
      <w:pPr>
        <w:ind w:left="6480" w:hanging="360"/>
      </w:pPr>
      <w:rPr>
        <w:rFonts w:ascii="Wingdings" w:hAnsi="Wingdings" w:hint="default"/>
      </w:rPr>
    </w:lvl>
  </w:abstractNum>
  <w:abstractNum w:abstractNumId="34" w15:restartNumberingAfterBreak="0">
    <w:nsid w:val="29153705"/>
    <w:multiLevelType w:val="hybridMultilevel"/>
    <w:tmpl w:val="FF48FC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2A57DA86"/>
    <w:multiLevelType w:val="hybridMultilevel"/>
    <w:tmpl w:val="5E22A6E6"/>
    <w:lvl w:ilvl="0" w:tplc="4D2C15E6">
      <w:start w:val="1"/>
      <w:numFmt w:val="bullet"/>
      <w:lvlText w:val=""/>
      <w:lvlJc w:val="left"/>
      <w:pPr>
        <w:ind w:left="360" w:hanging="360"/>
      </w:pPr>
      <w:rPr>
        <w:rFonts w:ascii="Symbol" w:hAnsi="Symbol" w:hint="default"/>
      </w:rPr>
    </w:lvl>
    <w:lvl w:ilvl="1" w:tplc="6FA0BF18">
      <w:start w:val="1"/>
      <w:numFmt w:val="bullet"/>
      <w:lvlText w:val="o"/>
      <w:lvlJc w:val="left"/>
      <w:pPr>
        <w:ind w:left="1440" w:hanging="360"/>
      </w:pPr>
      <w:rPr>
        <w:rFonts w:ascii="Courier New" w:hAnsi="Courier New" w:hint="default"/>
      </w:rPr>
    </w:lvl>
    <w:lvl w:ilvl="2" w:tplc="79FE9672">
      <w:start w:val="1"/>
      <w:numFmt w:val="bullet"/>
      <w:lvlText w:val=""/>
      <w:lvlJc w:val="left"/>
      <w:pPr>
        <w:ind w:left="2160" w:hanging="360"/>
      </w:pPr>
      <w:rPr>
        <w:rFonts w:ascii="Wingdings" w:hAnsi="Wingdings" w:hint="default"/>
      </w:rPr>
    </w:lvl>
    <w:lvl w:ilvl="3" w:tplc="11F8A4A2">
      <w:start w:val="1"/>
      <w:numFmt w:val="bullet"/>
      <w:lvlText w:val=""/>
      <w:lvlJc w:val="left"/>
      <w:pPr>
        <w:ind w:left="2880" w:hanging="360"/>
      </w:pPr>
      <w:rPr>
        <w:rFonts w:ascii="Symbol" w:hAnsi="Symbol" w:hint="default"/>
      </w:rPr>
    </w:lvl>
    <w:lvl w:ilvl="4" w:tplc="63CE467A">
      <w:start w:val="1"/>
      <w:numFmt w:val="bullet"/>
      <w:lvlText w:val="o"/>
      <w:lvlJc w:val="left"/>
      <w:pPr>
        <w:ind w:left="3600" w:hanging="360"/>
      </w:pPr>
      <w:rPr>
        <w:rFonts w:ascii="Courier New" w:hAnsi="Courier New" w:hint="default"/>
      </w:rPr>
    </w:lvl>
    <w:lvl w:ilvl="5" w:tplc="253E011A">
      <w:start w:val="1"/>
      <w:numFmt w:val="bullet"/>
      <w:lvlText w:val=""/>
      <w:lvlJc w:val="left"/>
      <w:pPr>
        <w:ind w:left="4320" w:hanging="360"/>
      </w:pPr>
      <w:rPr>
        <w:rFonts w:ascii="Wingdings" w:hAnsi="Wingdings" w:hint="default"/>
      </w:rPr>
    </w:lvl>
    <w:lvl w:ilvl="6" w:tplc="9D0A12C0">
      <w:start w:val="1"/>
      <w:numFmt w:val="bullet"/>
      <w:lvlText w:val=""/>
      <w:lvlJc w:val="left"/>
      <w:pPr>
        <w:ind w:left="5040" w:hanging="360"/>
      </w:pPr>
      <w:rPr>
        <w:rFonts w:ascii="Symbol" w:hAnsi="Symbol" w:hint="default"/>
      </w:rPr>
    </w:lvl>
    <w:lvl w:ilvl="7" w:tplc="BD5E595E">
      <w:start w:val="1"/>
      <w:numFmt w:val="bullet"/>
      <w:lvlText w:val="o"/>
      <w:lvlJc w:val="left"/>
      <w:pPr>
        <w:ind w:left="5760" w:hanging="360"/>
      </w:pPr>
      <w:rPr>
        <w:rFonts w:ascii="Courier New" w:hAnsi="Courier New" w:hint="default"/>
      </w:rPr>
    </w:lvl>
    <w:lvl w:ilvl="8" w:tplc="FC608950">
      <w:start w:val="1"/>
      <w:numFmt w:val="bullet"/>
      <w:lvlText w:val=""/>
      <w:lvlJc w:val="left"/>
      <w:pPr>
        <w:ind w:left="6480" w:hanging="360"/>
      </w:pPr>
      <w:rPr>
        <w:rFonts w:ascii="Wingdings" w:hAnsi="Wingdings" w:hint="default"/>
      </w:rPr>
    </w:lvl>
  </w:abstractNum>
  <w:abstractNum w:abstractNumId="36" w15:restartNumberingAfterBreak="0">
    <w:nsid w:val="2AC74A8D"/>
    <w:multiLevelType w:val="multilevel"/>
    <w:tmpl w:val="B6DE1908"/>
    <w:lvl w:ilvl="0">
      <w:start w:val="1"/>
      <w:numFmt w:val="bullet"/>
      <w:lvlText w:val="–"/>
      <w:lvlJc w:val="left"/>
      <w:pPr>
        <w:ind w:left="851" w:hanging="284"/>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BD04EB9"/>
    <w:multiLevelType w:val="hybridMultilevel"/>
    <w:tmpl w:val="A7B4513E"/>
    <w:lvl w:ilvl="0" w:tplc="36E2E8BE">
      <w:start w:val="1"/>
      <w:numFmt w:val="bullet"/>
      <w:lvlText w:val="o"/>
      <w:lvlJc w:val="left"/>
      <w:pPr>
        <w:ind w:left="720" w:hanging="360"/>
      </w:pPr>
      <w:rPr>
        <w:rFonts w:ascii="Courier New" w:hAnsi="Courier New" w:hint="default"/>
      </w:rPr>
    </w:lvl>
    <w:lvl w:ilvl="1" w:tplc="7BACFEA6">
      <w:start w:val="1"/>
      <w:numFmt w:val="bullet"/>
      <w:lvlText w:val="o"/>
      <w:lvlJc w:val="left"/>
      <w:pPr>
        <w:ind w:left="1440" w:hanging="360"/>
      </w:pPr>
      <w:rPr>
        <w:rFonts w:ascii="Courier New" w:hAnsi="Courier New" w:hint="default"/>
      </w:rPr>
    </w:lvl>
    <w:lvl w:ilvl="2" w:tplc="BCEAD8E2">
      <w:start w:val="1"/>
      <w:numFmt w:val="bullet"/>
      <w:lvlText w:val=""/>
      <w:lvlJc w:val="left"/>
      <w:pPr>
        <w:ind w:left="2160" w:hanging="360"/>
      </w:pPr>
      <w:rPr>
        <w:rFonts w:ascii="Wingdings" w:hAnsi="Wingdings" w:hint="default"/>
      </w:rPr>
    </w:lvl>
    <w:lvl w:ilvl="3" w:tplc="0E788678">
      <w:start w:val="1"/>
      <w:numFmt w:val="bullet"/>
      <w:lvlText w:val=""/>
      <w:lvlJc w:val="left"/>
      <w:pPr>
        <w:ind w:left="2880" w:hanging="360"/>
      </w:pPr>
      <w:rPr>
        <w:rFonts w:ascii="Symbol" w:hAnsi="Symbol" w:hint="default"/>
      </w:rPr>
    </w:lvl>
    <w:lvl w:ilvl="4" w:tplc="0C382F20">
      <w:start w:val="1"/>
      <w:numFmt w:val="bullet"/>
      <w:lvlText w:val="o"/>
      <w:lvlJc w:val="left"/>
      <w:pPr>
        <w:ind w:left="3600" w:hanging="360"/>
      </w:pPr>
      <w:rPr>
        <w:rFonts w:ascii="Courier New" w:hAnsi="Courier New" w:hint="default"/>
      </w:rPr>
    </w:lvl>
    <w:lvl w:ilvl="5" w:tplc="62A0180C">
      <w:start w:val="1"/>
      <w:numFmt w:val="bullet"/>
      <w:lvlText w:val=""/>
      <w:lvlJc w:val="left"/>
      <w:pPr>
        <w:ind w:left="4320" w:hanging="360"/>
      </w:pPr>
      <w:rPr>
        <w:rFonts w:ascii="Wingdings" w:hAnsi="Wingdings" w:hint="default"/>
      </w:rPr>
    </w:lvl>
    <w:lvl w:ilvl="6" w:tplc="FABCA996">
      <w:start w:val="1"/>
      <w:numFmt w:val="bullet"/>
      <w:lvlText w:val=""/>
      <w:lvlJc w:val="left"/>
      <w:pPr>
        <w:ind w:left="5040" w:hanging="360"/>
      </w:pPr>
      <w:rPr>
        <w:rFonts w:ascii="Symbol" w:hAnsi="Symbol" w:hint="default"/>
      </w:rPr>
    </w:lvl>
    <w:lvl w:ilvl="7" w:tplc="55E48DA4">
      <w:start w:val="1"/>
      <w:numFmt w:val="bullet"/>
      <w:lvlText w:val="o"/>
      <w:lvlJc w:val="left"/>
      <w:pPr>
        <w:ind w:left="5760" w:hanging="360"/>
      </w:pPr>
      <w:rPr>
        <w:rFonts w:ascii="Courier New" w:hAnsi="Courier New" w:hint="default"/>
      </w:rPr>
    </w:lvl>
    <w:lvl w:ilvl="8" w:tplc="60226922">
      <w:start w:val="1"/>
      <w:numFmt w:val="bullet"/>
      <w:lvlText w:val=""/>
      <w:lvlJc w:val="left"/>
      <w:pPr>
        <w:ind w:left="6480" w:hanging="360"/>
      </w:pPr>
      <w:rPr>
        <w:rFonts w:ascii="Wingdings" w:hAnsi="Wingdings" w:hint="default"/>
      </w:rPr>
    </w:lvl>
  </w:abstractNum>
  <w:abstractNum w:abstractNumId="38" w15:restartNumberingAfterBreak="0">
    <w:nsid w:val="2BDC6429"/>
    <w:multiLevelType w:val="hybridMultilevel"/>
    <w:tmpl w:val="DC44B328"/>
    <w:lvl w:ilvl="0" w:tplc="A35ECC6E">
      <w:start w:val="1"/>
      <w:numFmt w:val="bullet"/>
      <w:lvlText w:val=""/>
      <w:lvlJc w:val="left"/>
      <w:pPr>
        <w:ind w:left="720" w:hanging="360"/>
      </w:pPr>
      <w:rPr>
        <w:rFonts w:ascii="Symbol" w:hAnsi="Symbol" w:hint="default"/>
      </w:rPr>
    </w:lvl>
    <w:lvl w:ilvl="1" w:tplc="508A1346">
      <w:start w:val="1"/>
      <w:numFmt w:val="bullet"/>
      <w:lvlText w:val="o"/>
      <w:lvlJc w:val="left"/>
      <w:pPr>
        <w:ind w:left="1440" w:hanging="360"/>
      </w:pPr>
      <w:rPr>
        <w:rFonts w:ascii="Courier New" w:hAnsi="Courier New" w:hint="default"/>
      </w:rPr>
    </w:lvl>
    <w:lvl w:ilvl="2" w:tplc="B2D41CEE">
      <w:start w:val="1"/>
      <w:numFmt w:val="bullet"/>
      <w:lvlText w:val=""/>
      <w:lvlJc w:val="left"/>
      <w:pPr>
        <w:ind w:left="2160" w:hanging="360"/>
      </w:pPr>
      <w:rPr>
        <w:rFonts w:ascii="Wingdings" w:hAnsi="Wingdings" w:hint="default"/>
      </w:rPr>
    </w:lvl>
    <w:lvl w:ilvl="3" w:tplc="5ED0AFD0">
      <w:start w:val="1"/>
      <w:numFmt w:val="bullet"/>
      <w:lvlText w:val=""/>
      <w:lvlJc w:val="left"/>
      <w:pPr>
        <w:ind w:left="2880" w:hanging="360"/>
      </w:pPr>
      <w:rPr>
        <w:rFonts w:ascii="Symbol" w:hAnsi="Symbol" w:hint="default"/>
      </w:rPr>
    </w:lvl>
    <w:lvl w:ilvl="4" w:tplc="4F421E64">
      <w:start w:val="1"/>
      <w:numFmt w:val="bullet"/>
      <w:lvlText w:val="o"/>
      <w:lvlJc w:val="left"/>
      <w:pPr>
        <w:ind w:left="3600" w:hanging="360"/>
      </w:pPr>
      <w:rPr>
        <w:rFonts w:ascii="Courier New" w:hAnsi="Courier New" w:hint="default"/>
      </w:rPr>
    </w:lvl>
    <w:lvl w:ilvl="5" w:tplc="49AEF26A">
      <w:start w:val="1"/>
      <w:numFmt w:val="bullet"/>
      <w:lvlText w:val=""/>
      <w:lvlJc w:val="left"/>
      <w:pPr>
        <w:ind w:left="4320" w:hanging="360"/>
      </w:pPr>
      <w:rPr>
        <w:rFonts w:ascii="Wingdings" w:hAnsi="Wingdings" w:hint="default"/>
      </w:rPr>
    </w:lvl>
    <w:lvl w:ilvl="6" w:tplc="6C2EB9AA">
      <w:start w:val="1"/>
      <w:numFmt w:val="bullet"/>
      <w:lvlText w:val=""/>
      <w:lvlJc w:val="left"/>
      <w:pPr>
        <w:ind w:left="5040" w:hanging="360"/>
      </w:pPr>
      <w:rPr>
        <w:rFonts w:ascii="Symbol" w:hAnsi="Symbol" w:hint="default"/>
      </w:rPr>
    </w:lvl>
    <w:lvl w:ilvl="7" w:tplc="32B473CC">
      <w:start w:val="1"/>
      <w:numFmt w:val="bullet"/>
      <w:lvlText w:val="o"/>
      <w:lvlJc w:val="left"/>
      <w:pPr>
        <w:ind w:left="5760" w:hanging="360"/>
      </w:pPr>
      <w:rPr>
        <w:rFonts w:ascii="Courier New" w:hAnsi="Courier New" w:hint="default"/>
      </w:rPr>
    </w:lvl>
    <w:lvl w:ilvl="8" w:tplc="F524F3E8">
      <w:start w:val="1"/>
      <w:numFmt w:val="bullet"/>
      <w:lvlText w:val=""/>
      <w:lvlJc w:val="left"/>
      <w:pPr>
        <w:ind w:left="6480" w:hanging="360"/>
      </w:pPr>
      <w:rPr>
        <w:rFonts w:ascii="Wingdings" w:hAnsi="Wingdings" w:hint="default"/>
      </w:rPr>
    </w:lvl>
  </w:abstractNum>
  <w:abstractNum w:abstractNumId="39" w15:restartNumberingAfterBreak="0">
    <w:nsid w:val="2E2B3496"/>
    <w:multiLevelType w:val="hybridMultilevel"/>
    <w:tmpl w:val="A9525E76"/>
    <w:lvl w:ilvl="0" w:tplc="2C36A216">
      <w:start w:val="1"/>
      <w:numFmt w:val="bullet"/>
      <w:lvlText w:val="o"/>
      <w:lvlJc w:val="left"/>
      <w:pPr>
        <w:ind w:left="1170" w:hanging="360"/>
      </w:pPr>
      <w:rPr>
        <w:rFonts w:ascii="Courier New" w:hAnsi="Courier New" w:hint="default"/>
      </w:rPr>
    </w:lvl>
    <w:lvl w:ilvl="1" w:tplc="8D2EA27C">
      <w:start w:val="1"/>
      <w:numFmt w:val="bullet"/>
      <w:lvlText w:val="o"/>
      <w:lvlJc w:val="left"/>
      <w:pPr>
        <w:ind w:left="1890" w:hanging="360"/>
      </w:pPr>
      <w:rPr>
        <w:rFonts w:ascii="Courier New" w:hAnsi="Courier New" w:hint="default"/>
      </w:rPr>
    </w:lvl>
    <w:lvl w:ilvl="2" w:tplc="0812FFCA">
      <w:start w:val="1"/>
      <w:numFmt w:val="bullet"/>
      <w:lvlText w:val=""/>
      <w:lvlJc w:val="left"/>
      <w:pPr>
        <w:ind w:left="2610" w:hanging="360"/>
      </w:pPr>
      <w:rPr>
        <w:rFonts w:ascii="Wingdings" w:hAnsi="Wingdings" w:hint="default"/>
      </w:rPr>
    </w:lvl>
    <w:lvl w:ilvl="3" w:tplc="9B1AC4E4">
      <w:start w:val="1"/>
      <w:numFmt w:val="bullet"/>
      <w:lvlText w:val=""/>
      <w:lvlJc w:val="left"/>
      <w:pPr>
        <w:ind w:left="3330" w:hanging="360"/>
      </w:pPr>
      <w:rPr>
        <w:rFonts w:ascii="Symbol" w:hAnsi="Symbol" w:hint="default"/>
      </w:rPr>
    </w:lvl>
    <w:lvl w:ilvl="4" w:tplc="0FFE0114">
      <w:start w:val="1"/>
      <w:numFmt w:val="bullet"/>
      <w:lvlText w:val="o"/>
      <w:lvlJc w:val="left"/>
      <w:pPr>
        <w:ind w:left="4050" w:hanging="360"/>
      </w:pPr>
      <w:rPr>
        <w:rFonts w:ascii="Courier New" w:hAnsi="Courier New" w:hint="default"/>
      </w:rPr>
    </w:lvl>
    <w:lvl w:ilvl="5" w:tplc="A5485154">
      <w:start w:val="1"/>
      <w:numFmt w:val="bullet"/>
      <w:lvlText w:val=""/>
      <w:lvlJc w:val="left"/>
      <w:pPr>
        <w:ind w:left="4770" w:hanging="360"/>
      </w:pPr>
      <w:rPr>
        <w:rFonts w:ascii="Wingdings" w:hAnsi="Wingdings" w:hint="default"/>
      </w:rPr>
    </w:lvl>
    <w:lvl w:ilvl="6" w:tplc="6EB46A76">
      <w:start w:val="1"/>
      <w:numFmt w:val="bullet"/>
      <w:lvlText w:val=""/>
      <w:lvlJc w:val="left"/>
      <w:pPr>
        <w:ind w:left="5490" w:hanging="360"/>
      </w:pPr>
      <w:rPr>
        <w:rFonts w:ascii="Symbol" w:hAnsi="Symbol" w:hint="default"/>
      </w:rPr>
    </w:lvl>
    <w:lvl w:ilvl="7" w:tplc="876E03B6">
      <w:start w:val="1"/>
      <w:numFmt w:val="bullet"/>
      <w:lvlText w:val="o"/>
      <w:lvlJc w:val="left"/>
      <w:pPr>
        <w:ind w:left="6210" w:hanging="360"/>
      </w:pPr>
      <w:rPr>
        <w:rFonts w:ascii="Courier New" w:hAnsi="Courier New" w:hint="default"/>
      </w:rPr>
    </w:lvl>
    <w:lvl w:ilvl="8" w:tplc="CDC0C136">
      <w:start w:val="1"/>
      <w:numFmt w:val="bullet"/>
      <w:lvlText w:val=""/>
      <w:lvlJc w:val="left"/>
      <w:pPr>
        <w:ind w:left="6930" w:hanging="360"/>
      </w:pPr>
      <w:rPr>
        <w:rFonts w:ascii="Wingdings" w:hAnsi="Wingdings" w:hint="default"/>
      </w:rPr>
    </w:lvl>
  </w:abstractNum>
  <w:abstractNum w:abstractNumId="40" w15:restartNumberingAfterBreak="0">
    <w:nsid w:val="3059BA53"/>
    <w:multiLevelType w:val="hybridMultilevel"/>
    <w:tmpl w:val="2D66E5E8"/>
    <w:lvl w:ilvl="0" w:tplc="AD841518">
      <w:start w:val="1"/>
      <w:numFmt w:val="bullet"/>
      <w:lvlText w:val="o"/>
      <w:lvlJc w:val="left"/>
      <w:pPr>
        <w:ind w:left="720" w:hanging="360"/>
      </w:pPr>
      <w:rPr>
        <w:rFonts w:ascii="Courier New" w:hAnsi="Courier New" w:hint="default"/>
      </w:rPr>
    </w:lvl>
    <w:lvl w:ilvl="1" w:tplc="87DEF472">
      <w:start w:val="1"/>
      <w:numFmt w:val="bullet"/>
      <w:lvlText w:val="o"/>
      <w:lvlJc w:val="left"/>
      <w:pPr>
        <w:ind w:left="1440" w:hanging="360"/>
      </w:pPr>
      <w:rPr>
        <w:rFonts w:ascii="Courier New" w:hAnsi="Courier New" w:hint="default"/>
      </w:rPr>
    </w:lvl>
    <w:lvl w:ilvl="2" w:tplc="6CDE2354">
      <w:start w:val="1"/>
      <w:numFmt w:val="bullet"/>
      <w:lvlText w:val=""/>
      <w:lvlJc w:val="left"/>
      <w:pPr>
        <w:ind w:left="2160" w:hanging="360"/>
      </w:pPr>
      <w:rPr>
        <w:rFonts w:ascii="Wingdings" w:hAnsi="Wingdings" w:hint="default"/>
      </w:rPr>
    </w:lvl>
    <w:lvl w:ilvl="3" w:tplc="A62C652A">
      <w:start w:val="1"/>
      <w:numFmt w:val="bullet"/>
      <w:lvlText w:val=""/>
      <w:lvlJc w:val="left"/>
      <w:pPr>
        <w:ind w:left="2880" w:hanging="360"/>
      </w:pPr>
      <w:rPr>
        <w:rFonts w:ascii="Symbol" w:hAnsi="Symbol" w:hint="default"/>
      </w:rPr>
    </w:lvl>
    <w:lvl w:ilvl="4" w:tplc="59FEC294">
      <w:start w:val="1"/>
      <w:numFmt w:val="bullet"/>
      <w:lvlText w:val="o"/>
      <w:lvlJc w:val="left"/>
      <w:pPr>
        <w:ind w:left="3600" w:hanging="360"/>
      </w:pPr>
      <w:rPr>
        <w:rFonts w:ascii="Courier New" w:hAnsi="Courier New" w:hint="default"/>
      </w:rPr>
    </w:lvl>
    <w:lvl w:ilvl="5" w:tplc="34AE82E2">
      <w:start w:val="1"/>
      <w:numFmt w:val="bullet"/>
      <w:lvlText w:val=""/>
      <w:lvlJc w:val="left"/>
      <w:pPr>
        <w:ind w:left="4320" w:hanging="360"/>
      </w:pPr>
      <w:rPr>
        <w:rFonts w:ascii="Wingdings" w:hAnsi="Wingdings" w:hint="default"/>
      </w:rPr>
    </w:lvl>
    <w:lvl w:ilvl="6" w:tplc="789ECE80">
      <w:start w:val="1"/>
      <w:numFmt w:val="bullet"/>
      <w:lvlText w:val=""/>
      <w:lvlJc w:val="left"/>
      <w:pPr>
        <w:ind w:left="5040" w:hanging="360"/>
      </w:pPr>
      <w:rPr>
        <w:rFonts w:ascii="Symbol" w:hAnsi="Symbol" w:hint="default"/>
      </w:rPr>
    </w:lvl>
    <w:lvl w:ilvl="7" w:tplc="960CF9C6">
      <w:start w:val="1"/>
      <w:numFmt w:val="bullet"/>
      <w:lvlText w:val="o"/>
      <w:lvlJc w:val="left"/>
      <w:pPr>
        <w:ind w:left="5760" w:hanging="360"/>
      </w:pPr>
      <w:rPr>
        <w:rFonts w:ascii="Courier New" w:hAnsi="Courier New" w:hint="default"/>
      </w:rPr>
    </w:lvl>
    <w:lvl w:ilvl="8" w:tplc="DC065DE2">
      <w:start w:val="1"/>
      <w:numFmt w:val="bullet"/>
      <w:lvlText w:val=""/>
      <w:lvlJc w:val="left"/>
      <w:pPr>
        <w:ind w:left="6480" w:hanging="360"/>
      </w:pPr>
      <w:rPr>
        <w:rFonts w:ascii="Wingdings" w:hAnsi="Wingdings" w:hint="default"/>
      </w:rPr>
    </w:lvl>
  </w:abstractNum>
  <w:abstractNum w:abstractNumId="41" w15:restartNumberingAfterBreak="0">
    <w:nsid w:val="30C1279F"/>
    <w:multiLevelType w:val="hybridMultilevel"/>
    <w:tmpl w:val="65A4A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37DBF02"/>
    <w:multiLevelType w:val="hybridMultilevel"/>
    <w:tmpl w:val="07964A8E"/>
    <w:lvl w:ilvl="0" w:tplc="B8B22A58">
      <w:start w:val="1"/>
      <w:numFmt w:val="bullet"/>
      <w:lvlText w:val="-"/>
      <w:lvlJc w:val="left"/>
      <w:pPr>
        <w:ind w:left="720" w:hanging="360"/>
      </w:pPr>
      <w:rPr>
        <w:rFonts w:ascii="Aptos" w:hAnsi="Aptos" w:hint="default"/>
      </w:rPr>
    </w:lvl>
    <w:lvl w:ilvl="1" w:tplc="FB8AA872">
      <w:start w:val="1"/>
      <w:numFmt w:val="bullet"/>
      <w:lvlText w:val="o"/>
      <w:lvlJc w:val="left"/>
      <w:pPr>
        <w:ind w:left="1440" w:hanging="360"/>
      </w:pPr>
      <w:rPr>
        <w:rFonts w:ascii="Courier New" w:hAnsi="Courier New" w:hint="default"/>
      </w:rPr>
    </w:lvl>
    <w:lvl w:ilvl="2" w:tplc="8AEC1278">
      <w:start w:val="1"/>
      <w:numFmt w:val="bullet"/>
      <w:lvlText w:val=""/>
      <w:lvlJc w:val="left"/>
      <w:pPr>
        <w:ind w:left="2160" w:hanging="360"/>
      </w:pPr>
      <w:rPr>
        <w:rFonts w:ascii="Wingdings" w:hAnsi="Wingdings" w:hint="default"/>
      </w:rPr>
    </w:lvl>
    <w:lvl w:ilvl="3" w:tplc="D06C4D2E">
      <w:start w:val="1"/>
      <w:numFmt w:val="bullet"/>
      <w:lvlText w:val=""/>
      <w:lvlJc w:val="left"/>
      <w:pPr>
        <w:ind w:left="2880" w:hanging="360"/>
      </w:pPr>
      <w:rPr>
        <w:rFonts w:ascii="Symbol" w:hAnsi="Symbol" w:hint="default"/>
      </w:rPr>
    </w:lvl>
    <w:lvl w:ilvl="4" w:tplc="52CE2A14">
      <w:start w:val="1"/>
      <w:numFmt w:val="bullet"/>
      <w:lvlText w:val="o"/>
      <w:lvlJc w:val="left"/>
      <w:pPr>
        <w:ind w:left="3600" w:hanging="360"/>
      </w:pPr>
      <w:rPr>
        <w:rFonts w:ascii="Courier New" w:hAnsi="Courier New" w:hint="default"/>
      </w:rPr>
    </w:lvl>
    <w:lvl w:ilvl="5" w:tplc="886ADF12">
      <w:start w:val="1"/>
      <w:numFmt w:val="bullet"/>
      <w:lvlText w:val=""/>
      <w:lvlJc w:val="left"/>
      <w:pPr>
        <w:ind w:left="4320" w:hanging="360"/>
      </w:pPr>
      <w:rPr>
        <w:rFonts w:ascii="Wingdings" w:hAnsi="Wingdings" w:hint="default"/>
      </w:rPr>
    </w:lvl>
    <w:lvl w:ilvl="6" w:tplc="414207D2">
      <w:start w:val="1"/>
      <w:numFmt w:val="bullet"/>
      <w:lvlText w:val=""/>
      <w:lvlJc w:val="left"/>
      <w:pPr>
        <w:ind w:left="5040" w:hanging="360"/>
      </w:pPr>
      <w:rPr>
        <w:rFonts w:ascii="Symbol" w:hAnsi="Symbol" w:hint="default"/>
      </w:rPr>
    </w:lvl>
    <w:lvl w:ilvl="7" w:tplc="4224F566">
      <w:start w:val="1"/>
      <w:numFmt w:val="bullet"/>
      <w:lvlText w:val="o"/>
      <w:lvlJc w:val="left"/>
      <w:pPr>
        <w:ind w:left="5760" w:hanging="360"/>
      </w:pPr>
      <w:rPr>
        <w:rFonts w:ascii="Courier New" w:hAnsi="Courier New" w:hint="default"/>
      </w:rPr>
    </w:lvl>
    <w:lvl w:ilvl="8" w:tplc="1668F9CA">
      <w:start w:val="1"/>
      <w:numFmt w:val="bullet"/>
      <w:lvlText w:val=""/>
      <w:lvlJc w:val="left"/>
      <w:pPr>
        <w:ind w:left="6480" w:hanging="360"/>
      </w:pPr>
      <w:rPr>
        <w:rFonts w:ascii="Wingdings" w:hAnsi="Wingdings" w:hint="default"/>
      </w:rPr>
    </w:lvl>
  </w:abstractNum>
  <w:abstractNum w:abstractNumId="43" w15:restartNumberingAfterBreak="0">
    <w:nsid w:val="33C69F48"/>
    <w:multiLevelType w:val="hybridMultilevel"/>
    <w:tmpl w:val="104EE5F4"/>
    <w:lvl w:ilvl="0" w:tplc="40F446FC">
      <w:start w:val="1"/>
      <w:numFmt w:val="bullet"/>
      <w:lvlText w:val=""/>
      <w:lvlJc w:val="left"/>
      <w:pPr>
        <w:ind w:left="360" w:hanging="360"/>
      </w:pPr>
      <w:rPr>
        <w:rFonts w:ascii="Symbol" w:hAnsi="Symbol" w:hint="default"/>
      </w:rPr>
    </w:lvl>
    <w:lvl w:ilvl="1" w:tplc="83B6694C">
      <w:start w:val="1"/>
      <w:numFmt w:val="bullet"/>
      <w:lvlText w:val="o"/>
      <w:lvlJc w:val="left"/>
      <w:pPr>
        <w:ind w:left="1440" w:hanging="360"/>
      </w:pPr>
      <w:rPr>
        <w:rFonts w:ascii="Courier New" w:hAnsi="Courier New" w:hint="default"/>
      </w:rPr>
    </w:lvl>
    <w:lvl w:ilvl="2" w:tplc="E7148EB4">
      <w:start w:val="1"/>
      <w:numFmt w:val="bullet"/>
      <w:lvlText w:val=""/>
      <w:lvlJc w:val="left"/>
      <w:pPr>
        <w:ind w:left="2160" w:hanging="360"/>
      </w:pPr>
      <w:rPr>
        <w:rFonts w:ascii="Wingdings" w:hAnsi="Wingdings" w:hint="default"/>
      </w:rPr>
    </w:lvl>
    <w:lvl w:ilvl="3" w:tplc="284C543C">
      <w:start w:val="1"/>
      <w:numFmt w:val="bullet"/>
      <w:lvlText w:val=""/>
      <w:lvlJc w:val="left"/>
      <w:pPr>
        <w:ind w:left="2880" w:hanging="360"/>
      </w:pPr>
      <w:rPr>
        <w:rFonts w:ascii="Symbol" w:hAnsi="Symbol" w:hint="default"/>
      </w:rPr>
    </w:lvl>
    <w:lvl w:ilvl="4" w:tplc="F64C8384">
      <w:start w:val="1"/>
      <w:numFmt w:val="bullet"/>
      <w:lvlText w:val="o"/>
      <w:lvlJc w:val="left"/>
      <w:pPr>
        <w:ind w:left="3600" w:hanging="360"/>
      </w:pPr>
      <w:rPr>
        <w:rFonts w:ascii="Courier New" w:hAnsi="Courier New" w:hint="default"/>
      </w:rPr>
    </w:lvl>
    <w:lvl w:ilvl="5" w:tplc="CA3CEAB0">
      <w:start w:val="1"/>
      <w:numFmt w:val="bullet"/>
      <w:lvlText w:val=""/>
      <w:lvlJc w:val="left"/>
      <w:pPr>
        <w:ind w:left="4320" w:hanging="360"/>
      </w:pPr>
      <w:rPr>
        <w:rFonts w:ascii="Wingdings" w:hAnsi="Wingdings" w:hint="default"/>
      </w:rPr>
    </w:lvl>
    <w:lvl w:ilvl="6" w:tplc="0004DCB8">
      <w:start w:val="1"/>
      <w:numFmt w:val="bullet"/>
      <w:lvlText w:val=""/>
      <w:lvlJc w:val="left"/>
      <w:pPr>
        <w:ind w:left="5040" w:hanging="360"/>
      </w:pPr>
      <w:rPr>
        <w:rFonts w:ascii="Symbol" w:hAnsi="Symbol" w:hint="default"/>
      </w:rPr>
    </w:lvl>
    <w:lvl w:ilvl="7" w:tplc="18502A7C">
      <w:start w:val="1"/>
      <w:numFmt w:val="bullet"/>
      <w:lvlText w:val="o"/>
      <w:lvlJc w:val="left"/>
      <w:pPr>
        <w:ind w:left="5760" w:hanging="360"/>
      </w:pPr>
      <w:rPr>
        <w:rFonts w:ascii="Courier New" w:hAnsi="Courier New" w:hint="default"/>
      </w:rPr>
    </w:lvl>
    <w:lvl w:ilvl="8" w:tplc="41942690">
      <w:start w:val="1"/>
      <w:numFmt w:val="bullet"/>
      <w:lvlText w:val=""/>
      <w:lvlJc w:val="left"/>
      <w:pPr>
        <w:ind w:left="6480" w:hanging="360"/>
      </w:pPr>
      <w:rPr>
        <w:rFonts w:ascii="Wingdings" w:hAnsi="Wingdings" w:hint="default"/>
      </w:rPr>
    </w:lvl>
  </w:abstractNum>
  <w:abstractNum w:abstractNumId="44" w15:restartNumberingAfterBreak="0">
    <w:nsid w:val="37722EC8"/>
    <w:multiLevelType w:val="hybridMultilevel"/>
    <w:tmpl w:val="18ACC67C"/>
    <w:lvl w:ilvl="0" w:tplc="07DCF938">
      <w:start w:val="1"/>
      <w:numFmt w:val="bullet"/>
      <w:lvlText w:val="·"/>
      <w:lvlJc w:val="left"/>
      <w:pPr>
        <w:ind w:left="720" w:hanging="360"/>
      </w:pPr>
      <w:rPr>
        <w:rFonts w:ascii="Symbol" w:hAnsi="Symbol" w:hint="default"/>
      </w:rPr>
    </w:lvl>
    <w:lvl w:ilvl="1" w:tplc="8D521AE8">
      <w:start w:val="1"/>
      <w:numFmt w:val="bullet"/>
      <w:lvlText w:val="o"/>
      <w:lvlJc w:val="left"/>
      <w:pPr>
        <w:ind w:left="1440" w:hanging="360"/>
      </w:pPr>
      <w:rPr>
        <w:rFonts w:ascii="Courier New" w:hAnsi="Courier New" w:hint="default"/>
      </w:rPr>
    </w:lvl>
    <w:lvl w:ilvl="2" w:tplc="A984CE7A">
      <w:start w:val="1"/>
      <w:numFmt w:val="bullet"/>
      <w:lvlText w:val=""/>
      <w:lvlJc w:val="left"/>
      <w:pPr>
        <w:ind w:left="2160" w:hanging="360"/>
      </w:pPr>
      <w:rPr>
        <w:rFonts w:ascii="Wingdings" w:hAnsi="Wingdings" w:hint="default"/>
      </w:rPr>
    </w:lvl>
    <w:lvl w:ilvl="3" w:tplc="C06EBE96">
      <w:start w:val="1"/>
      <w:numFmt w:val="bullet"/>
      <w:lvlText w:val=""/>
      <w:lvlJc w:val="left"/>
      <w:pPr>
        <w:ind w:left="2880" w:hanging="360"/>
      </w:pPr>
      <w:rPr>
        <w:rFonts w:ascii="Symbol" w:hAnsi="Symbol" w:hint="default"/>
      </w:rPr>
    </w:lvl>
    <w:lvl w:ilvl="4" w:tplc="FA2E83CE">
      <w:start w:val="1"/>
      <w:numFmt w:val="bullet"/>
      <w:lvlText w:val="o"/>
      <w:lvlJc w:val="left"/>
      <w:pPr>
        <w:ind w:left="3600" w:hanging="360"/>
      </w:pPr>
      <w:rPr>
        <w:rFonts w:ascii="Courier New" w:hAnsi="Courier New" w:hint="default"/>
      </w:rPr>
    </w:lvl>
    <w:lvl w:ilvl="5" w:tplc="0C4406AC">
      <w:start w:val="1"/>
      <w:numFmt w:val="bullet"/>
      <w:lvlText w:val=""/>
      <w:lvlJc w:val="left"/>
      <w:pPr>
        <w:ind w:left="4320" w:hanging="360"/>
      </w:pPr>
      <w:rPr>
        <w:rFonts w:ascii="Wingdings" w:hAnsi="Wingdings" w:hint="default"/>
      </w:rPr>
    </w:lvl>
    <w:lvl w:ilvl="6" w:tplc="69045D0C">
      <w:start w:val="1"/>
      <w:numFmt w:val="bullet"/>
      <w:lvlText w:val=""/>
      <w:lvlJc w:val="left"/>
      <w:pPr>
        <w:ind w:left="5040" w:hanging="360"/>
      </w:pPr>
      <w:rPr>
        <w:rFonts w:ascii="Symbol" w:hAnsi="Symbol" w:hint="default"/>
      </w:rPr>
    </w:lvl>
    <w:lvl w:ilvl="7" w:tplc="0B6A468C">
      <w:start w:val="1"/>
      <w:numFmt w:val="bullet"/>
      <w:lvlText w:val="o"/>
      <w:lvlJc w:val="left"/>
      <w:pPr>
        <w:ind w:left="5760" w:hanging="360"/>
      </w:pPr>
      <w:rPr>
        <w:rFonts w:ascii="Courier New" w:hAnsi="Courier New" w:hint="default"/>
      </w:rPr>
    </w:lvl>
    <w:lvl w:ilvl="8" w:tplc="B6AEE7C2">
      <w:start w:val="1"/>
      <w:numFmt w:val="bullet"/>
      <w:lvlText w:val=""/>
      <w:lvlJc w:val="left"/>
      <w:pPr>
        <w:ind w:left="6480" w:hanging="360"/>
      </w:pPr>
      <w:rPr>
        <w:rFonts w:ascii="Wingdings" w:hAnsi="Wingdings" w:hint="default"/>
      </w:rPr>
    </w:lvl>
  </w:abstractNum>
  <w:abstractNum w:abstractNumId="45" w15:restartNumberingAfterBreak="0">
    <w:nsid w:val="38A141C9"/>
    <w:multiLevelType w:val="multilevel"/>
    <w:tmpl w:val="18468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94E2C44"/>
    <w:multiLevelType w:val="hybridMultilevel"/>
    <w:tmpl w:val="C9FA0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A311A77"/>
    <w:multiLevelType w:val="multilevel"/>
    <w:tmpl w:val="06A66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19ACBB9"/>
    <w:multiLevelType w:val="hybridMultilevel"/>
    <w:tmpl w:val="566E4F84"/>
    <w:lvl w:ilvl="0" w:tplc="FC501BEC">
      <w:start w:val="1"/>
      <w:numFmt w:val="bullet"/>
      <w:lvlText w:val="▫"/>
      <w:lvlJc w:val="left"/>
      <w:pPr>
        <w:ind w:left="1800" w:hanging="360"/>
      </w:pPr>
      <w:rPr>
        <w:rFonts w:ascii="Courier New" w:hAnsi="Courier New" w:hint="default"/>
      </w:rPr>
    </w:lvl>
    <w:lvl w:ilvl="1" w:tplc="6D72282E">
      <w:start w:val="1"/>
      <w:numFmt w:val="bullet"/>
      <w:lvlText w:val="o"/>
      <w:lvlJc w:val="left"/>
      <w:pPr>
        <w:ind w:left="2520" w:hanging="360"/>
      </w:pPr>
      <w:rPr>
        <w:rFonts w:ascii="Courier New" w:hAnsi="Courier New" w:hint="default"/>
      </w:rPr>
    </w:lvl>
    <w:lvl w:ilvl="2" w:tplc="EAD80B54">
      <w:start w:val="1"/>
      <w:numFmt w:val="bullet"/>
      <w:lvlText w:val=""/>
      <w:lvlJc w:val="left"/>
      <w:pPr>
        <w:ind w:left="3240" w:hanging="360"/>
      </w:pPr>
      <w:rPr>
        <w:rFonts w:ascii="Wingdings" w:hAnsi="Wingdings" w:hint="default"/>
      </w:rPr>
    </w:lvl>
    <w:lvl w:ilvl="3" w:tplc="09B82822">
      <w:start w:val="1"/>
      <w:numFmt w:val="bullet"/>
      <w:lvlText w:val=""/>
      <w:lvlJc w:val="left"/>
      <w:pPr>
        <w:ind w:left="3960" w:hanging="360"/>
      </w:pPr>
      <w:rPr>
        <w:rFonts w:ascii="Symbol" w:hAnsi="Symbol" w:hint="default"/>
      </w:rPr>
    </w:lvl>
    <w:lvl w:ilvl="4" w:tplc="29D66C30">
      <w:start w:val="1"/>
      <w:numFmt w:val="bullet"/>
      <w:lvlText w:val="o"/>
      <w:lvlJc w:val="left"/>
      <w:pPr>
        <w:ind w:left="4680" w:hanging="360"/>
      </w:pPr>
      <w:rPr>
        <w:rFonts w:ascii="Courier New" w:hAnsi="Courier New" w:hint="default"/>
      </w:rPr>
    </w:lvl>
    <w:lvl w:ilvl="5" w:tplc="0E2AA82C">
      <w:start w:val="1"/>
      <w:numFmt w:val="bullet"/>
      <w:lvlText w:val=""/>
      <w:lvlJc w:val="left"/>
      <w:pPr>
        <w:ind w:left="5400" w:hanging="360"/>
      </w:pPr>
      <w:rPr>
        <w:rFonts w:ascii="Wingdings" w:hAnsi="Wingdings" w:hint="default"/>
      </w:rPr>
    </w:lvl>
    <w:lvl w:ilvl="6" w:tplc="3DB010C4">
      <w:start w:val="1"/>
      <w:numFmt w:val="bullet"/>
      <w:lvlText w:val=""/>
      <w:lvlJc w:val="left"/>
      <w:pPr>
        <w:ind w:left="6120" w:hanging="360"/>
      </w:pPr>
      <w:rPr>
        <w:rFonts w:ascii="Symbol" w:hAnsi="Symbol" w:hint="default"/>
      </w:rPr>
    </w:lvl>
    <w:lvl w:ilvl="7" w:tplc="935EF1BC">
      <w:start w:val="1"/>
      <w:numFmt w:val="bullet"/>
      <w:lvlText w:val="o"/>
      <w:lvlJc w:val="left"/>
      <w:pPr>
        <w:ind w:left="6840" w:hanging="360"/>
      </w:pPr>
      <w:rPr>
        <w:rFonts w:ascii="Courier New" w:hAnsi="Courier New" w:hint="default"/>
      </w:rPr>
    </w:lvl>
    <w:lvl w:ilvl="8" w:tplc="74CAD738">
      <w:start w:val="1"/>
      <w:numFmt w:val="bullet"/>
      <w:lvlText w:val=""/>
      <w:lvlJc w:val="left"/>
      <w:pPr>
        <w:ind w:left="7560" w:hanging="360"/>
      </w:pPr>
      <w:rPr>
        <w:rFonts w:ascii="Wingdings" w:hAnsi="Wingdings" w:hint="default"/>
      </w:rPr>
    </w:lvl>
  </w:abstractNum>
  <w:abstractNum w:abstractNumId="49" w15:restartNumberingAfterBreak="0">
    <w:nsid w:val="422135D9"/>
    <w:multiLevelType w:val="hybridMultilevel"/>
    <w:tmpl w:val="20106232"/>
    <w:lvl w:ilvl="0" w:tplc="A32A1E14">
      <w:start w:val="1"/>
      <w:numFmt w:val="bullet"/>
      <w:lvlText w:val=""/>
      <w:lvlJc w:val="left"/>
      <w:pPr>
        <w:ind w:left="284" w:hanging="284"/>
      </w:pPr>
      <w:rPr>
        <w:rFonts w:ascii="Symbol" w:hAnsi="Symbol" w:hint="default"/>
      </w:rPr>
    </w:lvl>
    <w:lvl w:ilvl="1" w:tplc="463603D4">
      <w:start w:val="1"/>
      <w:numFmt w:val="bullet"/>
      <w:lvlText w:val="o"/>
      <w:lvlJc w:val="left"/>
      <w:pPr>
        <w:ind w:left="1440" w:hanging="360"/>
      </w:pPr>
      <w:rPr>
        <w:rFonts w:ascii="Courier New" w:hAnsi="Courier New" w:hint="default"/>
      </w:rPr>
    </w:lvl>
    <w:lvl w:ilvl="2" w:tplc="5F6623BA">
      <w:start w:val="1"/>
      <w:numFmt w:val="bullet"/>
      <w:lvlText w:val=""/>
      <w:lvlJc w:val="left"/>
      <w:pPr>
        <w:ind w:left="2160" w:hanging="360"/>
      </w:pPr>
      <w:rPr>
        <w:rFonts w:ascii="Wingdings" w:hAnsi="Wingdings" w:hint="default"/>
      </w:rPr>
    </w:lvl>
    <w:lvl w:ilvl="3" w:tplc="EE30580A">
      <w:start w:val="1"/>
      <w:numFmt w:val="bullet"/>
      <w:lvlText w:val=""/>
      <w:lvlJc w:val="left"/>
      <w:pPr>
        <w:ind w:left="2880" w:hanging="360"/>
      </w:pPr>
      <w:rPr>
        <w:rFonts w:ascii="Symbol" w:hAnsi="Symbol" w:hint="default"/>
      </w:rPr>
    </w:lvl>
    <w:lvl w:ilvl="4" w:tplc="EDF4612C">
      <w:start w:val="1"/>
      <w:numFmt w:val="bullet"/>
      <w:lvlText w:val="o"/>
      <w:lvlJc w:val="left"/>
      <w:pPr>
        <w:ind w:left="3600" w:hanging="360"/>
      </w:pPr>
      <w:rPr>
        <w:rFonts w:ascii="Courier New" w:hAnsi="Courier New" w:hint="default"/>
      </w:rPr>
    </w:lvl>
    <w:lvl w:ilvl="5" w:tplc="5950CE4C">
      <w:start w:val="1"/>
      <w:numFmt w:val="bullet"/>
      <w:lvlText w:val=""/>
      <w:lvlJc w:val="left"/>
      <w:pPr>
        <w:ind w:left="4320" w:hanging="360"/>
      </w:pPr>
      <w:rPr>
        <w:rFonts w:ascii="Wingdings" w:hAnsi="Wingdings" w:hint="default"/>
      </w:rPr>
    </w:lvl>
    <w:lvl w:ilvl="6" w:tplc="C778F00C">
      <w:start w:val="1"/>
      <w:numFmt w:val="bullet"/>
      <w:lvlText w:val=""/>
      <w:lvlJc w:val="left"/>
      <w:pPr>
        <w:ind w:left="5040" w:hanging="360"/>
      </w:pPr>
      <w:rPr>
        <w:rFonts w:ascii="Symbol" w:hAnsi="Symbol" w:hint="default"/>
      </w:rPr>
    </w:lvl>
    <w:lvl w:ilvl="7" w:tplc="8BA4A1BA">
      <w:start w:val="1"/>
      <w:numFmt w:val="bullet"/>
      <w:lvlText w:val="o"/>
      <w:lvlJc w:val="left"/>
      <w:pPr>
        <w:ind w:left="5760" w:hanging="360"/>
      </w:pPr>
      <w:rPr>
        <w:rFonts w:ascii="Courier New" w:hAnsi="Courier New" w:hint="default"/>
      </w:rPr>
    </w:lvl>
    <w:lvl w:ilvl="8" w:tplc="FC063612">
      <w:start w:val="1"/>
      <w:numFmt w:val="bullet"/>
      <w:lvlText w:val=""/>
      <w:lvlJc w:val="left"/>
      <w:pPr>
        <w:ind w:left="6480" w:hanging="360"/>
      </w:pPr>
      <w:rPr>
        <w:rFonts w:ascii="Wingdings" w:hAnsi="Wingdings" w:hint="default"/>
      </w:rPr>
    </w:lvl>
  </w:abstractNum>
  <w:abstractNum w:abstractNumId="50" w15:restartNumberingAfterBreak="0">
    <w:nsid w:val="423CE8E5"/>
    <w:multiLevelType w:val="hybridMultilevel"/>
    <w:tmpl w:val="3432F2BC"/>
    <w:lvl w:ilvl="0" w:tplc="BF908D06">
      <w:start w:val="1"/>
      <w:numFmt w:val="bullet"/>
      <w:lvlText w:val=""/>
      <w:lvlJc w:val="left"/>
      <w:pPr>
        <w:ind w:left="720" w:hanging="360"/>
      </w:pPr>
      <w:rPr>
        <w:rFonts w:ascii="Symbol" w:hAnsi="Symbol" w:hint="default"/>
      </w:rPr>
    </w:lvl>
    <w:lvl w:ilvl="1" w:tplc="C3C03E08">
      <w:start w:val="1"/>
      <w:numFmt w:val="bullet"/>
      <w:lvlText w:val="o"/>
      <w:lvlJc w:val="left"/>
      <w:pPr>
        <w:ind w:left="1440" w:hanging="360"/>
      </w:pPr>
      <w:rPr>
        <w:rFonts w:ascii="Courier New" w:hAnsi="Courier New" w:hint="default"/>
      </w:rPr>
    </w:lvl>
    <w:lvl w:ilvl="2" w:tplc="026A1F0E">
      <w:start w:val="1"/>
      <w:numFmt w:val="bullet"/>
      <w:lvlText w:val=""/>
      <w:lvlJc w:val="left"/>
      <w:pPr>
        <w:ind w:left="2160" w:hanging="360"/>
      </w:pPr>
      <w:rPr>
        <w:rFonts w:ascii="Wingdings" w:hAnsi="Wingdings" w:hint="default"/>
      </w:rPr>
    </w:lvl>
    <w:lvl w:ilvl="3" w:tplc="D6E6EE4A">
      <w:start w:val="1"/>
      <w:numFmt w:val="bullet"/>
      <w:lvlText w:val=""/>
      <w:lvlJc w:val="left"/>
      <w:pPr>
        <w:ind w:left="2880" w:hanging="360"/>
      </w:pPr>
      <w:rPr>
        <w:rFonts w:ascii="Symbol" w:hAnsi="Symbol" w:hint="default"/>
      </w:rPr>
    </w:lvl>
    <w:lvl w:ilvl="4" w:tplc="4692C630">
      <w:start w:val="1"/>
      <w:numFmt w:val="bullet"/>
      <w:lvlText w:val="o"/>
      <w:lvlJc w:val="left"/>
      <w:pPr>
        <w:ind w:left="3600" w:hanging="360"/>
      </w:pPr>
      <w:rPr>
        <w:rFonts w:ascii="Courier New" w:hAnsi="Courier New" w:hint="default"/>
      </w:rPr>
    </w:lvl>
    <w:lvl w:ilvl="5" w:tplc="C598EAC4">
      <w:start w:val="1"/>
      <w:numFmt w:val="bullet"/>
      <w:lvlText w:val=""/>
      <w:lvlJc w:val="left"/>
      <w:pPr>
        <w:ind w:left="4320" w:hanging="360"/>
      </w:pPr>
      <w:rPr>
        <w:rFonts w:ascii="Wingdings" w:hAnsi="Wingdings" w:hint="default"/>
      </w:rPr>
    </w:lvl>
    <w:lvl w:ilvl="6" w:tplc="E0BE9600">
      <w:start w:val="1"/>
      <w:numFmt w:val="bullet"/>
      <w:lvlText w:val=""/>
      <w:lvlJc w:val="left"/>
      <w:pPr>
        <w:ind w:left="5040" w:hanging="360"/>
      </w:pPr>
      <w:rPr>
        <w:rFonts w:ascii="Symbol" w:hAnsi="Symbol" w:hint="default"/>
      </w:rPr>
    </w:lvl>
    <w:lvl w:ilvl="7" w:tplc="1B8AE92A">
      <w:start w:val="1"/>
      <w:numFmt w:val="bullet"/>
      <w:lvlText w:val="o"/>
      <w:lvlJc w:val="left"/>
      <w:pPr>
        <w:ind w:left="5760" w:hanging="360"/>
      </w:pPr>
      <w:rPr>
        <w:rFonts w:ascii="Courier New" w:hAnsi="Courier New" w:hint="default"/>
      </w:rPr>
    </w:lvl>
    <w:lvl w:ilvl="8" w:tplc="AA6ED1BC">
      <w:start w:val="1"/>
      <w:numFmt w:val="bullet"/>
      <w:lvlText w:val=""/>
      <w:lvlJc w:val="left"/>
      <w:pPr>
        <w:ind w:left="6480" w:hanging="360"/>
      </w:pPr>
      <w:rPr>
        <w:rFonts w:ascii="Wingdings" w:hAnsi="Wingdings" w:hint="default"/>
      </w:rPr>
    </w:lvl>
  </w:abstractNum>
  <w:abstractNum w:abstractNumId="51" w15:restartNumberingAfterBreak="0">
    <w:nsid w:val="425E5CE7"/>
    <w:multiLevelType w:val="multilevel"/>
    <w:tmpl w:val="B978C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429839F"/>
    <w:multiLevelType w:val="hybridMultilevel"/>
    <w:tmpl w:val="2F448FF6"/>
    <w:lvl w:ilvl="0" w:tplc="44FCE9C6">
      <w:start w:val="1"/>
      <w:numFmt w:val="bullet"/>
      <w:lvlText w:val=""/>
      <w:lvlJc w:val="left"/>
      <w:pPr>
        <w:ind w:left="1040" w:hanging="360"/>
      </w:pPr>
      <w:rPr>
        <w:rFonts w:ascii="Symbol" w:hAnsi="Symbol" w:hint="default"/>
      </w:rPr>
    </w:lvl>
    <w:lvl w:ilvl="1" w:tplc="D18098C4">
      <w:start w:val="1"/>
      <w:numFmt w:val="bullet"/>
      <w:lvlText w:val="o"/>
      <w:lvlJc w:val="left"/>
      <w:pPr>
        <w:ind w:left="1760" w:hanging="360"/>
      </w:pPr>
      <w:rPr>
        <w:rFonts w:ascii="Courier New" w:hAnsi="Courier New" w:hint="default"/>
      </w:rPr>
    </w:lvl>
    <w:lvl w:ilvl="2" w:tplc="02FA7F04">
      <w:start w:val="1"/>
      <w:numFmt w:val="bullet"/>
      <w:lvlText w:val=""/>
      <w:lvlJc w:val="left"/>
      <w:pPr>
        <w:ind w:left="2480" w:hanging="360"/>
      </w:pPr>
      <w:rPr>
        <w:rFonts w:ascii="Wingdings" w:hAnsi="Wingdings" w:hint="default"/>
      </w:rPr>
    </w:lvl>
    <w:lvl w:ilvl="3" w:tplc="478E6D98">
      <w:start w:val="1"/>
      <w:numFmt w:val="bullet"/>
      <w:lvlText w:val=""/>
      <w:lvlJc w:val="left"/>
      <w:pPr>
        <w:ind w:left="3200" w:hanging="360"/>
      </w:pPr>
      <w:rPr>
        <w:rFonts w:ascii="Symbol" w:hAnsi="Symbol" w:hint="default"/>
      </w:rPr>
    </w:lvl>
    <w:lvl w:ilvl="4" w:tplc="FFACED86">
      <w:start w:val="1"/>
      <w:numFmt w:val="bullet"/>
      <w:lvlText w:val="o"/>
      <w:lvlJc w:val="left"/>
      <w:pPr>
        <w:ind w:left="3920" w:hanging="360"/>
      </w:pPr>
      <w:rPr>
        <w:rFonts w:ascii="Courier New" w:hAnsi="Courier New" w:hint="default"/>
      </w:rPr>
    </w:lvl>
    <w:lvl w:ilvl="5" w:tplc="C87CBB8C">
      <w:start w:val="1"/>
      <w:numFmt w:val="bullet"/>
      <w:lvlText w:val=""/>
      <w:lvlJc w:val="left"/>
      <w:pPr>
        <w:ind w:left="4640" w:hanging="360"/>
      </w:pPr>
      <w:rPr>
        <w:rFonts w:ascii="Wingdings" w:hAnsi="Wingdings" w:hint="default"/>
      </w:rPr>
    </w:lvl>
    <w:lvl w:ilvl="6" w:tplc="656083B8">
      <w:start w:val="1"/>
      <w:numFmt w:val="bullet"/>
      <w:lvlText w:val=""/>
      <w:lvlJc w:val="left"/>
      <w:pPr>
        <w:ind w:left="5360" w:hanging="360"/>
      </w:pPr>
      <w:rPr>
        <w:rFonts w:ascii="Symbol" w:hAnsi="Symbol" w:hint="default"/>
      </w:rPr>
    </w:lvl>
    <w:lvl w:ilvl="7" w:tplc="AA645C82">
      <w:start w:val="1"/>
      <w:numFmt w:val="bullet"/>
      <w:lvlText w:val="o"/>
      <w:lvlJc w:val="left"/>
      <w:pPr>
        <w:ind w:left="6080" w:hanging="360"/>
      </w:pPr>
      <w:rPr>
        <w:rFonts w:ascii="Courier New" w:hAnsi="Courier New" w:hint="default"/>
      </w:rPr>
    </w:lvl>
    <w:lvl w:ilvl="8" w:tplc="74903696">
      <w:start w:val="1"/>
      <w:numFmt w:val="bullet"/>
      <w:lvlText w:val=""/>
      <w:lvlJc w:val="left"/>
      <w:pPr>
        <w:ind w:left="6800" w:hanging="360"/>
      </w:pPr>
      <w:rPr>
        <w:rFonts w:ascii="Wingdings" w:hAnsi="Wingdings" w:hint="default"/>
      </w:rPr>
    </w:lvl>
  </w:abstractNum>
  <w:abstractNum w:abstractNumId="53" w15:restartNumberingAfterBreak="0">
    <w:nsid w:val="456A699F"/>
    <w:multiLevelType w:val="hybridMultilevel"/>
    <w:tmpl w:val="808C187C"/>
    <w:lvl w:ilvl="0" w:tplc="ABB0F166">
      <w:start w:val="1"/>
      <w:numFmt w:val="bullet"/>
      <w:lvlText w:val=""/>
      <w:lvlJc w:val="left"/>
      <w:pPr>
        <w:ind w:left="1040" w:hanging="360"/>
      </w:pPr>
      <w:rPr>
        <w:rFonts w:ascii="Symbol" w:hAnsi="Symbol" w:hint="default"/>
      </w:rPr>
    </w:lvl>
    <w:lvl w:ilvl="1" w:tplc="A100110E">
      <w:start w:val="1"/>
      <w:numFmt w:val="bullet"/>
      <w:lvlText w:val="o"/>
      <w:lvlJc w:val="left"/>
      <w:pPr>
        <w:ind w:left="1760" w:hanging="360"/>
      </w:pPr>
      <w:rPr>
        <w:rFonts w:ascii="Courier New" w:hAnsi="Courier New" w:hint="default"/>
      </w:rPr>
    </w:lvl>
    <w:lvl w:ilvl="2" w:tplc="9FA2B2B2">
      <w:start w:val="1"/>
      <w:numFmt w:val="bullet"/>
      <w:lvlText w:val=""/>
      <w:lvlJc w:val="left"/>
      <w:pPr>
        <w:ind w:left="2480" w:hanging="360"/>
      </w:pPr>
      <w:rPr>
        <w:rFonts w:ascii="Wingdings" w:hAnsi="Wingdings" w:hint="default"/>
      </w:rPr>
    </w:lvl>
    <w:lvl w:ilvl="3" w:tplc="F1B44E2C">
      <w:start w:val="1"/>
      <w:numFmt w:val="bullet"/>
      <w:lvlText w:val=""/>
      <w:lvlJc w:val="left"/>
      <w:pPr>
        <w:ind w:left="3200" w:hanging="360"/>
      </w:pPr>
      <w:rPr>
        <w:rFonts w:ascii="Symbol" w:hAnsi="Symbol" w:hint="default"/>
      </w:rPr>
    </w:lvl>
    <w:lvl w:ilvl="4" w:tplc="3F086892">
      <w:start w:val="1"/>
      <w:numFmt w:val="bullet"/>
      <w:lvlText w:val="o"/>
      <w:lvlJc w:val="left"/>
      <w:pPr>
        <w:ind w:left="3920" w:hanging="360"/>
      </w:pPr>
      <w:rPr>
        <w:rFonts w:ascii="Courier New" w:hAnsi="Courier New" w:hint="default"/>
      </w:rPr>
    </w:lvl>
    <w:lvl w:ilvl="5" w:tplc="0674F562">
      <w:start w:val="1"/>
      <w:numFmt w:val="bullet"/>
      <w:lvlText w:val=""/>
      <w:lvlJc w:val="left"/>
      <w:pPr>
        <w:ind w:left="4640" w:hanging="360"/>
      </w:pPr>
      <w:rPr>
        <w:rFonts w:ascii="Wingdings" w:hAnsi="Wingdings" w:hint="default"/>
      </w:rPr>
    </w:lvl>
    <w:lvl w:ilvl="6" w:tplc="60FADFE2">
      <w:start w:val="1"/>
      <w:numFmt w:val="bullet"/>
      <w:lvlText w:val=""/>
      <w:lvlJc w:val="left"/>
      <w:pPr>
        <w:ind w:left="5360" w:hanging="360"/>
      </w:pPr>
      <w:rPr>
        <w:rFonts w:ascii="Symbol" w:hAnsi="Symbol" w:hint="default"/>
      </w:rPr>
    </w:lvl>
    <w:lvl w:ilvl="7" w:tplc="79AEA24A">
      <w:start w:val="1"/>
      <w:numFmt w:val="bullet"/>
      <w:lvlText w:val="o"/>
      <w:lvlJc w:val="left"/>
      <w:pPr>
        <w:ind w:left="6080" w:hanging="360"/>
      </w:pPr>
      <w:rPr>
        <w:rFonts w:ascii="Courier New" w:hAnsi="Courier New" w:hint="default"/>
      </w:rPr>
    </w:lvl>
    <w:lvl w:ilvl="8" w:tplc="78E6A254">
      <w:start w:val="1"/>
      <w:numFmt w:val="bullet"/>
      <w:lvlText w:val=""/>
      <w:lvlJc w:val="left"/>
      <w:pPr>
        <w:ind w:left="6800" w:hanging="360"/>
      </w:pPr>
      <w:rPr>
        <w:rFonts w:ascii="Wingdings" w:hAnsi="Wingdings" w:hint="default"/>
      </w:rPr>
    </w:lvl>
  </w:abstractNum>
  <w:abstractNum w:abstractNumId="54" w15:restartNumberingAfterBreak="0">
    <w:nsid w:val="4756705C"/>
    <w:multiLevelType w:val="multilevel"/>
    <w:tmpl w:val="8174C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8394093"/>
    <w:multiLevelType w:val="multilevel"/>
    <w:tmpl w:val="E6C22246"/>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C080823"/>
    <w:multiLevelType w:val="multilevel"/>
    <w:tmpl w:val="B9626F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15:restartNumberingAfterBreak="0">
    <w:nsid w:val="4C271652"/>
    <w:multiLevelType w:val="hybridMultilevel"/>
    <w:tmpl w:val="8E76E0AC"/>
    <w:lvl w:ilvl="0" w:tplc="A90CE4F0">
      <w:start w:val="1"/>
      <w:numFmt w:val="bullet"/>
      <w:lvlText w:val=""/>
      <w:lvlJc w:val="left"/>
      <w:pPr>
        <w:ind w:left="720" w:hanging="360"/>
      </w:pPr>
      <w:rPr>
        <w:rFonts w:ascii="Symbol" w:hAnsi="Symbol" w:hint="default"/>
      </w:rPr>
    </w:lvl>
    <w:lvl w:ilvl="1" w:tplc="8F227802">
      <w:start w:val="1"/>
      <w:numFmt w:val="bullet"/>
      <w:lvlText w:val="o"/>
      <w:lvlJc w:val="left"/>
      <w:pPr>
        <w:ind w:left="1440" w:hanging="360"/>
      </w:pPr>
      <w:rPr>
        <w:rFonts w:ascii="Courier New" w:hAnsi="Courier New" w:hint="default"/>
      </w:rPr>
    </w:lvl>
    <w:lvl w:ilvl="2" w:tplc="81A4DA70">
      <w:start w:val="1"/>
      <w:numFmt w:val="bullet"/>
      <w:lvlText w:val=""/>
      <w:lvlJc w:val="left"/>
      <w:pPr>
        <w:ind w:left="2160" w:hanging="360"/>
      </w:pPr>
      <w:rPr>
        <w:rFonts w:ascii="Wingdings" w:hAnsi="Wingdings" w:hint="default"/>
      </w:rPr>
    </w:lvl>
    <w:lvl w:ilvl="3" w:tplc="7B98F60A">
      <w:start w:val="1"/>
      <w:numFmt w:val="bullet"/>
      <w:lvlText w:val=""/>
      <w:lvlJc w:val="left"/>
      <w:pPr>
        <w:ind w:left="2880" w:hanging="360"/>
      </w:pPr>
      <w:rPr>
        <w:rFonts w:ascii="Symbol" w:hAnsi="Symbol" w:hint="default"/>
      </w:rPr>
    </w:lvl>
    <w:lvl w:ilvl="4" w:tplc="A75AC18C">
      <w:start w:val="1"/>
      <w:numFmt w:val="bullet"/>
      <w:lvlText w:val="o"/>
      <w:lvlJc w:val="left"/>
      <w:pPr>
        <w:ind w:left="3600" w:hanging="360"/>
      </w:pPr>
      <w:rPr>
        <w:rFonts w:ascii="Courier New" w:hAnsi="Courier New" w:hint="default"/>
      </w:rPr>
    </w:lvl>
    <w:lvl w:ilvl="5" w:tplc="8C54DE70">
      <w:start w:val="1"/>
      <w:numFmt w:val="bullet"/>
      <w:lvlText w:val=""/>
      <w:lvlJc w:val="left"/>
      <w:pPr>
        <w:ind w:left="4320" w:hanging="360"/>
      </w:pPr>
      <w:rPr>
        <w:rFonts w:ascii="Wingdings" w:hAnsi="Wingdings" w:hint="default"/>
      </w:rPr>
    </w:lvl>
    <w:lvl w:ilvl="6" w:tplc="10B09086">
      <w:start w:val="1"/>
      <w:numFmt w:val="bullet"/>
      <w:lvlText w:val=""/>
      <w:lvlJc w:val="left"/>
      <w:pPr>
        <w:ind w:left="5040" w:hanging="360"/>
      </w:pPr>
      <w:rPr>
        <w:rFonts w:ascii="Symbol" w:hAnsi="Symbol" w:hint="default"/>
      </w:rPr>
    </w:lvl>
    <w:lvl w:ilvl="7" w:tplc="FF54007C">
      <w:start w:val="1"/>
      <w:numFmt w:val="bullet"/>
      <w:lvlText w:val="o"/>
      <w:lvlJc w:val="left"/>
      <w:pPr>
        <w:ind w:left="5760" w:hanging="360"/>
      </w:pPr>
      <w:rPr>
        <w:rFonts w:ascii="Courier New" w:hAnsi="Courier New" w:hint="default"/>
      </w:rPr>
    </w:lvl>
    <w:lvl w:ilvl="8" w:tplc="11AC34C0">
      <w:start w:val="1"/>
      <w:numFmt w:val="bullet"/>
      <w:lvlText w:val=""/>
      <w:lvlJc w:val="left"/>
      <w:pPr>
        <w:ind w:left="6480" w:hanging="360"/>
      </w:pPr>
      <w:rPr>
        <w:rFonts w:ascii="Wingdings" w:hAnsi="Wingdings" w:hint="default"/>
      </w:rPr>
    </w:lvl>
  </w:abstractNum>
  <w:abstractNum w:abstractNumId="58" w15:restartNumberingAfterBreak="0">
    <w:nsid w:val="4CEC4E6B"/>
    <w:multiLevelType w:val="hybridMultilevel"/>
    <w:tmpl w:val="6BE0D2CC"/>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9" w15:restartNumberingAfterBreak="0">
    <w:nsid w:val="4DBFEE91"/>
    <w:multiLevelType w:val="hybridMultilevel"/>
    <w:tmpl w:val="A99EC73C"/>
    <w:lvl w:ilvl="0" w:tplc="C082AE00">
      <w:start w:val="1"/>
      <w:numFmt w:val="bullet"/>
      <w:lvlText w:val="o"/>
      <w:lvlJc w:val="left"/>
      <w:pPr>
        <w:ind w:left="1440" w:hanging="360"/>
      </w:pPr>
      <w:rPr>
        <w:rFonts w:ascii="Courier New" w:hAnsi="Courier New" w:hint="default"/>
      </w:rPr>
    </w:lvl>
    <w:lvl w:ilvl="1" w:tplc="A2E6C510">
      <w:start w:val="1"/>
      <w:numFmt w:val="bullet"/>
      <w:lvlText w:val="o"/>
      <w:lvlJc w:val="left"/>
      <w:pPr>
        <w:ind w:left="2160" w:hanging="360"/>
      </w:pPr>
      <w:rPr>
        <w:rFonts w:ascii="Courier New" w:hAnsi="Courier New" w:hint="default"/>
      </w:rPr>
    </w:lvl>
    <w:lvl w:ilvl="2" w:tplc="8AE889B8">
      <w:start w:val="1"/>
      <w:numFmt w:val="bullet"/>
      <w:lvlText w:val=""/>
      <w:lvlJc w:val="left"/>
      <w:pPr>
        <w:ind w:left="2880" w:hanging="360"/>
      </w:pPr>
      <w:rPr>
        <w:rFonts w:ascii="Wingdings" w:hAnsi="Wingdings" w:hint="default"/>
      </w:rPr>
    </w:lvl>
    <w:lvl w:ilvl="3" w:tplc="BA54C31A">
      <w:start w:val="1"/>
      <w:numFmt w:val="bullet"/>
      <w:lvlText w:val=""/>
      <w:lvlJc w:val="left"/>
      <w:pPr>
        <w:ind w:left="3600" w:hanging="360"/>
      </w:pPr>
      <w:rPr>
        <w:rFonts w:ascii="Symbol" w:hAnsi="Symbol" w:hint="default"/>
      </w:rPr>
    </w:lvl>
    <w:lvl w:ilvl="4" w:tplc="6D2228EC">
      <w:start w:val="1"/>
      <w:numFmt w:val="bullet"/>
      <w:lvlText w:val="o"/>
      <w:lvlJc w:val="left"/>
      <w:pPr>
        <w:ind w:left="4320" w:hanging="360"/>
      </w:pPr>
      <w:rPr>
        <w:rFonts w:ascii="Courier New" w:hAnsi="Courier New" w:hint="default"/>
      </w:rPr>
    </w:lvl>
    <w:lvl w:ilvl="5" w:tplc="629C64F0">
      <w:start w:val="1"/>
      <w:numFmt w:val="bullet"/>
      <w:lvlText w:val=""/>
      <w:lvlJc w:val="left"/>
      <w:pPr>
        <w:ind w:left="5040" w:hanging="360"/>
      </w:pPr>
      <w:rPr>
        <w:rFonts w:ascii="Wingdings" w:hAnsi="Wingdings" w:hint="default"/>
      </w:rPr>
    </w:lvl>
    <w:lvl w:ilvl="6" w:tplc="BC92B458">
      <w:start w:val="1"/>
      <w:numFmt w:val="bullet"/>
      <w:lvlText w:val=""/>
      <w:lvlJc w:val="left"/>
      <w:pPr>
        <w:ind w:left="5760" w:hanging="360"/>
      </w:pPr>
      <w:rPr>
        <w:rFonts w:ascii="Symbol" w:hAnsi="Symbol" w:hint="default"/>
      </w:rPr>
    </w:lvl>
    <w:lvl w:ilvl="7" w:tplc="081C614C">
      <w:start w:val="1"/>
      <w:numFmt w:val="bullet"/>
      <w:lvlText w:val="o"/>
      <w:lvlJc w:val="left"/>
      <w:pPr>
        <w:ind w:left="6480" w:hanging="360"/>
      </w:pPr>
      <w:rPr>
        <w:rFonts w:ascii="Courier New" w:hAnsi="Courier New" w:hint="default"/>
      </w:rPr>
    </w:lvl>
    <w:lvl w:ilvl="8" w:tplc="0E6A3B58">
      <w:start w:val="1"/>
      <w:numFmt w:val="bullet"/>
      <w:lvlText w:val=""/>
      <w:lvlJc w:val="left"/>
      <w:pPr>
        <w:ind w:left="7200" w:hanging="360"/>
      </w:pPr>
      <w:rPr>
        <w:rFonts w:ascii="Wingdings" w:hAnsi="Wingdings" w:hint="default"/>
      </w:rPr>
    </w:lvl>
  </w:abstractNum>
  <w:abstractNum w:abstractNumId="60" w15:restartNumberingAfterBreak="0">
    <w:nsid w:val="52B23694"/>
    <w:multiLevelType w:val="multilevel"/>
    <w:tmpl w:val="389E4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3C85589"/>
    <w:multiLevelType w:val="multilevel"/>
    <w:tmpl w:val="7326D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3E26FA1"/>
    <w:multiLevelType w:val="multilevel"/>
    <w:tmpl w:val="FCB667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46556E3"/>
    <w:multiLevelType w:val="hybridMultilevel"/>
    <w:tmpl w:val="2EDE79A4"/>
    <w:lvl w:ilvl="0" w:tplc="0D26D58E">
      <w:start w:val="1"/>
      <w:numFmt w:val="bullet"/>
      <w:lvlText w:val="·"/>
      <w:lvlJc w:val="left"/>
      <w:pPr>
        <w:ind w:left="720" w:hanging="360"/>
      </w:pPr>
      <w:rPr>
        <w:rFonts w:ascii="Symbol" w:hAnsi="Symbol" w:hint="default"/>
      </w:rPr>
    </w:lvl>
    <w:lvl w:ilvl="1" w:tplc="2DD22BDA">
      <w:start w:val="1"/>
      <w:numFmt w:val="bullet"/>
      <w:lvlText w:val="o"/>
      <w:lvlJc w:val="left"/>
      <w:pPr>
        <w:ind w:left="1440" w:hanging="360"/>
      </w:pPr>
      <w:rPr>
        <w:rFonts w:ascii="Courier New" w:hAnsi="Courier New" w:hint="default"/>
      </w:rPr>
    </w:lvl>
    <w:lvl w:ilvl="2" w:tplc="A1C47CEA">
      <w:start w:val="1"/>
      <w:numFmt w:val="bullet"/>
      <w:lvlText w:val=""/>
      <w:lvlJc w:val="left"/>
      <w:pPr>
        <w:ind w:left="2160" w:hanging="360"/>
      </w:pPr>
      <w:rPr>
        <w:rFonts w:ascii="Wingdings" w:hAnsi="Wingdings" w:hint="default"/>
      </w:rPr>
    </w:lvl>
    <w:lvl w:ilvl="3" w:tplc="C07875B0">
      <w:start w:val="1"/>
      <w:numFmt w:val="bullet"/>
      <w:lvlText w:val=""/>
      <w:lvlJc w:val="left"/>
      <w:pPr>
        <w:ind w:left="2880" w:hanging="360"/>
      </w:pPr>
      <w:rPr>
        <w:rFonts w:ascii="Symbol" w:hAnsi="Symbol" w:hint="default"/>
      </w:rPr>
    </w:lvl>
    <w:lvl w:ilvl="4" w:tplc="79B46D8E">
      <w:start w:val="1"/>
      <w:numFmt w:val="bullet"/>
      <w:lvlText w:val="o"/>
      <w:lvlJc w:val="left"/>
      <w:pPr>
        <w:ind w:left="3600" w:hanging="360"/>
      </w:pPr>
      <w:rPr>
        <w:rFonts w:ascii="Courier New" w:hAnsi="Courier New" w:hint="default"/>
      </w:rPr>
    </w:lvl>
    <w:lvl w:ilvl="5" w:tplc="7688BE46">
      <w:start w:val="1"/>
      <w:numFmt w:val="bullet"/>
      <w:lvlText w:val=""/>
      <w:lvlJc w:val="left"/>
      <w:pPr>
        <w:ind w:left="4320" w:hanging="360"/>
      </w:pPr>
      <w:rPr>
        <w:rFonts w:ascii="Wingdings" w:hAnsi="Wingdings" w:hint="default"/>
      </w:rPr>
    </w:lvl>
    <w:lvl w:ilvl="6" w:tplc="0D2EFED2">
      <w:start w:val="1"/>
      <w:numFmt w:val="bullet"/>
      <w:lvlText w:val=""/>
      <w:lvlJc w:val="left"/>
      <w:pPr>
        <w:ind w:left="5040" w:hanging="360"/>
      </w:pPr>
      <w:rPr>
        <w:rFonts w:ascii="Symbol" w:hAnsi="Symbol" w:hint="default"/>
      </w:rPr>
    </w:lvl>
    <w:lvl w:ilvl="7" w:tplc="7D9686B4">
      <w:start w:val="1"/>
      <w:numFmt w:val="bullet"/>
      <w:lvlText w:val="o"/>
      <w:lvlJc w:val="left"/>
      <w:pPr>
        <w:ind w:left="5760" w:hanging="360"/>
      </w:pPr>
      <w:rPr>
        <w:rFonts w:ascii="Courier New" w:hAnsi="Courier New" w:hint="default"/>
      </w:rPr>
    </w:lvl>
    <w:lvl w:ilvl="8" w:tplc="305C95BC">
      <w:start w:val="1"/>
      <w:numFmt w:val="bullet"/>
      <w:lvlText w:val=""/>
      <w:lvlJc w:val="left"/>
      <w:pPr>
        <w:ind w:left="6480" w:hanging="360"/>
      </w:pPr>
      <w:rPr>
        <w:rFonts w:ascii="Wingdings" w:hAnsi="Wingdings" w:hint="default"/>
      </w:rPr>
    </w:lvl>
  </w:abstractNum>
  <w:abstractNum w:abstractNumId="64" w15:restartNumberingAfterBreak="0">
    <w:nsid w:val="5655F42F"/>
    <w:multiLevelType w:val="multilevel"/>
    <w:tmpl w:val="52004892"/>
    <w:lvl w:ilvl="0">
      <w:start w:val="1"/>
      <w:numFmt w:val="bullet"/>
      <w:lvlText w:val="o"/>
      <w:lvlJc w:val="left"/>
      <w:pPr>
        <w:ind w:left="680" w:hanging="396"/>
      </w:pPr>
      <w:rPr>
        <w:rFonts w:ascii="Courier New" w:hAnsi="Courier New" w:hint="default"/>
      </w:rPr>
    </w:lvl>
    <w:lvl w:ilvl="1">
      <w:start w:val="1"/>
      <w:numFmt w:val="bullet"/>
      <w:lvlText w:val="o"/>
      <w:lvlJc w:val="left"/>
      <w:pPr>
        <w:ind w:left="1364" w:hanging="360"/>
      </w:pPr>
      <w:rPr>
        <w:rFonts w:ascii="Courier New" w:hAnsi="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hint="default"/>
      </w:rPr>
    </w:lvl>
    <w:lvl w:ilvl="8">
      <w:start w:val="1"/>
      <w:numFmt w:val="bullet"/>
      <w:lvlText w:val=""/>
      <w:lvlJc w:val="left"/>
      <w:pPr>
        <w:ind w:left="6404" w:hanging="360"/>
      </w:pPr>
      <w:rPr>
        <w:rFonts w:ascii="Wingdings" w:hAnsi="Wingdings" w:hint="default"/>
      </w:rPr>
    </w:lvl>
  </w:abstractNum>
  <w:abstractNum w:abstractNumId="65" w15:restartNumberingAfterBreak="0">
    <w:nsid w:val="58B73D84"/>
    <w:multiLevelType w:val="multilevel"/>
    <w:tmpl w:val="50041352"/>
    <w:numStyleLink w:val="ListHeadings"/>
  </w:abstractNum>
  <w:abstractNum w:abstractNumId="66" w15:restartNumberingAfterBreak="0">
    <w:nsid w:val="596A0C8C"/>
    <w:multiLevelType w:val="multilevel"/>
    <w:tmpl w:val="97DAEA0E"/>
    <w:numStyleLink w:val="Numbering"/>
  </w:abstractNum>
  <w:abstractNum w:abstractNumId="67" w15:restartNumberingAfterBreak="0">
    <w:nsid w:val="598352BF"/>
    <w:multiLevelType w:val="hybridMultilevel"/>
    <w:tmpl w:val="FFEA6D04"/>
    <w:lvl w:ilvl="0" w:tplc="AAC61E76">
      <w:start w:val="1"/>
      <w:numFmt w:val="bullet"/>
      <w:lvlText w:val="o"/>
      <w:lvlJc w:val="left"/>
      <w:pPr>
        <w:ind w:left="720" w:hanging="360"/>
      </w:pPr>
      <w:rPr>
        <w:rFonts w:ascii="Courier New" w:hAnsi="Courier New" w:hint="default"/>
      </w:rPr>
    </w:lvl>
    <w:lvl w:ilvl="1" w:tplc="1D3C0E92">
      <w:start w:val="1"/>
      <w:numFmt w:val="bullet"/>
      <w:lvlText w:val="o"/>
      <w:lvlJc w:val="left"/>
      <w:pPr>
        <w:ind w:left="1440" w:hanging="360"/>
      </w:pPr>
      <w:rPr>
        <w:rFonts w:ascii="Courier New" w:hAnsi="Courier New" w:hint="default"/>
      </w:rPr>
    </w:lvl>
    <w:lvl w:ilvl="2" w:tplc="56F0CA9A">
      <w:start w:val="1"/>
      <w:numFmt w:val="bullet"/>
      <w:lvlText w:val=""/>
      <w:lvlJc w:val="left"/>
      <w:pPr>
        <w:ind w:left="2160" w:hanging="360"/>
      </w:pPr>
      <w:rPr>
        <w:rFonts w:ascii="Wingdings" w:hAnsi="Wingdings" w:hint="default"/>
      </w:rPr>
    </w:lvl>
    <w:lvl w:ilvl="3" w:tplc="2A2650E6">
      <w:start w:val="1"/>
      <w:numFmt w:val="bullet"/>
      <w:lvlText w:val=""/>
      <w:lvlJc w:val="left"/>
      <w:pPr>
        <w:ind w:left="2880" w:hanging="360"/>
      </w:pPr>
      <w:rPr>
        <w:rFonts w:ascii="Symbol" w:hAnsi="Symbol" w:hint="default"/>
      </w:rPr>
    </w:lvl>
    <w:lvl w:ilvl="4" w:tplc="DFD0B36E">
      <w:start w:val="1"/>
      <w:numFmt w:val="bullet"/>
      <w:lvlText w:val="o"/>
      <w:lvlJc w:val="left"/>
      <w:pPr>
        <w:ind w:left="3600" w:hanging="360"/>
      </w:pPr>
      <w:rPr>
        <w:rFonts w:ascii="Courier New" w:hAnsi="Courier New" w:hint="default"/>
      </w:rPr>
    </w:lvl>
    <w:lvl w:ilvl="5" w:tplc="2F288890">
      <w:start w:val="1"/>
      <w:numFmt w:val="bullet"/>
      <w:lvlText w:val=""/>
      <w:lvlJc w:val="left"/>
      <w:pPr>
        <w:ind w:left="4320" w:hanging="360"/>
      </w:pPr>
      <w:rPr>
        <w:rFonts w:ascii="Wingdings" w:hAnsi="Wingdings" w:hint="default"/>
      </w:rPr>
    </w:lvl>
    <w:lvl w:ilvl="6" w:tplc="A6048834">
      <w:start w:val="1"/>
      <w:numFmt w:val="bullet"/>
      <w:lvlText w:val=""/>
      <w:lvlJc w:val="left"/>
      <w:pPr>
        <w:ind w:left="5040" w:hanging="360"/>
      </w:pPr>
      <w:rPr>
        <w:rFonts w:ascii="Symbol" w:hAnsi="Symbol" w:hint="default"/>
      </w:rPr>
    </w:lvl>
    <w:lvl w:ilvl="7" w:tplc="AEE06552">
      <w:start w:val="1"/>
      <w:numFmt w:val="bullet"/>
      <w:lvlText w:val="o"/>
      <w:lvlJc w:val="left"/>
      <w:pPr>
        <w:ind w:left="5760" w:hanging="360"/>
      </w:pPr>
      <w:rPr>
        <w:rFonts w:ascii="Courier New" w:hAnsi="Courier New" w:hint="default"/>
      </w:rPr>
    </w:lvl>
    <w:lvl w:ilvl="8" w:tplc="90AEF1C6">
      <w:start w:val="1"/>
      <w:numFmt w:val="bullet"/>
      <w:lvlText w:val=""/>
      <w:lvlJc w:val="left"/>
      <w:pPr>
        <w:ind w:left="6480" w:hanging="360"/>
      </w:pPr>
      <w:rPr>
        <w:rFonts w:ascii="Wingdings" w:hAnsi="Wingdings" w:hint="default"/>
      </w:rPr>
    </w:lvl>
  </w:abstractNum>
  <w:abstractNum w:abstractNumId="68" w15:restartNumberingAfterBreak="0">
    <w:nsid w:val="599376F8"/>
    <w:multiLevelType w:val="hybridMultilevel"/>
    <w:tmpl w:val="3FD8977C"/>
    <w:lvl w:ilvl="0" w:tplc="F6F8094A">
      <w:start w:val="1"/>
      <w:numFmt w:val="bullet"/>
      <w:lvlText w:val=""/>
      <w:lvlJc w:val="left"/>
      <w:pPr>
        <w:ind w:left="1069" w:hanging="360"/>
      </w:pPr>
      <w:rPr>
        <w:rFonts w:ascii="Symbol" w:hAnsi="Symbol" w:hint="default"/>
      </w:rPr>
    </w:lvl>
    <w:lvl w:ilvl="1" w:tplc="B87E44A8">
      <w:start w:val="1"/>
      <w:numFmt w:val="bullet"/>
      <w:lvlText w:val="o"/>
      <w:lvlJc w:val="left"/>
      <w:pPr>
        <w:ind w:left="1789" w:hanging="360"/>
      </w:pPr>
      <w:rPr>
        <w:rFonts w:ascii="Courier New" w:hAnsi="Courier New" w:hint="default"/>
      </w:rPr>
    </w:lvl>
    <w:lvl w:ilvl="2" w:tplc="5290D96E">
      <w:start w:val="1"/>
      <w:numFmt w:val="bullet"/>
      <w:lvlText w:val=""/>
      <w:lvlJc w:val="left"/>
      <w:pPr>
        <w:ind w:left="2509" w:hanging="360"/>
      </w:pPr>
      <w:rPr>
        <w:rFonts w:ascii="Wingdings" w:hAnsi="Wingdings" w:hint="default"/>
      </w:rPr>
    </w:lvl>
    <w:lvl w:ilvl="3" w:tplc="06B6B78A">
      <w:start w:val="1"/>
      <w:numFmt w:val="bullet"/>
      <w:lvlText w:val=""/>
      <w:lvlJc w:val="left"/>
      <w:pPr>
        <w:ind w:left="3229" w:hanging="360"/>
      </w:pPr>
      <w:rPr>
        <w:rFonts w:ascii="Symbol" w:hAnsi="Symbol" w:hint="default"/>
      </w:rPr>
    </w:lvl>
    <w:lvl w:ilvl="4" w:tplc="C11E2588">
      <w:start w:val="1"/>
      <w:numFmt w:val="bullet"/>
      <w:lvlText w:val="o"/>
      <w:lvlJc w:val="left"/>
      <w:pPr>
        <w:ind w:left="3949" w:hanging="360"/>
      </w:pPr>
      <w:rPr>
        <w:rFonts w:ascii="Courier New" w:hAnsi="Courier New" w:hint="default"/>
      </w:rPr>
    </w:lvl>
    <w:lvl w:ilvl="5" w:tplc="4ABEE034">
      <w:start w:val="1"/>
      <w:numFmt w:val="bullet"/>
      <w:lvlText w:val=""/>
      <w:lvlJc w:val="left"/>
      <w:pPr>
        <w:ind w:left="4669" w:hanging="360"/>
      </w:pPr>
      <w:rPr>
        <w:rFonts w:ascii="Wingdings" w:hAnsi="Wingdings" w:hint="default"/>
      </w:rPr>
    </w:lvl>
    <w:lvl w:ilvl="6" w:tplc="E4FC237E">
      <w:start w:val="1"/>
      <w:numFmt w:val="bullet"/>
      <w:lvlText w:val=""/>
      <w:lvlJc w:val="left"/>
      <w:pPr>
        <w:ind w:left="5389" w:hanging="360"/>
      </w:pPr>
      <w:rPr>
        <w:rFonts w:ascii="Symbol" w:hAnsi="Symbol" w:hint="default"/>
      </w:rPr>
    </w:lvl>
    <w:lvl w:ilvl="7" w:tplc="FE2805B6">
      <w:start w:val="1"/>
      <w:numFmt w:val="bullet"/>
      <w:lvlText w:val="o"/>
      <w:lvlJc w:val="left"/>
      <w:pPr>
        <w:ind w:left="6109" w:hanging="360"/>
      </w:pPr>
      <w:rPr>
        <w:rFonts w:ascii="Courier New" w:hAnsi="Courier New" w:hint="default"/>
      </w:rPr>
    </w:lvl>
    <w:lvl w:ilvl="8" w:tplc="87900F84">
      <w:start w:val="1"/>
      <w:numFmt w:val="bullet"/>
      <w:lvlText w:val=""/>
      <w:lvlJc w:val="left"/>
      <w:pPr>
        <w:ind w:left="6829" w:hanging="360"/>
      </w:pPr>
      <w:rPr>
        <w:rFonts w:ascii="Wingdings" w:hAnsi="Wingdings" w:hint="default"/>
      </w:rPr>
    </w:lvl>
  </w:abstractNum>
  <w:abstractNum w:abstractNumId="69" w15:restartNumberingAfterBreak="0">
    <w:nsid w:val="5E7E59E7"/>
    <w:multiLevelType w:val="multilevel"/>
    <w:tmpl w:val="76B2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020092C"/>
    <w:multiLevelType w:val="multilevel"/>
    <w:tmpl w:val="0270C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060190A"/>
    <w:multiLevelType w:val="hybridMultilevel"/>
    <w:tmpl w:val="85767A88"/>
    <w:lvl w:ilvl="0" w:tplc="2BAA781C">
      <w:start w:val="1"/>
      <w:numFmt w:val="bullet"/>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2" w15:restartNumberingAfterBreak="0">
    <w:nsid w:val="60E1502C"/>
    <w:multiLevelType w:val="hybridMultilevel"/>
    <w:tmpl w:val="63F058E6"/>
    <w:styleLink w:val="Bullets"/>
    <w:lvl w:ilvl="0" w:tplc="F2A2CD5C">
      <w:start w:val="1"/>
      <w:numFmt w:val="bullet"/>
      <w:pStyle w:val="ListBullet"/>
      <w:lvlText w:val=""/>
      <w:lvlJc w:val="left"/>
      <w:pPr>
        <w:ind w:left="284" w:hanging="284"/>
      </w:pPr>
      <w:rPr>
        <w:rFonts w:ascii="Symbol" w:hAnsi="Symbol" w:hint="default"/>
        <w:color w:val="auto"/>
      </w:rPr>
    </w:lvl>
    <w:lvl w:ilvl="1" w:tplc="E73C772C">
      <w:start w:val="1"/>
      <w:numFmt w:val="bullet"/>
      <w:pStyle w:val="ListBullet2"/>
      <w:lvlText w:val="o"/>
      <w:lvlJc w:val="left"/>
      <w:pPr>
        <w:ind w:left="680" w:hanging="396"/>
      </w:pPr>
      <w:rPr>
        <w:rFonts w:ascii="Courier New" w:hAnsi="Courier New" w:hint="default"/>
        <w:color w:val="auto"/>
      </w:rPr>
    </w:lvl>
    <w:lvl w:ilvl="2" w:tplc="59709994">
      <w:start w:val="1"/>
      <w:numFmt w:val="bullet"/>
      <w:pStyle w:val="ListBullet3"/>
      <w:lvlText w:val="–"/>
      <w:lvlJc w:val="left"/>
      <w:pPr>
        <w:ind w:left="851" w:hanging="284"/>
      </w:pPr>
      <w:rPr>
        <w:rFonts w:ascii="Calibri" w:hAnsi="Calibri" w:hint="default"/>
        <w:color w:val="auto"/>
      </w:rPr>
    </w:lvl>
    <w:lvl w:ilvl="3" w:tplc="53789C78">
      <w:start w:val="1"/>
      <w:numFmt w:val="bullet"/>
      <w:lvlText w:val="–"/>
      <w:lvlJc w:val="left"/>
      <w:pPr>
        <w:tabs>
          <w:tab w:val="num" w:pos="851"/>
        </w:tabs>
        <w:ind w:left="1134" w:hanging="283"/>
      </w:pPr>
      <w:rPr>
        <w:rFonts w:ascii="Calibri" w:hAnsi="Calibri" w:hint="default"/>
        <w:color w:val="auto"/>
      </w:rPr>
    </w:lvl>
    <w:lvl w:ilvl="4" w:tplc="4E822922">
      <w:start w:val="1"/>
      <w:numFmt w:val="bullet"/>
      <w:lvlText w:val="–"/>
      <w:lvlJc w:val="left"/>
      <w:pPr>
        <w:ind w:left="1418" w:hanging="284"/>
      </w:pPr>
      <w:rPr>
        <w:rFonts w:ascii="Calibri" w:hAnsi="Calibri" w:hint="default"/>
        <w:color w:val="auto"/>
      </w:rPr>
    </w:lvl>
    <w:lvl w:ilvl="5" w:tplc="7EA275F6">
      <w:start w:val="1"/>
      <w:numFmt w:val="bullet"/>
      <w:lvlText w:val="–"/>
      <w:lvlJc w:val="left"/>
      <w:pPr>
        <w:ind w:left="1701" w:hanging="283"/>
      </w:pPr>
      <w:rPr>
        <w:rFonts w:ascii="Arial" w:hAnsi="Arial" w:hint="default"/>
      </w:rPr>
    </w:lvl>
    <w:lvl w:ilvl="6" w:tplc="B7F02822">
      <w:start w:val="1"/>
      <w:numFmt w:val="bullet"/>
      <w:lvlText w:val="–"/>
      <w:lvlJc w:val="left"/>
      <w:pPr>
        <w:ind w:left="1985" w:hanging="284"/>
      </w:pPr>
      <w:rPr>
        <w:rFonts w:ascii="Arial" w:hAnsi="Arial" w:hint="default"/>
      </w:rPr>
    </w:lvl>
    <w:lvl w:ilvl="7" w:tplc="0D8C2830">
      <w:start w:val="1"/>
      <w:numFmt w:val="bullet"/>
      <w:lvlText w:val="–"/>
      <w:lvlJc w:val="left"/>
      <w:pPr>
        <w:ind w:left="2268" w:hanging="283"/>
      </w:pPr>
      <w:rPr>
        <w:rFonts w:ascii="Arial" w:hAnsi="Arial" w:hint="default"/>
      </w:rPr>
    </w:lvl>
    <w:lvl w:ilvl="8" w:tplc="024421DE">
      <w:start w:val="1"/>
      <w:numFmt w:val="bullet"/>
      <w:lvlText w:val="–"/>
      <w:lvlJc w:val="left"/>
      <w:pPr>
        <w:ind w:left="2552" w:hanging="284"/>
      </w:pPr>
      <w:rPr>
        <w:rFonts w:ascii="Arial" w:hAnsi="Arial" w:hint="default"/>
      </w:rPr>
    </w:lvl>
  </w:abstractNum>
  <w:abstractNum w:abstractNumId="73" w15:restartNumberingAfterBreak="0">
    <w:nsid w:val="62FDD1CB"/>
    <w:multiLevelType w:val="hybridMultilevel"/>
    <w:tmpl w:val="DB140AD4"/>
    <w:lvl w:ilvl="0" w:tplc="CB54DDD6">
      <w:start w:val="1"/>
      <w:numFmt w:val="bullet"/>
      <w:lvlText w:val=""/>
      <w:lvlJc w:val="left"/>
      <w:pPr>
        <w:ind w:left="1800" w:hanging="360"/>
      </w:pPr>
      <w:rPr>
        <w:rFonts w:ascii="Symbol" w:hAnsi="Symbol" w:hint="default"/>
      </w:rPr>
    </w:lvl>
    <w:lvl w:ilvl="1" w:tplc="F0CEB482">
      <w:start w:val="1"/>
      <w:numFmt w:val="bullet"/>
      <w:lvlText w:val="o"/>
      <w:lvlJc w:val="left"/>
      <w:pPr>
        <w:ind w:left="2520" w:hanging="360"/>
      </w:pPr>
      <w:rPr>
        <w:rFonts w:ascii="Courier New" w:hAnsi="Courier New" w:hint="default"/>
      </w:rPr>
    </w:lvl>
    <w:lvl w:ilvl="2" w:tplc="719A84F0">
      <w:start w:val="1"/>
      <w:numFmt w:val="bullet"/>
      <w:lvlText w:val=""/>
      <w:lvlJc w:val="left"/>
      <w:pPr>
        <w:ind w:left="3240" w:hanging="360"/>
      </w:pPr>
      <w:rPr>
        <w:rFonts w:ascii="Wingdings" w:hAnsi="Wingdings" w:hint="default"/>
      </w:rPr>
    </w:lvl>
    <w:lvl w:ilvl="3" w:tplc="88D6F5CC">
      <w:start w:val="1"/>
      <w:numFmt w:val="bullet"/>
      <w:lvlText w:val=""/>
      <w:lvlJc w:val="left"/>
      <w:pPr>
        <w:ind w:left="3960" w:hanging="360"/>
      </w:pPr>
      <w:rPr>
        <w:rFonts w:ascii="Symbol" w:hAnsi="Symbol" w:hint="default"/>
      </w:rPr>
    </w:lvl>
    <w:lvl w:ilvl="4" w:tplc="5E984EB0">
      <w:start w:val="1"/>
      <w:numFmt w:val="bullet"/>
      <w:lvlText w:val="o"/>
      <w:lvlJc w:val="left"/>
      <w:pPr>
        <w:ind w:left="4680" w:hanging="360"/>
      </w:pPr>
      <w:rPr>
        <w:rFonts w:ascii="Courier New" w:hAnsi="Courier New" w:hint="default"/>
      </w:rPr>
    </w:lvl>
    <w:lvl w:ilvl="5" w:tplc="2FA2BD62">
      <w:start w:val="1"/>
      <w:numFmt w:val="bullet"/>
      <w:lvlText w:val=""/>
      <w:lvlJc w:val="left"/>
      <w:pPr>
        <w:ind w:left="5400" w:hanging="360"/>
      </w:pPr>
      <w:rPr>
        <w:rFonts w:ascii="Wingdings" w:hAnsi="Wingdings" w:hint="default"/>
      </w:rPr>
    </w:lvl>
    <w:lvl w:ilvl="6" w:tplc="FA6E0C5C">
      <w:start w:val="1"/>
      <w:numFmt w:val="bullet"/>
      <w:lvlText w:val=""/>
      <w:lvlJc w:val="left"/>
      <w:pPr>
        <w:ind w:left="6120" w:hanging="360"/>
      </w:pPr>
      <w:rPr>
        <w:rFonts w:ascii="Symbol" w:hAnsi="Symbol" w:hint="default"/>
      </w:rPr>
    </w:lvl>
    <w:lvl w:ilvl="7" w:tplc="8F1A4734">
      <w:start w:val="1"/>
      <w:numFmt w:val="bullet"/>
      <w:lvlText w:val="o"/>
      <w:lvlJc w:val="left"/>
      <w:pPr>
        <w:ind w:left="6840" w:hanging="360"/>
      </w:pPr>
      <w:rPr>
        <w:rFonts w:ascii="Courier New" w:hAnsi="Courier New" w:hint="default"/>
      </w:rPr>
    </w:lvl>
    <w:lvl w:ilvl="8" w:tplc="0AB05772">
      <w:start w:val="1"/>
      <w:numFmt w:val="bullet"/>
      <w:lvlText w:val=""/>
      <w:lvlJc w:val="left"/>
      <w:pPr>
        <w:ind w:left="7560" w:hanging="360"/>
      </w:pPr>
      <w:rPr>
        <w:rFonts w:ascii="Wingdings" w:hAnsi="Wingdings" w:hint="default"/>
      </w:rPr>
    </w:lvl>
  </w:abstractNum>
  <w:abstractNum w:abstractNumId="74" w15:restartNumberingAfterBreak="0">
    <w:nsid w:val="646527FE"/>
    <w:multiLevelType w:val="hybridMultilevel"/>
    <w:tmpl w:val="48A0B05E"/>
    <w:lvl w:ilvl="0" w:tplc="B56ED94A">
      <w:start w:val="1"/>
      <w:numFmt w:val="bullet"/>
      <w:lvlText w:val="o"/>
      <w:lvlJc w:val="left"/>
      <w:pPr>
        <w:ind w:left="720" w:hanging="360"/>
      </w:pPr>
      <w:rPr>
        <w:rFonts w:ascii="Courier New" w:hAnsi="Courier New" w:hint="default"/>
      </w:rPr>
    </w:lvl>
    <w:lvl w:ilvl="1" w:tplc="A08C9D10">
      <w:start w:val="1"/>
      <w:numFmt w:val="bullet"/>
      <w:lvlText w:val="o"/>
      <w:lvlJc w:val="left"/>
      <w:pPr>
        <w:ind w:left="1440" w:hanging="360"/>
      </w:pPr>
      <w:rPr>
        <w:rFonts w:ascii="Courier New" w:hAnsi="Courier New" w:hint="default"/>
      </w:rPr>
    </w:lvl>
    <w:lvl w:ilvl="2" w:tplc="E084EC1A">
      <w:start w:val="1"/>
      <w:numFmt w:val="bullet"/>
      <w:lvlText w:val=""/>
      <w:lvlJc w:val="left"/>
      <w:pPr>
        <w:ind w:left="2160" w:hanging="360"/>
      </w:pPr>
      <w:rPr>
        <w:rFonts w:ascii="Wingdings" w:hAnsi="Wingdings" w:hint="default"/>
      </w:rPr>
    </w:lvl>
    <w:lvl w:ilvl="3" w:tplc="1E724280">
      <w:start w:val="1"/>
      <w:numFmt w:val="bullet"/>
      <w:lvlText w:val=""/>
      <w:lvlJc w:val="left"/>
      <w:pPr>
        <w:ind w:left="2880" w:hanging="360"/>
      </w:pPr>
      <w:rPr>
        <w:rFonts w:ascii="Symbol" w:hAnsi="Symbol" w:hint="default"/>
      </w:rPr>
    </w:lvl>
    <w:lvl w:ilvl="4" w:tplc="8A9A96F2">
      <w:start w:val="1"/>
      <w:numFmt w:val="bullet"/>
      <w:lvlText w:val="o"/>
      <w:lvlJc w:val="left"/>
      <w:pPr>
        <w:ind w:left="3600" w:hanging="360"/>
      </w:pPr>
      <w:rPr>
        <w:rFonts w:ascii="Courier New" w:hAnsi="Courier New" w:hint="default"/>
      </w:rPr>
    </w:lvl>
    <w:lvl w:ilvl="5" w:tplc="2F08C3BA">
      <w:start w:val="1"/>
      <w:numFmt w:val="bullet"/>
      <w:lvlText w:val=""/>
      <w:lvlJc w:val="left"/>
      <w:pPr>
        <w:ind w:left="4320" w:hanging="360"/>
      </w:pPr>
      <w:rPr>
        <w:rFonts w:ascii="Wingdings" w:hAnsi="Wingdings" w:hint="default"/>
      </w:rPr>
    </w:lvl>
    <w:lvl w:ilvl="6" w:tplc="4614DA2E">
      <w:start w:val="1"/>
      <w:numFmt w:val="bullet"/>
      <w:lvlText w:val=""/>
      <w:lvlJc w:val="left"/>
      <w:pPr>
        <w:ind w:left="5040" w:hanging="360"/>
      </w:pPr>
      <w:rPr>
        <w:rFonts w:ascii="Symbol" w:hAnsi="Symbol" w:hint="default"/>
      </w:rPr>
    </w:lvl>
    <w:lvl w:ilvl="7" w:tplc="BD26DDD2">
      <w:start w:val="1"/>
      <w:numFmt w:val="bullet"/>
      <w:lvlText w:val="o"/>
      <w:lvlJc w:val="left"/>
      <w:pPr>
        <w:ind w:left="5760" w:hanging="360"/>
      </w:pPr>
      <w:rPr>
        <w:rFonts w:ascii="Courier New" w:hAnsi="Courier New" w:hint="default"/>
      </w:rPr>
    </w:lvl>
    <w:lvl w:ilvl="8" w:tplc="3E163604">
      <w:start w:val="1"/>
      <w:numFmt w:val="bullet"/>
      <w:lvlText w:val=""/>
      <w:lvlJc w:val="left"/>
      <w:pPr>
        <w:ind w:left="6480" w:hanging="360"/>
      </w:pPr>
      <w:rPr>
        <w:rFonts w:ascii="Wingdings" w:hAnsi="Wingdings" w:hint="default"/>
      </w:rPr>
    </w:lvl>
  </w:abstractNum>
  <w:abstractNum w:abstractNumId="75" w15:restartNumberingAfterBreak="0">
    <w:nsid w:val="64D75A29"/>
    <w:multiLevelType w:val="hybridMultilevel"/>
    <w:tmpl w:val="61B019C6"/>
    <w:lvl w:ilvl="0" w:tplc="0A524994">
      <w:start w:val="1"/>
      <w:numFmt w:val="bullet"/>
      <w:lvlText w:val=""/>
      <w:lvlJc w:val="left"/>
      <w:pPr>
        <w:ind w:left="720" w:hanging="360"/>
      </w:pPr>
      <w:rPr>
        <w:rFonts w:ascii="Symbol" w:hAnsi="Symbol" w:hint="default"/>
      </w:rPr>
    </w:lvl>
    <w:lvl w:ilvl="1" w:tplc="04B017E8">
      <w:start w:val="1"/>
      <w:numFmt w:val="bullet"/>
      <w:lvlText w:val="o"/>
      <w:lvlJc w:val="left"/>
      <w:pPr>
        <w:ind w:left="1440" w:hanging="360"/>
      </w:pPr>
      <w:rPr>
        <w:rFonts w:ascii="Courier New" w:hAnsi="Courier New" w:hint="default"/>
      </w:rPr>
    </w:lvl>
    <w:lvl w:ilvl="2" w:tplc="9AECF1C0">
      <w:start w:val="1"/>
      <w:numFmt w:val="bullet"/>
      <w:lvlText w:val=""/>
      <w:lvlJc w:val="left"/>
      <w:pPr>
        <w:ind w:left="2160" w:hanging="360"/>
      </w:pPr>
      <w:rPr>
        <w:rFonts w:ascii="Wingdings" w:hAnsi="Wingdings" w:hint="default"/>
      </w:rPr>
    </w:lvl>
    <w:lvl w:ilvl="3" w:tplc="14264492">
      <w:start w:val="1"/>
      <w:numFmt w:val="bullet"/>
      <w:lvlText w:val=""/>
      <w:lvlJc w:val="left"/>
      <w:pPr>
        <w:ind w:left="2880" w:hanging="360"/>
      </w:pPr>
      <w:rPr>
        <w:rFonts w:ascii="Symbol" w:hAnsi="Symbol" w:hint="default"/>
      </w:rPr>
    </w:lvl>
    <w:lvl w:ilvl="4" w:tplc="F63CEC20">
      <w:start w:val="1"/>
      <w:numFmt w:val="bullet"/>
      <w:lvlText w:val="o"/>
      <w:lvlJc w:val="left"/>
      <w:pPr>
        <w:ind w:left="3600" w:hanging="360"/>
      </w:pPr>
      <w:rPr>
        <w:rFonts w:ascii="Courier New" w:hAnsi="Courier New" w:hint="default"/>
      </w:rPr>
    </w:lvl>
    <w:lvl w:ilvl="5" w:tplc="137E1EA0">
      <w:start w:val="1"/>
      <w:numFmt w:val="bullet"/>
      <w:lvlText w:val=""/>
      <w:lvlJc w:val="left"/>
      <w:pPr>
        <w:ind w:left="4320" w:hanging="360"/>
      </w:pPr>
      <w:rPr>
        <w:rFonts w:ascii="Wingdings" w:hAnsi="Wingdings" w:hint="default"/>
      </w:rPr>
    </w:lvl>
    <w:lvl w:ilvl="6" w:tplc="49CCADB2">
      <w:start w:val="1"/>
      <w:numFmt w:val="bullet"/>
      <w:lvlText w:val=""/>
      <w:lvlJc w:val="left"/>
      <w:pPr>
        <w:ind w:left="5040" w:hanging="360"/>
      </w:pPr>
      <w:rPr>
        <w:rFonts w:ascii="Symbol" w:hAnsi="Symbol" w:hint="default"/>
      </w:rPr>
    </w:lvl>
    <w:lvl w:ilvl="7" w:tplc="0A30476A">
      <w:start w:val="1"/>
      <w:numFmt w:val="bullet"/>
      <w:lvlText w:val="o"/>
      <w:lvlJc w:val="left"/>
      <w:pPr>
        <w:ind w:left="5760" w:hanging="360"/>
      </w:pPr>
      <w:rPr>
        <w:rFonts w:ascii="Courier New" w:hAnsi="Courier New" w:hint="default"/>
      </w:rPr>
    </w:lvl>
    <w:lvl w:ilvl="8" w:tplc="FAFEAE44">
      <w:start w:val="1"/>
      <w:numFmt w:val="bullet"/>
      <w:lvlText w:val=""/>
      <w:lvlJc w:val="left"/>
      <w:pPr>
        <w:ind w:left="6480" w:hanging="360"/>
      </w:pPr>
      <w:rPr>
        <w:rFonts w:ascii="Wingdings" w:hAnsi="Wingdings" w:hint="default"/>
      </w:rPr>
    </w:lvl>
  </w:abstractNum>
  <w:abstractNum w:abstractNumId="76" w15:restartNumberingAfterBreak="0">
    <w:nsid w:val="68445517"/>
    <w:multiLevelType w:val="multilevel"/>
    <w:tmpl w:val="477CC3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7" w15:restartNumberingAfterBreak="0">
    <w:nsid w:val="69D26D61"/>
    <w:multiLevelType w:val="multilevel"/>
    <w:tmpl w:val="FE42D0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8" w15:restartNumberingAfterBreak="0">
    <w:nsid w:val="6B545CD7"/>
    <w:multiLevelType w:val="hybridMultilevel"/>
    <w:tmpl w:val="B7B2DF46"/>
    <w:lvl w:ilvl="0" w:tplc="09F8E186">
      <w:start w:val="1"/>
      <w:numFmt w:val="bullet"/>
      <w:lvlText w:val=""/>
      <w:lvlJc w:val="left"/>
      <w:pPr>
        <w:ind w:left="720" w:hanging="360"/>
      </w:pPr>
      <w:rPr>
        <w:rFonts w:ascii="Symbol" w:hAnsi="Symbol" w:hint="default"/>
      </w:rPr>
    </w:lvl>
    <w:lvl w:ilvl="1" w:tplc="84844BE4">
      <w:start w:val="1"/>
      <w:numFmt w:val="bullet"/>
      <w:lvlText w:val="o"/>
      <w:lvlJc w:val="left"/>
      <w:pPr>
        <w:ind w:left="1440" w:hanging="360"/>
      </w:pPr>
      <w:rPr>
        <w:rFonts w:ascii="Courier New" w:hAnsi="Courier New" w:hint="default"/>
      </w:rPr>
    </w:lvl>
    <w:lvl w:ilvl="2" w:tplc="C476917A">
      <w:start w:val="1"/>
      <w:numFmt w:val="bullet"/>
      <w:lvlText w:val=""/>
      <w:lvlJc w:val="left"/>
      <w:pPr>
        <w:ind w:left="2160" w:hanging="360"/>
      </w:pPr>
      <w:rPr>
        <w:rFonts w:ascii="Wingdings" w:hAnsi="Wingdings" w:hint="default"/>
      </w:rPr>
    </w:lvl>
    <w:lvl w:ilvl="3" w:tplc="66B6B482">
      <w:start w:val="1"/>
      <w:numFmt w:val="bullet"/>
      <w:lvlText w:val=""/>
      <w:lvlJc w:val="left"/>
      <w:pPr>
        <w:ind w:left="2880" w:hanging="360"/>
      </w:pPr>
      <w:rPr>
        <w:rFonts w:ascii="Symbol" w:hAnsi="Symbol" w:hint="default"/>
      </w:rPr>
    </w:lvl>
    <w:lvl w:ilvl="4" w:tplc="852EA7F4">
      <w:start w:val="1"/>
      <w:numFmt w:val="bullet"/>
      <w:lvlText w:val="o"/>
      <w:lvlJc w:val="left"/>
      <w:pPr>
        <w:ind w:left="3600" w:hanging="360"/>
      </w:pPr>
      <w:rPr>
        <w:rFonts w:ascii="Courier New" w:hAnsi="Courier New" w:hint="default"/>
      </w:rPr>
    </w:lvl>
    <w:lvl w:ilvl="5" w:tplc="D63C3632">
      <w:start w:val="1"/>
      <w:numFmt w:val="bullet"/>
      <w:lvlText w:val=""/>
      <w:lvlJc w:val="left"/>
      <w:pPr>
        <w:ind w:left="4320" w:hanging="360"/>
      </w:pPr>
      <w:rPr>
        <w:rFonts w:ascii="Wingdings" w:hAnsi="Wingdings" w:hint="default"/>
      </w:rPr>
    </w:lvl>
    <w:lvl w:ilvl="6" w:tplc="769A7FDC">
      <w:start w:val="1"/>
      <w:numFmt w:val="bullet"/>
      <w:lvlText w:val=""/>
      <w:lvlJc w:val="left"/>
      <w:pPr>
        <w:ind w:left="5040" w:hanging="360"/>
      </w:pPr>
      <w:rPr>
        <w:rFonts w:ascii="Symbol" w:hAnsi="Symbol" w:hint="default"/>
      </w:rPr>
    </w:lvl>
    <w:lvl w:ilvl="7" w:tplc="79EE05EA">
      <w:start w:val="1"/>
      <w:numFmt w:val="bullet"/>
      <w:lvlText w:val="o"/>
      <w:lvlJc w:val="left"/>
      <w:pPr>
        <w:ind w:left="5760" w:hanging="360"/>
      </w:pPr>
      <w:rPr>
        <w:rFonts w:ascii="Courier New" w:hAnsi="Courier New" w:hint="default"/>
      </w:rPr>
    </w:lvl>
    <w:lvl w:ilvl="8" w:tplc="3BAEDEDE">
      <w:start w:val="1"/>
      <w:numFmt w:val="bullet"/>
      <w:lvlText w:val=""/>
      <w:lvlJc w:val="left"/>
      <w:pPr>
        <w:ind w:left="6480" w:hanging="360"/>
      </w:pPr>
      <w:rPr>
        <w:rFonts w:ascii="Wingdings" w:hAnsi="Wingdings" w:hint="default"/>
      </w:rPr>
    </w:lvl>
  </w:abstractNum>
  <w:abstractNum w:abstractNumId="79" w15:restartNumberingAfterBreak="0">
    <w:nsid w:val="6B612E58"/>
    <w:multiLevelType w:val="multilevel"/>
    <w:tmpl w:val="245C63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0" w15:restartNumberingAfterBreak="0">
    <w:nsid w:val="7024526A"/>
    <w:multiLevelType w:val="hybridMultilevel"/>
    <w:tmpl w:val="4EB02FD6"/>
    <w:lvl w:ilvl="0" w:tplc="8034B776">
      <w:start w:val="1"/>
      <w:numFmt w:val="bullet"/>
      <w:lvlText w:val=""/>
      <w:lvlJc w:val="left"/>
      <w:pPr>
        <w:ind w:left="720" w:hanging="360"/>
      </w:pPr>
      <w:rPr>
        <w:rFonts w:ascii="Symbol" w:hAnsi="Symbol" w:hint="default"/>
      </w:rPr>
    </w:lvl>
    <w:lvl w:ilvl="1" w:tplc="A726F294">
      <w:start w:val="1"/>
      <w:numFmt w:val="bullet"/>
      <w:lvlText w:val="o"/>
      <w:lvlJc w:val="left"/>
      <w:pPr>
        <w:ind w:left="1440" w:hanging="360"/>
      </w:pPr>
      <w:rPr>
        <w:rFonts w:ascii="Courier New" w:hAnsi="Courier New" w:hint="default"/>
      </w:rPr>
    </w:lvl>
    <w:lvl w:ilvl="2" w:tplc="E0F244B2">
      <w:start w:val="1"/>
      <w:numFmt w:val="bullet"/>
      <w:lvlText w:val=""/>
      <w:lvlJc w:val="left"/>
      <w:pPr>
        <w:ind w:left="2160" w:hanging="360"/>
      </w:pPr>
      <w:rPr>
        <w:rFonts w:ascii="Wingdings" w:hAnsi="Wingdings" w:hint="default"/>
      </w:rPr>
    </w:lvl>
    <w:lvl w:ilvl="3" w:tplc="B392579A">
      <w:start w:val="1"/>
      <w:numFmt w:val="bullet"/>
      <w:lvlText w:val=""/>
      <w:lvlJc w:val="left"/>
      <w:pPr>
        <w:ind w:left="2880" w:hanging="360"/>
      </w:pPr>
      <w:rPr>
        <w:rFonts w:ascii="Symbol" w:hAnsi="Symbol" w:hint="default"/>
      </w:rPr>
    </w:lvl>
    <w:lvl w:ilvl="4" w:tplc="4ABA44C4">
      <w:start w:val="1"/>
      <w:numFmt w:val="bullet"/>
      <w:lvlText w:val="o"/>
      <w:lvlJc w:val="left"/>
      <w:pPr>
        <w:ind w:left="3600" w:hanging="360"/>
      </w:pPr>
      <w:rPr>
        <w:rFonts w:ascii="Courier New" w:hAnsi="Courier New" w:hint="default"/>
      </w:rPr>
    </w:lvl>
    <w:lvl w:ilvl="5" w:tplc="7376DF30">
      <w:start w:val="1"/>
      <w:numFmt w:val="bullet"/>
      <w:lvlText w:val=""/>
      <w:lvlJc w:val="left"/>
      <w:pPr>
        <w:ind w:left="4320" w:hanging="360"/>
      </w:pPr>
      <w:rPr>
        <w:rFonts w:ascii="Wingdings" w:hAnsi="Wingdings" w:hint="default"/>
      </w:rPr>
    </w:lvl>
    <w:lvl w:ilvl="6" w:tplc="C9A69F94">
      <w:start w:val="1"/>
      <w:numFmt w:val="bullet"/>
      <w:lvlText w:val=""/>
      <w:lvlJc w:val="left"/>
      <w:pPr>
        <w:ind w:left="5040" w:hanging="360"/>
      </w:pPr>
      <w:rPr>
        <w:rFonts w:ascii="Symbol" w:hAnsi="Symbol" w:hint="default"/>
      </w:rPr>
    </w:lvl>
    <w:lvl w:ilvl="7" w:tplc="902ED2C2">
      <w:start w:val="1"/>
      <w:numFmt w:val="bullet"/>
      <w:lvlText w:val="o"/>
      <w:lvlJc w:val="left"/>
      <w:pPr>
        <w:ind w:left="5760" w:hanging="360"/>
      </w:pPr>
      <w:rPr>
        <w:rFonts w:ascii="Courier New" w:hAnsi="Courier New" w:hint="default"/>
      </w:rPr>
    </w:lvl>
    <w:lvl w:ilvl="8" w:tplc="DDF499CA">
      <w:start w:val="1"/>
      <w:numFmt w:val="bullet"/>
      <w:lvlText w:val=""/>
      <w:lvlJc w:val="left"/>
      <w:pPr>
        <w:ind w:left="6480" w:hanging="360"/>
      </w:pPr>
      <w:rPr>
        <w:rFonts w:ascii="Wingdings" w:hAnsi="Wingdings" w:hint="default"/>
      </w:rPr>
    </w:lvl>
  </w:abstractNum>
  <w:abstractNum w:abstractNumId="81" w15:restartNumberingAfterBreak="0">
    <w:nsid w:val="726E3401"/>
    <w:multiLevelType w:val="hybridMultilevel"/>
    <w:tmpl w:val="5CD23B62"/>
    <w:lvl w:ilvl="0" w:tplc="F438B5DC">
      <w:start w:val="37"/>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82" w15:restartNumberingAfterBreak="0">
    <w:nsid w:val="73F4169E"/>
    <w:multiLevelType w:val="hybridMultilevel"/>
    <w:tmpl w:val="C6846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693E5C4"/>
    <w:multiLevelType w:val="hybridMultilevel"/>
    <w:tmpl w:val="8898C8E6"/>
    <w:lvl w:ilvl="0" w:tplc="96BE8276">
      <w:start w:val="1"/>
      <w:numFmt w:val="bullet"/>
      <w:lvlText w:val=""/>
      <w:lvlJc w:val="left"/>
      <w:pPr>
        <w:ind w:left="360" w:hanging="360"/>
      </w:pPr>
      <w:rPr>
        <w:rFonts w:ascii="Symbol" w:hAnsi="Symbol" w:hint="default"/>
      </w:rPr>
    </w:lvl>
    <w:lvl w:ilvl="1" w:tplc="494094B2">
      <w:start w:val="1"/>
      <w:numFmt w:val="bullet"/>
      <w:lvlText w:val="o"/>
      <w:lvlJc w:val="left"/>
      <w:pPr>
        <w:ind w:left="1440" w:hanging="360"/>
      </w:pPr>
      <w:rPr>
        <w:rFonts w:ascii="Courier New" w:hAnsi="Courier New" w:hint="default"/>
      </w:rPr>
    </w:lvl>
    <w:lvl w:ilvl="2" w:tplc="EC787EE2">
      <w:start w:val="1"/>
      <w:numFmt w:val="bullet"/>
      <w:lvlText w:val=""/>
      <w:lvlJc w:val="left"/>
      <w:pPr>
        <w:ind w:left="2160" w:hanging="360"/>
      </w:pPr>
      <w:rPr>
        <w:rFonts w:ascii="Wingdings" w:hAnsi="Wingdings" w:hint="default"/>
      </w:rPr>
    </w:lvl>
    <w:lvl w:ilvl="3" w:tplc="0B6C7FDE">
      <w:start w:val="1"/>
      <w:numFmt w:val="bullet"/>
      <w:lvlText w:val=""/>
      <w:lvlJc w:val="left"/>
      <w:pPr>
        <w:ind w:left="2880" w:hanging="360"/>
      </w:pPr>
      <w:rPr>
        <w:rFonts w:ascii="Symbol" w:hAnsi="Symbol" w:hint="default"/>
      </w:rPr>
    </w:lvl>
    <w:lvl w:ilvl="4" w:tplc="0EC03B26">
      <w:start w:val="1"/>
      <w:numFmt w:val="bullet"/>
      <w:lvlText w:val="o"/>
      <w:lvlJc w:val="left"/>
      <w:pPr>
        <w:ind w:left="3600" w:hanging="360"/>
      </w:pPr>
      <w:rPr>
        <w:rFonts w:ascii="Courier New" w:hAnsi="Courier New" w:hint="default"/>
      </w:rPr>
    </w:lvl>
    <w:lvl w:ilvl="5" w:tplc="9AFE8C5E">
      <w:start w:val="1"/>
      <w:numFmt w:val="bullet"/>
      <w:lvlText w:val=""/>
      <w:lvlJc w:val="left"/>
      <w:pPr>
        <w:ind w:left="4320" w:hanging="360"/>
      </w:pPr>
      <w:rPr>
        <w:rFonts w:ascii="Wingdings" w:hAnsi="Wingdings" w:hint="default"/>
      </w:rPr>
    </w:lvl>
    <w:lvl w:ilvl="6" w:tplc="9580ED82">
      <w:start w:val="1"/>
      <w:numFmt w:val="bullet"/>
      <w:lvlText w:val=""/>
      <w:lvlJc w:val="left"/>
      <w:pPr>
        <w:ind w:left="5040" w:hanging="360"/>
      </w:pPr>
      <w:rPr>
        <w:rFonts w:ascii="Symbol" w:hAnsi="Symbol" w:hint="default"/>
      </w:rPr>
    </w:lvl>
    <w:lvl w:ilvl="7" w:tplc="3A180618">
      <w:start w:val="1"/>
      <w:numFmt w:val="bullet"/>
      <w:lvlText w:val="o"/>
      <w:lvlJc w:val="left"/>
      <w:pPr>
        <w:ind w:left="5760" w:hanging="360"/>
      </w:pPr>
      <w:rPr>
        <w:rFonts w:ascii="Courier New" w:hAnsi="Courier New" w:hint="default"/>
      </w:rPr>
    </w:lvl>
    <w:lvl w:ilvl="8" w:tplc="4498FFEA">
      <w:start w:val="1"/>
      <w:numFmt w:val="bullet"/>
      <w:lvlText w:val=""/>
      <w:lvlJc w:val="left"/>
      <w:pPr>
        <w:ind w:left="6480" w:hanging="360"/>
      </w:pPr>
      <w:rPr>
        <w:rFonts w:ascii="Wingdings" w:hAnsi="Wingdings" w:hint="default"/>
      </w:rPr>
    </w:lvl>
  </w:abstractNum>
  <w:abstractNum w:abstractNumId="84" w15:restartNumberingAfterBreak="0">
    <w:nsid w:val="76B03C93"/>
    <w:multiLevelType w:val="hybridMultilevel"/>
    <w:tmpl w:val="A68CF992"/>
    <w:lvl w:ilvl="0" w:tplc="F15C1518">
      <w:start w:val="1"/>
      <w:numFmt w:val="bullet"/>
      <w:lvlText w:val=""/>
      <w:lvlJc w:val="left"/>
      <w:pPr>
        <w:ind w:left="720" w:hanging="360"/>
      </w:pPr>
      <w:rPr>
        <w:rFonts w:ascii="Wingdings" w:hAnsi="Wingdings" w:hint="default"/>
      </w:rPr>
    </w:lvl>
    <w:lvl w:ilvl="1" w:tplc="90102680">
      <w:start w:val="1"/>
      <w:numFmt w:val="bullet"/>
      <w:lvlText w:val="o"/>
      <w:lvlJc w:val="left"/>
      <w:pPr>
        <w:ind w:left="1440" w:hanging="360"/>
      </w:pPr>
      <w:rPr>
        <w:rFonts w:ascii="Courier New" w:hAnsi="Courier New" w:hint="default"/>
      </w:rPr>
    </w:lvl>
    <w:lvl w:ilvl="2" w:tplc="61927612">
      <w:start w:val="1"/>
      <w:numFmt w:val="bullet"/>
      <w:lvlText w:val=""/>
      <w:lvlJc w:val="left"/>
      <w:pPr>
        <w:ind w:left="2160" w:hanging="360"/>
      </w:pPr>
      <w:rPr>
        <w:rFonts w:ascii="Wingdings" w:hAnsi="Wingdings" w:hint="default"/>
      </w:rPr>
    </w:lvl>
    <w:lvl w:ilvl="3" w:tplc="333E57F4">
      <w:start w:val="1"/>
      <w:numFmt w:val="bullet"/>
      <w:lvlText w:val=""/>
      <w:lvlJc w:val="left"/>
      <w:pPr>
        <w:ind w:left="2880" w:hanging="360"/>
      </w:pPr>
      <w:rPr>
        <w:rFonts w:ascii="Symbol" w:hAnsi="Symbol" w:hint="default"/>
      </w:rPr>
    </w:lvl>
    <w:lvl w:ilvl="4" w:tplc="9AE26784">
      <w:start w:val="1"/>
      <w:numFmt w:val="bullet"/>
      <w:lvlText w:val="o"/>
      <w:lvlJc w:val="left"/>
      <w:pPr>
        <w:ind w:left="3600" w:hanging="360"/>
      </w:pPr>
      <w:rPr>
        <w:rFonts w:ascii="Courier New" w:hAnsi="Courier New" w:hint="default"/>
      </w:rPr>
    </w:lvl>
    <w:lvl w:ilvl="5" w:tplc="C87CB3D8">
      <w:start w:val="1"/>
      <w:numFmt w:val="bullet"/>
      <w:lvlText w:val=""/>
      <w:lvlJc w:val="left"/>
      <w:pPr>
        <w:ind w:left="4320" w:hanging="360"/>
      </w:pPr>
      <w:rPr>
        <w:rFonts w:ascii="Wingdings" w:hAnsi="Wingdings" w:hint="default"/>
      </w:rPr>
    </w:lvl>
    <w:lvl w:ilvl="6" w:tplc="1834032C">
      <w:start w:val="1"/>
      <w:numFmt w:val="bullet"/>
      <w:lvlText w:val=""/>
      <w:lvlJc w:val="left"/>
      <w:pPr>
        <w:ind w:left="5040" w:hanging="360"/>
      </w:pPr>
      <w:rPr>
        <w:rFonts w:ascii="Symbol" w:hAnsi="Symbol" w:hint="default"/>
      </w:rPr>
    </w:lvl>
    <w:lvl w:ilvl="7" w:tplc="03122510">
      <w:start w:val="1"/>
      <w:numFmt w:val="bullet"/>
      <w:lvlText w:val="o"/>
      <w:lvlJc w:val="left"/>
      <w:pPr>
        <w:ind w:left="5760" w:hanging="360"/>
      </w:pPr>
      <w:rPr>
        <w:rFonts w:ascii="Courier New" w:hAnsi="Courier New" w:hint="default"/>
      </w:rPr>
    </w:lvl>
    <w:lvl w:ilvl="8" w:tplc="2BACEDEA">
      <w:start w:val="1"/>
      <w:numFmt w:val="bullet"/>
      <w:lvlText w:val=""/>
      <w:lvlJc w:val="left"/>
      <w:pPr>
        <w:ind w:left="6480" w:hanging="360"/>
      </w:pPr>
      <w:rPr>
        <w:rFonts w:ascii="Wingdings" w:hAnsi="Wingdings" w:hint="default"/>
      </w:rPr>
    </w:lvl>
  </w:abstractNum>
  <w:abstractNum w:abstractNumId="85" w15:restartNumberingAfterBreak="0">
    <w:nsid w:val="7751048E"/>
    <w:multiLevelType w:val="hybridMultilevel"/>
    <w:tmpl w:val="B4C8D196"/>
    <w:lvl w:ilvl="0" w:tplc="28D60B64">
      <w:start w:val="1"/>
      <w:numFmt w:val="bullet"/>
      <w:lvlText w:val="o"/>
      <w:lvlJc w:val="left"/>
      <w:pPr>
        <w:ind w:left="720" w:hanging="360"/>
      </w:pPr>
      <w:rPr>
        <w:rFonts w:ascii="Courier New" w:hAnsi="Courier New" w:hint="default"/>
      </w:rPr>
    </w:lvl>
    <w:lvl w:ilvl="1" w:tplc="435CB084">
      <w:start w:val="1"/>
      <w:numFmt w:val="bullet"/>
      <w:lvlText w:val="o"/>
      <w:lvlJc w:val="left"/>
      <w:pPr>
        <w:ind w:left="1440" w:hanging="360"/>
      </w:pPr>
      <w:rPr>
        <w:rFonts w:ascii="Courier New" w:hAnsi="Courier New" w:hint="default"/>
      </w:rPr>
    </w:lvl>
    <w:lvl w:ilvl="2" w:tplc="6548D310">
      <w:start w:val="1"/>
      <w:numFmt w:val="bullet"/>
      <w:lvlText w:val=""/>
      <w:lvlJc w:val="left"/>
      <w:pPr>
        <w:ind w:left="2160" w:hanging="360"/>
      </w:pPr>
      <w:rPr>
        <w:rFonts w:ascii="Wingdings" w:hAnsi="Wingdings" w:hint="default"/>
      </w:rPr>
    </w:lvl>
    <w:lvl w:ilvl="3" w:tplc="A7A0254C">
      <w:start w:val="1"/>
      <w:numFmt w:val="bullet"/>
      <w:lvlText w:val=""/>
      <w:lvlJc w:val="left"/>
      <w:pPr>
        <w:ind w:left="2880" w:hanging="360"/>
      </w:pPr>
      <w:rPr>
        <w:rFonts w:ascii="Symbol" w:hAnsi="Symbol" w:hint="default"/>
      </w:rPr>
    </w:lvl>
    <w:lvl w:ilvl="4" w:tplc="45788628">
      <w:start w:val="1"/>
      <w:numFmt w:val="bullet"/>
      <w:lvlText w:val="o"/>
      <w:lvlJc w:val="left"/>
      <w:pPr>
        <w:ind w:left="3600" w:hanging="360"/>
      </w:pPr>
      <w:rPr>
        <w:rFonts w:ascii="Courier New" w:hAnsi="Courier New" w:hint="default"/>
      </w:rPr>
    </w:lvl>
    <w:lvl w:ilvl="5" w:tplc="43406EC0">
      <w:start w:val="1"/>
      <w:numFmt w:val="bullet"/>
      <w:lvlText w:val=""/>
      <w:lvlJc w:val="left"/>
      <w:pPr>
        <w:ind w:left="4320" w:hanging="360"/>
      </w:pPr>
      <w:rPr>
        <w:rFonts w:ascii="Wingdings" w:hAnsi="Wingdings" w:hint="default"/>
      </w:rPr>
    </w:lvl>
    <w:lvl w:ilvl="6" w:tplc="260639BE">
      <w:start w:val="1"/>
      <w:numFmt w:val="bullet"/>
      <w:lvlText w:val=""/>
      <w:lvlJc w:val="left"/>
      <w:pPr>
        <w:ind w:left="5040" w:hanging="360"/>
      </w:pPr>
      <w:rPr>
        <w:rFonts w:ascii="Symbol" w:hAnsi="Symbol" w:hint="default"/>
      </w:rPr>
    </w:lvl>
    <w:lvl w:ilvl="7" w:tplc="8AC29C16">
      <w:start w:val="1"/>
      <w:numFmt w:val="bullet"/>
      <w:lvlText w:val="o"/>
      <w:lvlJc w:val="left"/>
      <w:pPr>
        <w:ind w:left="5760" w:hanging="360"/>
      </w:pPr>
      <w:rPr>
        <w:rFonts w:ascii="Courier New" w:hAnsi="Courier New" w:hint="default"/>
      </w:rPr>
    </w:lvl>
    <w:lvl w:ilvl="8" w:tplc="80BC2540">
      <w:start w:val="1"/>
      <w:numFmt w:val="bullet"/>
      <w:lvlText w:val=""/>
      <w:lvlJc w:val="left"/>
      <w:pPr>
        <w:ind w:left="6480" w:hanging="360"/>
      </w:pPr>
      <w:rPr>
        <w:rFonts w:ascii="Wingdings" w:hAnsi="Wingdings" w:hint="default"/>
      </w:rPr>
    </w:lvl>
  </w:abstractNum>
  <w:abstractNum w:abstractNumId="86" w15:restartNumberingAfterBreak="0">
    <w:nsid w:val="782151BB"/>
    <w:multiLevelType w:val="hybridMultilevel"/>
    <w:tmpl w:val="83DAAB3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9A3F376"/>
    <w:multiLevelType w:val="hybridMultilevel"/>
    <w:tmpl w:val="8C38D0F0"/>
    <w:lvl w:ilvl="0" w:tplc="431AA452">
      <w:start w:val="1"/>
      <w:numFmt w:val="bullet"/>
      <w:lvlText w:val="o"/>
      <w:lvlJc w:val="left"/>
      <w:pPr>
        <w:ind w:left="990" w:hanging="360"/>
      </w:pPr>
      <w:rPr>
        <w:rFonts w:ascii="Courier New" w:hAnsi="Courier New" w:hint="default"/>
      </w:rPr>
    </w:lvl>
    <w:lvl w:ilvl="1" w:tplc="8886E666">
      <w:start w:val="1"/>
      <w:numFmt w:val="bullet"/>
      <w:lvlText w:val="o"/>
      <w:lvlJc w:val="left"/>
      <w:pPr>
        <w:ind w:left="1710" w:hanging="360"/>
      </w:pPr>
      <w:rPr>
        <w:rFonts w:ascii="Courier New" w:hAnsi="Courier New" w:hint="default"/>
      </w:rPr>
    </w:lvl>
    <w:lvl w:ilvl="2" w:tplc="8F0065C6">
      <w:start w:val="1"/>
      <w:numFmt w:val="bullet"/>
      <w:lvlText w:val=""/>
      <w:lvlJc w:val="left"/>
      <w:pPr>
        <w:ind w:left="2430" w:hanging="360"/>
      </w:pPr>
      <w:rPr>
        <w:rFonts w:ascii="Wingdings" w:hAnsi="Wingdings" w:hint="default"/>
      </w:rPr>
    </w:lvl>
    <w:lvl w:ilvl="3" w:tplc="BF9662AE">
      <w:start w:val="1"/>
      <w:numFmt w:val="bullet"/>
      <w:lvlText w:val=""/>
      <w:lvlJc w:val="left"/>
      <w:pPr>
        <w:ind w:left="3150" w:hanging="360"/>
      </w:pPr>
      <w:rPr>
        <w:rFonts w:ascii="Symbol" w:hAnsi="Symbol" w:hint="default"/>
      </w:rPr>
    </w:lvl>
    <w:lvl w:ilvl="4" w:tplc="11EA9F5E">
      <w:start w:val="1"/>
      <w:numFmt w:val="bullet"/>
      <w:lvlText w:val="o"/>
      <w:lvlJc w:val="left"/>
      <w:pPr>
        <w:ind w:left="3870" w:hanging="360"/>
      </w:pPr>
      <w:rPr>
        <w:rFonts w:ascii="Courier New" w:hAnsi="Courier New" w:hint="default"/>
      </w:rPr>
    </w:lvl>
    <w:lvl w:ilvl="5" w:tplc="58541B86">
      <w:start w:val="1"/>
      <w:numFmt w:val="bullet"/>
      <w:lvlText w:val=""/>
      <w:lvlJc w:val="left"/>
      <w:pPr>
        <w:ind w:left="4590" w:hanging="360"/>
      </w:pPr>
      <w:rPr>
        <w:rFonts w:ascii="Wingdings" w:hAnsi="Wingdings" w:hint="default"/>
      </w:rPr>
    </w:lvl>
    <w:lvl w:ilvl="6" w:tplc="32880180">
      <w:start w:val="1"/>
      <w:numFmt w:val="bullet"/>
      <w:lvlText w:val=""/>
      <w:lvlJc w:val="left"/>
      <w:pPr>
        <w:ind w:left="5310" w:hanging="360"/>
      </w:pPr>
      <w:rPr>
        <w:rFonts w:ascii="Symbol" w:hAnsi="Symbol" w:hint="default"/>
      </w:rPr>
    </w:lvl>
    <w:lvl w:ilvl="7" w:tplc="EF40103A">
      <w:start w:val="1"/>
      <w:numFmt w:val="bullet"/>
      <w:lvlText w:val="o"/>
      <w:lvlJc w:val="left"/>
      <w:pPr>
        <w:ind w:left="6030" w:hanging="360"/>
      </w:pPr>
      <w:rPr>
        <w:rFonts w:ascii="Courier New" w:hAnsi="Courier New" w:hint="default"/>
      </w:rPr>
    </w:lvl>
    <w:lvl w:ilvl="8" w:tplc="C8DAE9C4">
      <w:start w:val="1"/>
      <w:numFmt w:val="bullet"/>
      <w:lvlText w:val=""/>
      <w:lvlJc w:val="left"/>
      <w:pPr>
        <w:ind w:left="6750" w:hanging="360"/>
      </w:pPr>
      <w:rPr>
        <w:rFonts w:ascii="Wingdings" w:hAnsi="Wingdings" w:hint="default"/>
      </w:rPr>
    </w:lvl>
  </w:abstractNum>
  <w:abstractNum w:abstractNumId="88" w15:restartNumberingAfterBreak="0">
    <w:nsid w:val="7A47A8C2"/>
    <w:multiLevelType w:val="hybridMultilevel"/>
    <w:tmpl w:val="0F023A24"/>
    <w:lvl w:ilvl="0" w:tplc="E962E356">
      <w:start w:val="1"/>
      <w:numFmt w:val="bullet"/>
      <w:lvlText w:val=""/>
      <w:lvlJc w:val="left"/>
      <w:pPr>
        <w:ind w:left="720" w:hanging="360"/>
      </w:pPr>
      <w:rPr>
        <w:rFonts w:ascii="Symbol" w:hAnsi="Symbol" w:hint="default"/>
      </w:rPr>
    </w:lvl>
    <w:lvl w:ilvl="1" w:tplc="149AD888">
      <w:start w:val="1"/>
      <w:numFmt w:val="bullet"/>
      <w:lvlText w:val="o"/>
      <w:lvlJc w:val="left"/>
      <w:pPr>
        <w:ind w:left="1440" w:hanging="360"/>
      </w:pPr>
      <w:rPr>
        <w:rFonts w:ascii="Courier New" w:hAnsi="Courier New" w:hint="default"/>
      </w:rPr>
    </w:lvl>
    <w:lvl w:ilvl="2" w:tplc="9A928384">
      <w:start w:val="1"/>
      <w:numFmt w:val="bullet"/>
      <w:lvlText w:val=""/>
      <w:lvlJc w:val="left"/>
      <w:pPr>
        <w:ind w:left="2160" w:hanging="360"/>
      </w:pPr>
      <w:rPr>
        <w:rFonts w:ascii="Wingdings" w:hAnsi="Wingdings" w:hint="default"/>
      </w:rPr>
    </w:lvl>
    <w:lvl w:ilvl="3" w:tplc="BCD00BDA">
      <w:start w:val="1"/>
      <w:numFmt w:val="bullet"/>
      <w:lvlText w:val=""/>
      <w:lvlJc w:val="left"/>
      <w:pPr>
        <w:ind w:left="2880" w:hanging="360"/>
      </w:pPr>
      <w:rPr>
        <w:rFonts w:ascii="Symbol" w:hAnsi="Symbol" w:hint="default"/>
      </w:rPr>
    </w:lvl>
    <w:lvl w:ilvl="4" w:tplc="2F3A1F96">
      <w:start w:val="1"/>
      <w:numFmt w:val="bullet"/>
      <w:lvlText w:val="o"/>
      <w:lvlJc w:val="left"/>
      <w:pPr>
        <w:ind w:left="3600" w:hanging="360"/>
      </w:pPr>
      <w:rPr>
        <w:rFonts w:ascii="Courier New" w:hAnsi="Courier New" w:hint="default"/>
      </w:rPr>
    </w:lvl>
    <w:lvl w:ilvl="5" w:tplc="39D4C2A0">
      <w:start w:val="1"/>
      <w:numFmt w:val="bullet"/>
      <w:lvlText w:val=""/>
      <w:lvlJc w:val="left"/>
      <w:pPr>
        <w:ind w:left="4320" w:hanging="360"/>
      </w:pPr>
      <w:rPr>
        <w:rFonts w:ascii="Wingdings" w:hAnsi="Wingdings" w:hint="default"/>
      </w:rPr>
    </w:lvl>
    <w:lvl w:ilvl="6" w:tplc="006C8ED4">
      <w:start w:val="1"/>
      <w:numFmt w:val="bullet"/>
      <w:lvlText w:val=""/>
      <w:lvlJc w:val="left"/>
      <w:pPr>
        <w:ind w:left="5040" w:hanging="360"/>
      </w:pPr>
      <w:rPr>
        <w:rFonts w:ascii="Symbol" w:hAnsi="Symbol" w:hint="default"/>
      </w:rPr>
    </w:lvl>
    <w:lvl w:ilvl="7" w:tplc="E93075AC">
      <w:start w:val="1"/>
      <w:numFmt w:val="bullet"/>
      <w:lvlText w:val="o"/>
      <w:lvlJc w:val="left"/>
      <w:pPr>
        <w:ind w:left="5760" w:hanging="360"/>
      </w:pPr>
      <w:rPr>
        <w:rFonts w:ascii="Courier New" w:hAnsi="Courier New" w:hint="default"/>
      </w:rPr>
    </w:lvl>
    <w:lvl w:ilvl="8" w:tplc="E0128FE2">
      <w:start w:val="1"/>
      <w:numFmt w:val="bullet"/>
      <w:lvlText w:val=""/>
      <w:lvlJc w:val="left"/>
      <w:pPr>
        <w:ind w:left="6480" w:hanging="360"/>
      </w:pPr>
      <w:rPr>
        <w:rFonts w:ascii="Wingdings" w:hAnsi="Wingdings" w:hint="default"/>
      </w:rPr>
    </w:lvl>
  </w:abstractNum>
  <w:abstractNum w:abstractNumId="89" w15:restartNumberingAfterBreak="0">
    <w:nsid w:val="7B0792B7"/>
    <w:multiLevelType w:val="hybridMultilevel"/>
    <w:tmpl w:val="059229C6"/>
    <w:lvl w:ilvl="0" w:tplc="EDB25E10">
      <w:start w:val="1"/>
      <w:numFmt w:val="bullet"/>
      <w:lvlText w:val="▫"/>
      <w:lvlJc w:val="left"/>
      <w:pPr>
        <w:ind w:left="720" w:hanging="360"/>
      </w:pPr>
      <w:rPr>
        <w:rFonts w:ascii="Courier New" w:hAnsi="Courier New" w:hint="default"/>
      </w:rPr>
    </w:lvl>
    <w:lvl w:ilvl="1" w:tplc="24ECEDDC">
      <w:start w:val="1"/>
      <w:numFmt w:val="bullet"/>
      <w:lvlText w:val="o"/>
      <w:lvlJc w:val="left"/>
      <w:pPr>
        <w:ind w:left="1440" w:hanging="360"/>
      </w:pPr>
      <w:rPr>
        <w:rFonts w:ascii="Courier New" w:hAnsi="Courier New" w:hint="default"/>
      </w:rPr>
    </w:lvl>
    <w:lvl w:ilvl="2" w:tplc="93A8108C">
      <w:start w:val="1"/>
      <w:numFmt w:val="bullet"/>
      <w:lvlText w:val=""/>
      <w:lvlJc w:val="left"/>
      <w:pPr>
        <w:ind w:left="2160" w:hanging="360"/>
      </w:pPr>
      <w:rPr>
        <w:rFonts w:ascii="Wingdings" w:hAnsi="Wingdings" w:hint="default"/>
      </w:rPr>
    </w:lvl>
    <w:lvl w:ilvl="3" w:tplc="4CFCF610">
      <w:start w:val="1"/>
      <w:numFmt w:val="bullet"/>
      <w:lvlText w:val=""/>
      <w:lvlJc w:val="left"/>
      <w:pPr>
        <w:ind w:left="2880" w:hanging="360"/>
      </w:pPr>
      <w:rPr>
        <w:rFonts w:ascii="Symbol" w:hAnsi="Symbol" w:hint="default"/>
      </w:rPr>
    </w:lvl>
    <w:lvl w:ilvl="4" w:tplc="52CA73EC">
      <w:start w:val="1"/>
      <w:numFmt w:val="bullet"/>
      <w:lvlText w:val="o"/>
      <w:lvlJc w:val="left"/>
      <w:pPr>
        <w:ind w:left="3600" w:hanging="360"/>
      </w:pPr>
      <w:rPr>
        <w:rFonts w:ascii="Courier New" w:hAnsi="Courier New" w:hint="default"/>
      </w:rPr>
    </w:lvl>
    <w:lvl w:ilvl="5" w:tplc="95FC64C2">
      <w:start w:val="1"/>
      <w:numFmt w:val="bullet"/>
      <w:lvlText w:val=""/>
      <w:lvlJc w:val="left"/>
      <w:pPr>
        <w:ind w:left="4320" w:hanging="360"/>
      </w:pPr>
      <w:rPr>
        <w:rFonts w:ascii="Wingdings" w:hAnsi="Wingdings" w:hint="default"/>
      </w:rPr>
    </w:lvl>
    <w:lvl w:ilvl="6" w:tplc="EDE64C48">
      <w:start w:val="1"/>
      <w:numFmt w:val="bullet"/>
      <w:lvlText w:val=""/>
      <w:lvlJc w:val="left"/>
      <w:pPr>
        <w:ind w:left="5040" w:hanging="360"/>
      </w:pPr>
      <w:rPr>
        <w:rFonts w:ascii="Symbol" w:hAnsi="Symbol" w:hint="default"/>
      </w:rPr>
    </w:lvl>
    <w:lvl w:ilvl="7" w:tplc="F06052D4">
      <w:start w:val="1"/>
      <w:numFmt w:val="bullet"/>
      <w:lvlText w:val="o"/>
      <w:lvlJc w:val="left"/>
      <w:pPr>
        <w:ind w:left="5760" w:hanging="360"/>
      </w:pPr>
      <w:rPr>
        <w:rFonts w:ascii="Courier New" w:hAnsi="Courier New" w:hint="default"/>
      </w:rPr>
    </w:lvl>
    <w:lvl w:ilvl="8" w:tplc="FC5C1640">
      <w:start w:val="1"/>
      <w:numFmt w:val="bullet"/>
      <w:lvlText w:val=""/>
      <w:lvlJc w:val="left"/>
      <w:pPr>
        <w:ind w:left="6480" w:hanging="360"/>
      </w:pPr>
      <w:rPr>
        <w:rFonts w:ascii="Wingdings" w:hAnsi="Wingdings" w:hint="default"/>
      </w:rPr>
    </w:lvl>
  </w:abstractNum>
  <w:abstractNum w:abstractNumId="90" w15:restartNumberingAfterBreak="0">
    <w:nsid w:val="7E387696"/>
    <w:multiLevelType w:val="hybridMultilevel"/>
    <w:tmpl w:val="4AD8BC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1" w15:restartNumberingAfterBreak="0">
    <w:nsid w:val="7F3EBDF3"/>
    <w:multiLevelType w:val="hybridMultilevel"/>
    <w:tmpl w:val="13D40DEE"/>
    <w:lvl w:ilvl="0" w:tplc="A7D638A8">
      <w:start w:val="1"/>
      <w:numFmt w:val="bullet"/>
      <w:lvlText w:val=""/>
      <w:lvlJc w:val="left"/>
      <w:pPr>
        <w:ind w:left="720" w:hanging="360"/>
      </w:pPr>
      <w:rPr>
        <w:rFonts w:ascii="Symbol" w:hAnsi="Symbol" w:hint="default"/>
      </w:rPr>
    </w:lvl>
    <w:lvl w:ilvl="1" w:tplc="D0249646">
      <w:start w:val="1"/>
      <w:numFmt w:val="bullet"/>
      <w:lvlText w:val="o"/>
      <w:lvlJc w:val="left"/>
      <w:pPr>
        <w:ind w:left="1440" w:hanging="360"/>
      </w:pPr>
      <w:rPr>
        <w:rFonts w:ascii="Courier New" w:hAnsi="Courier New" w:hint="default"/>
      </w:rPr>
    </w:lvl>
    <w:lvl w:ilvl="2" w:tplc="9B30F350">
      <w:start w:val="1"/>
      <w:numFmt w:val="bullet"/>
      <w:lvlText w:val=""/>
      <w:lvlJc w:val="left"/>
      <w:pPr>
        <w:ind w:left="2160" w:hanging="360"/>
      </w:pPr>
      <w:rPr>
        <w:rFonts w:ascii="Wingdings" w:hAnsi="Wingdings" w:hint="default"/>
      </w:rPr>
    </w:lvl>
    <w:lvl w:ilvl="3" w:tplc="C7A48F9A">
      <w:start w:val="1"/>
      <w:numFmt w:val="bullet"/>
      <w:lvlText w:val=""/>
      <w:lvlJc w:val="left"/>
      <w:pPr>
        <w:ind w:left="2880" w:hanging="360"/>
      </w:pPr>
      <w:rPr>
        <w:rFonts w:ascii="Symbol" w:hAnsi="Symbol" w:hint="default"/>
      </w:rPr>
    </w:lvl>
    <w:lvl w:ilvl="4" w:tplc="8BD615DE">
      <w:start w:val="1"/>
      <w:numFmt w:val="bullet"/>
      <w:lvlText w:val="o"/>
      <w:lvlJc w:val="left"/>
      <w:pPr>
        <w:ind w:left="3600" w:hanging="360"/>
      </w:pPr>
      <w:rPr>
        <w:rFonts w:ascii="Courier New" w:hAnsi="Courier New" w:hint="default"/>
      </w:rPr>
    </w:lvl>
    <w:lvl w:ilvl="5" w:tplc="58ECB592">
      <w:start w:val="1"/>
      <w:numFmt w:val="bullet"/>
      <w:lvlText w:val=""/>
      <w:lvlJc w:val="left"/>
      <w:pPr>
        <w:ind w:left="4320" w:hanging="360"/>
      </w:pPr>
      <w:rPr>
        <w:rFonts w:ascii="Wingdings" w:hAnsi="Wingdings" w:hint="default"/>
      </w:rPr>
    </w:lvl>
    <w:lvl w:ilvl="6" w:tplc="4BA46864">
      <w:start w:val="1"/>
      <w:numFmt w:val="bullet"/>
      <w:lvlText w:val=""/>
      <w:lvlJc w:val="left"/>
      <w:pPr>
        <w:ind w:left="5040" w:hanging="360"/>
      </w:pPr>
      <w:rPr>
        <w:rFonts w:ascii="Symbol" w:hAnsi="Symbol" w:hint="default"/>
      </w:rPr>
    </w:lvl>
    <w:lvl w:ilvl="7" w:tplc="1E7CF4E4">
      <w:start w:val="1"/>
      <w:numFmt w:val="bullet"/>
      <w:lvlText w:val="o"/>
      <w:lvlJc w:val="left"/>
      <w:pPr>
        <w:ind w:left="5760" w:hanging="360"/>
      </w:pPr>
      <w:rPr>
        <w:rFonts w:ascii="Courier New" w:hAnsi="Courier New" w:hint="default"/>
      </w:rPr>
    </w:lvl>
    <w:lvl w:ilvl="8" w:tplc="77A8E536">
      <w:start w:val="1"/>
      <w:numFmt w:val="bullet"/>
      <w:lvlText w:val=""/>
      <w:lvlJc w:val="left"/>
      <w:pPr>
        <w:ind w:left="6480" w:hanging="360"/>
      </w:pPr>
      <w:rPr>
        <w:rFonts w:ascii="Wingdings" w:hAnsi="Wingdings" w:hint="default"/>
      </w:rPr>
    </w:lvl>
  </w:abstractNum>
  <w:abstractNum w:abstractNumId="92" w15:restartNumberingAfterBreak="0">
    <w:nsid w:val="7FEE1463"/>
    <w:multiLevelType w:val="hybridMultilevel"/>
    <w:tmpl w:val="8902710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79198817">
    <w:abstractNumId w:val="38"/>
  </w:num>
  <w:num w:numId="2" w16cid:durableId="1908147188">
    <w:abstractNumId w:val="57"/>
  </w:num>
  <w:num w:numId="3" w16cid:durableId="437142998">
    <w:abstractNumId w:val="31"/>
  </w:num>
  <w:num w:numId="4" w16cid:durableId="1151602234">
    <w:abstractNumId w:val="33"/>
  </w:num>
  <w:num w:numId="5" w16cid:durableId="723679886">
    <w:abstractNumId w:val="67"/>
  </w:num>
  <w:num w:numId="6" w16cid:durableId="1200581094">
    <w:abstractNumId w:val="87"/>
  </w:num>
  <w:num w:numId="7" w16cid:durableId="997539142">
    <w:abstractNumId w:val="39"/>
  </w:num>
  <w:num w:numId="8" w16cid:durableId="1389918617">
    <w:abstractNumId w:val="30"/>
  </w:num>
  <w:num w:numId="9" w16cid:durableId="273563472">
    <w:abstractNumId w:val="88"/>
  </w:num>
  <w:num w:numId="10" w16cid:durableId="1708601733">
    <w:abstractNumId w:val="37"/>
  </w:num>
  <w:num w:numId="11" w16cid:durableId="1663121961">
    <w:abstractNumId w:val="74"/>
  </w:num>
  <w:num w:numId="12" w16cid:durableId="1892182949">
    <w:abstractNumId w:val="9"/>
  </w:num>
  <w:num w:numId="13" w16cid:durableId="1299728068">
    <w:abstractNumId w:val="29"/>
  </w:num>
  <w:num w:numId="14" w16cid:durableId="51974941">
    <w:abstractNumId w:val="85"/>
  </w:num>
  <w:num w:numId="15" w16cid:durableId="687295068">
    <w:abstractNumId w:val="49"/>
  </w:num>
  <w:num w:numId="16" w16cid:durableId="1185287241">
    <w:abstractNumId w:val="62"/>
  </w:num>
  <w:num w:numId="17" w16cid:durableId="1376782404">
    <w:abstractNumId w:val="12"/>
  </w:num>
  <w:num w:numId="18" w16cid:durableId="885213508">
    <w:abstractNumId w:val="48"/>
  </w:num>
  <w:num w:numId="19" w16cid:durableId="1583948414">
    <w:abstractNumId w:val="17"/>
  </w:num>
  <w:num w:numId="20" w16cid:durableId="621880527">
    <w:abstractNumId w:val="89"/>
  </w:num>
  <w:num w:numId="21" w16cid:durableId="518548761">
    <w:abstractNumId w:val="84"/>
  </w:num>
  <w:num w:numId="22" w16cid:durableId="1720199523">
    <w:abstractNumId w:val="53"/>
  </w:num>
  <w:num w:numId="23" w16cid:durableId="736979580">
    <w:abstractNumId w:val="36"/>
  </w:num>
  <w:num w:numId="24" w16cid:durableId="30691969">
    <w:abstractNumId w:val="80"/>
  </w:num>
  <w:num w:numId="25" w16cid:durableId="810634781">
    <w:abstractNumId w:val="68"/>
  </w:num>
  <w:num w:numId="26" w16cid:durableId="503665738">
    <w:abstractNumId w:val="5"/>
  </w:num>
  <w:num w:numId="27" w16cid:durableId="2105297821">
    <w:abstractNumId w:val="52"/>
  </w:num>
  <w:num w:numId="28" w16cid:durableId="1013192298">
    <w:abstractNumId w:val="73"/>
  </w:num>
  <w:num w:numId="29" w16cid:durableId="1329793885">
    <w:abstractNumId w:val="50"/>
  </w:num>
  <w:num w:numId="30" w16cid:durableId="297489495">
    <w:abstractNumId w:val="55"/>
  </w:num>
  <w:num w:numId="31" w16cid:durableId="1696230310">
    <w:abstractNumId w:val="40"/>
  </w:num>
  <w:num w:numId="32" w16cid:durableId="2111075188">
    <w:abstractNumId w:val="19"/>
  </w:num>
  <w:num w:numId="33" w16cid:durableId="1129476740">
    <w:abstractNumId w:val="64"/>
  </w:num>
  <w:num w:numId="34" w16cid:durableId="1806115535">
    <w:abstractNumId w:val="78"/>
  </w:num>
  <w:num w:numId="35" w16cid:durableId="1352876499">
    <w:abstractNumId w:val="91"/>
  </w:num>
  <w:num w:numId="36" w16cid:durableId="487210985">
    <w:abstractNumId w:val="4"/>
  </w:num>
  <w:num w:numId="37" w16cid:durableId="1839230445">
    <w:abstractNumId w:val="75"/>
  </w:num>
  <w:num w:numId="38" w16cid:durableId="9529736">
    <w:abstractNumId w:val="63"/>
  </w:num>
  <w:num w:numId="39" w16cid:durableId="784425989">
    <w:abstractNumId w:val="44"/>
  </w:num>
  <w:num w:numId="40" w16cid:durableId="72121756">
    <w:abstractNumId w:val="15"/>
  </w:num>
  <w:num w:numId="41" w16cid:durableId="1451392086">
    <w:abstractNumId w:val="35"/>
  </w:num>
  <w:num w:numId="42" w16cid:durableId="1791626951">
    <w:abstractNumId w:val="43"/>
  </w:num>
  <w:num w:numId="43" w16cid:durableId="1113862569">
    <w:abstractNumId w:val="83"/>
  </w:num>
  <w:num w:numId="44" w16cid:durableId="680082167">
    <w:abstractNumId w:val="3"/>
  </w:num>
  <w:num w:numId="45" w16cid:durableId="604076693">
    <w:abstractNumId w:val="10"/>
  </w:num>
  <w:num w:numId="46" w16cid:durableId="1858539162">
    <w:abstractNumId w:val="42"/>
  </w:num>
  <w:num w:numId="47" w16cid:durableId="395471138">
    <w:abstractNumId w:val="59"/>
  </w:num>
  <w:num w:numId="48" w16cid:durableId="1684891114">
    <w:abstractNumId w:val="72"/>
  </w:num>
  <w:num w:numId="49" w16cid:durableId="1649749556">
    <w:abstractNumId w:val="14"/>
  </w:num>
  <w:num w:numId="50" w16cid:durableId="802623588">
    <w:abstractNumId w:val="8"/>
  </w:num>
  <w:num w:numId="51" w16cid:durableId="876501687">
    <w:abstractNumId w:val="66"/>
  </w:num>
  <w:num w:numId="52" w16cid:durableId="2099593158">
    <w:abstractNumId w:val="65"/>
  </w:num>
  <w:num w:numId="53" w16cid:durableId="1302341800">
    <w:abstractNumId w:val="20"/>
  </w:num>
  <w:num w:numId="54" w16cid:durableId="739602021">
    <w:abstractNumId w:val="6"/>
  </w:num>
  <w:num w:numId="55" w16cid:durableId="955023248">
    <w:abstractNumId w:val="92"/>
  </w:num>
  <w:num w:numId="56" w16cid:durableId="1243447053">
    <w:abstractNumId w:val="47"/>
  </w:num>
  <w:num w:numId="57" w16cid:durableId="564343059">
    <w:abstractNumId w:val="2"/>
  </w:num>
  <w:num w:numId="58" w16cid:durableId="986321443">
    <w:abstractNumId w:val="27"/>
  </w:num>
  <w:num w:numId="59" w16cid:durableId="1088040875">
    <w:abstractNumId w:val="81"/>
  </w:num>
  <w:num w:numId="60" w16cid:durableId="225842203">
    <w:abstractNumId w:val="1"/>
  </w:num>
  <w:num w:numId="61" w16cid:durableId="1602300516">
    <w:abstractNumId w:val="72"/>
  </w:num>
  <w:num w:numId="62" w16cid:durableId="1354264118">
    <w:abstractNumId w:val="72"/>
  </w:num>
  <w:num w:numId="63" w16cid:durableId="1160389004">
    <w:abstractNumId w:val="72"/>
  </w:num>
  <w:num w:numId="64" w16cid:durableId="919145542">
    <w:abstractNumId w:val="11"/>
  </w:num>
  <w:num w:numId="65" w16cid:durableId="938410513">
    <w:abstractNumId w:val="72"/>
  </w:num>
  <w:num w:numId="66" w16cid:durableId="198670870">
    <w:abstractNumId w:val="72"/>
  </w:num>
  <w:num w:numId="67" w16cid:durableId="16666952">
    <w:abstractNumId w:val="72"/>
  </w:num>
  <w:num w:numId="68" w16cid:durableId="7876688">
    <w:abstractNumId w:val="72"/>
  </w:num>
  <w:num w:numId="69" w16cid:durableId="1128355581">
    <w:abstractNumId w:val="72"/>
  </w:num>
  <w:num w:numId="70" w16cid:durableId="1332490734">
    <w:abstractNumId w:val="41"/>
  </w:num>
  <w:num w:numId="71" w16cid:durableId="97720748">
    <w:abstractNumId w:val="16"/>
  </w:num>
  <w:num w:numId="72" w16cid:durableId="1162702207">
    <w:abstractNumId w:val="90"/>
  </w:num>
  <w:num w:numId="73" w16cid:durableId="1647511280">
    <w:abstractNumId w:val="72"/>
  </w:num>
  <w:num w:numId="74" w16cid:durableId="186409341">
    <w:abstractNumId w:val="72"/>
  </w:num>
  <w:num w:numId="75" w16cid:durableId="29839157">
    <w:abstractNumId w:val="72"/>
  </w:num>
  <w:num w:numId="76" w16cid:durableId="693194312">
    <w:abstractNumId w:val="86"/>
  </w:num>
  <w:num w:numId="77" w16cid:durableId="170611798">
    <w:abstractNumId w:val="72"/>
  </w:num>
  <w:num w:numId="78" w16cid:durableId="714744822">
    <w:abstractNumId w:val="72"/>
  </w:num>
  <w:num w:numId="79" w16cid:durableId="164714196">
    <w:abstractNumId w:val="72"/>
  </w:num>
  <w:num w:numId="80" w16cid:durableId="244731144">
    <w:abstractNumId w:val="72"/>
  </w:num>
  <w:num w:numId="81" w16cid:durableId="703140975">
    <w:abstractNumId w:val="22"/>
  </w:num>
  <w:num w:numId="82" w16cid:durableId="1661810272">
    <w:abstractNumId w:val="72"/>
  </w:num>
  <w:num w:numId="83" w16cid:durableId="744759703">
    <w:abstractNumId w:val="71"/>
  </w:num>
  <w:num w:numId="84" w16cid:durableId="1508591250">
    <w:abstractNumId w:val="32"/>
  </w:num>
  <w:num w:numId="85" w16cid:durableId="1704555433">
    <w:abstractNumId w:val="72"/>
  </w:num>
  <w:num w:numId="86" w16cid:durableId="1841197179">
    <w:abstractNumId w:val="72"/>
  </w:num>
  <w:num w:numId="87" w16cid:durableId="325862735">
    <w:abstractNumId w:val="72"/>
  </w:num>
  <w:num w:numId="88" w16cid:durableId="625282790">
    <w:abstractNumId w:val="72"/>
  </w:num>
  <w:num w:numId="89" w16cid:durableId="1217544555">
    <w:abstractNumId w:val="24"/>
  </w:num>
  <w:num w:numId="90" w16cid:durableId="170528111">
    <w:abstractNumId w:val="69"/>
  </w:num>
  <w:num w:numId="91" w16cid:durableId="439491889">
    <w:abstractNumId w:val="60"/>
  </w:num>
  <w:num w:numId="92" w16cid:durableId="1505323240">
    <w:abstractNumId w:val="79"/>
  </w:num>
  <w:num w:numId="93" w16cid:durableId="963341307">
    <w:abstractNumId w:val="28"/>
  </w:num>
  <w:num w:numId="94" w16cid:durableId="1365406598">
    <w:abstractNumId w:val="23"/>
  </w:num>
  <w:num w:numId="95" w16cid:durableId="1998533258">
    <w:abstractNumId w:val="18"/>
  </w:num>
  <w:num w:numId="96" w16cid:durableId="1160732820">
    <w:abstractNumId w:val="76"/>
  </w:num>
  <w:num w:numId="97" w16cid:durableId="761687613">
    <w:abstractNumId w:val="45"/>
  </w:num>
  <w:num w:numId="98" w16cid:durableId="1394430118">
    <w:abstractNumId w:val="77"/>
  </w:num>
  <w:num w:numId="99" w16cid:durableId="372317484">
    <w:abstractNumId w:val="51"/>
  </w:num>
  <w:num w:numId="100" w16cid:durableId="1937127874">
    <w:abstractNumId w:val="70"/>
  </w:num>
  <w:num w:numId="101" w16cid:durableId="2021929178">
    <w:abstractNumId w:val="26"/>
  </w:num>
  <w:num w:numId="102" w16cid:durableId="503783830">
    <w:abstractNumId w:val="56"/>
  </w:num>
  <w:num w:numId="103" w16cid:durableId="138691605">
    <w:abstractNumId w:val="7"/>
  </w:num>
  <w:num w:numId="104" w16cid:durableId="943535511">
    <w:abstractNumId w:val="21"/>
  </w:num>
  <w:num w:numId="105" w16cid:durableId="568420525">
    <w:abstractNumId w:val="54"/>
  </w:num>
  <w:num w:numId="106" w16cid:durableId="1920794639">
    <w:abstractNumId w:val="72"/>
  </w:num>
  <w:num w:numId="107" w16cid:durableId="1079861431">
    <w:abstractNumId w:val="25"/>
  </w:num>
  <w:num w:numId="108" w16cid:durableId="1927112228">
    <w:abstractNumId w:val="72"/>
  </w:num>
  <w:num w:numId="109" w16cid:durableId="1796943497">
    <w:abstractNumId w:val="34"/>
  </w:num>
  <w:num w:numId="110" w16cid:durableId="547843553">
    <w:abstractNumId w:val="72"/>
  </w:num>
  <w:num w:numId="111" w16cid:durableId="1350981884">
    <w:abstractNumId w:val="72"/>
  </w:num>
  <w:num w:numId="112" w16cid:durableId="1044912222">
    <w:abstractNumId w:val="13"/>
  </w:num>
  <w:num w:numId="113" w16cid:durableId="2014137280">
    <w:abstractNumId w:val="72"/>
  </w:num>
  <w:num w:numId="114" w16cid:durableId="529682967">
    <w:abstractNumId w:val="72"/>
  </w:num>
  <w:num w:numId="115" w16cid:durableId="1079525438">
    <w:abstractNumId w:val="72"/>
  </w:num>
  <w:num w:numId="116" w16cid:durableId="1791633428">
    <w:abstractNumId w:val="72"/>
  </w:num>
  <w:num w:numId="117" w16cid:durableId="1753504653">
    <w:abstractNumId w:val="72"/>
  </w:num>
  <w:num w:numId="118" w16cid:durableId="1969896508">
    <w:abstractNumId w:val="72"/>
  </w:num>
  <w:num w:numId="119" w16cid:durableId="16278242">
    <w:abstractNumId w:val="46"/>
  </w:num>
  <w:num w:numId="120" w16cid:durableId="1736705921">
    <w:abstractNumId w:val="72"/>
  </w:num>
  <w:num w:numId="121" w16cid:durableId="1388259216">
    <w:abstractNumId w:val="82"/>
  </w:num>
  <w:num w:numId="122" w16cid:durableId="192766687">
    <w:abstractNumId w:val="58"/>
  </w:num>
  <w:num w:numId="123" w16cid:durableId="474840556">
    <w:abstractNumId w:val="61"/>
  </w:num>
  <w:num w:numId="124" w16cid:durableId="609703464">
    <w:abstractNumId w:val="0"/>
  </w:num>
  <w:num w:numId="125" w16cid:durableId="1818381068">
    <w:abstractNumId w:val="72"/>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790"/>
    <w:rsid w:val="00000F5A"/>
    <w:rsid w:val="00003EBB"/>
    <w:rsid w:val="0001644F"/>
    <w:rsid w:val="00017DFD"/>
    <w:rsid w:val="00027925"/>
    <w:rsid w:val="000300AF"/>
    <w:rsid w:val="00030EED"/>
    <w:rsid w:val="000319B6"/>
    <w:rsid w:val="00036D30"/>
    <w:rsid w:val="000463AA"/>
    <w:rsid w:val="000478CC"/>
    <w:rsid w:val="00050D96"/>
    <w:rsid w:val="00050EB7"/>
    <w:rsid w:val="000510B6"/>
    <w:rsid w:val="00052C56"/>
    <w:rsid w:val="00052EE0"/>
    <w:rsid w:val="00053277"/>
    <w:rsid w:val="00055426"/>
    <w:rsid w:val="00060C15"/>
    <w:rsid w:val="000628A2"/>
    <w:rsid w:val="00065A64"/>
    <w:rsid w:val="00070E5A"/>
    <w:rsid w:val="00071205"/>
    <w:rsid w:val="00071ADF"/>
    <w:rsid w:val="000724AE"/>
    <w:rsid w:val="000762E3"/>
    <w:rsid w:val="0008037D"/>
    <w:rsid w:val="000811B4"/>
    <w:rsid w:val="0008261B"/>
    <w:rsid w:val="000836C2"/>
    <w:rsid w:val="00085FD8"/>
    <w:rsid w:val="00086C6C"/>
    <w:rsid w:val="00090227"/>
    <w:rsid w:val="00090932"/>
    <w:rsid w:val="00090CED"/>
    <w:rsid w:val="00091210"/>
    <w:rsid w:val="0009293F"/>
    <w:rsid w:val="00093C34"/>
    <w:rsid w:val="0009506B"/>
    <w:rsid w:val="00095C6A"/>
    <w:rsid w:val="00097145"/>
    <w:rsid w:val="000974D2"/>
    <w:rsid w:val="000A0293"/>
    <w:rsid w:val="000A1704"/>
    <w:rsid w:val="000B28B4"/>
    <w:rsid w:val="000B33BC"/>
    <w:rsid w:val="000B4318"/>
    <w:rsid w:val="000B497F"/>
    <w:rsid w:val="000B4CB3"/>
    <w:rsid w:val="000B5B52"/>
    <w:rsid w:val="000B5E5F"/>
    <w:rsid w:val="000B78FC"/>
    <w:rsid w:val="000C095E"/>
    <w:rsid w:val="000C3058"/>
    <w:rsid w:val="000C366C"/>
    <w:rsid w:val="000C453E"/>
    <w:rsid w:val="000C48BE"/>
    <w:rsid w:val="000C4A0D"/>
    <w:rsid w:val="000C5E8C"/>
    <w:rsid w:val="000C7A33"/>
    <w:rsid w:val="000D031C"/>
    <w:rsid w:val="000D07BA"/>
    <w:rsid w:val="000D1CFE"/>
    <w:rsid w:val="000D5C40"/>
    <w:rsid w:val="000D5D52"/>
    <w:rsid w:val="000D63E2"/>
    <w:rsid w:val="000D7ADD"/>
    <w:rsid w:val="000E0055"/>
    <w:rsid w:val="000E1C2A"/>
    <w:rsid w:val="000E3EB3"/>
    <w:rsid w:val="000E562A"/>
    <w:rsid w:val="000E6668"/>
    <w:rsid w:val="000F33EE"/>
    <w:rsid w:val="000F4F75"/>
    <w:rsid w:val="000F546D"/>
    <w:rsid w:val="000F6BCD"/>
    <w:rsid w:val="000F7539"/>
    <w:rsid w:val="000FBB02"/>
    <w:rsid w:val="00100110"/>
    <w:rsid w:val="00101942"/>
    <w:rsid w:val="00102030"/>
    <w:rsid w:val="0010275D"/>
    <w:rsid w:val="00102E7E"/>
    <w:rsid w:val="00104B35"/>
    <w:rsid w:val="00107A69"/>
    <w:rsid w:val="00110DBC"/>
    <w:rsid w:val="00111509"/>
    <w:rsid w:val="00112E8F"/>
    <w:rsid w:val="001152EF"/>
    <w:rsid w:val="001155DA"/>
    <w:rsid w:val="0011600C"/>
    <w:rsid w:val="001176B7"/>
    <w:rsid w:val="00125B80"/>
    <w:rsid w:val="001268BC"/>
    <w:rsid w:val="0012876D"/>
    <w:rsid w:val="00130381"/>
    <w:rsid w:val="0013266F"/>
    <w:rsid w:val="00133F3F"/>
    <w:rsid w:val="00134552"/>
    <w:rsid w:val="00136523"/>
    <w:rsid w:val="00142630"/>
    <w:rsid w:val="00145410"/>
    <w:rsid w:val="001478BB"/>
    <w:rsid w:val="00151C9C"/>
    <w:rsid w:val="0015498F"/>
    <w:rsid w:val="001555DF"/>
    <w:rsid w:val="00155944"/>
    <w:rsid w:val="001618C7"/>
    <w:rsid w:val="00161BE6"/>
    <w:rsid w:val="0016329E"/>
    <w:rsid w:val="0016451D"/>
    <w:rsid w:val="0016465B"/>
    <w:rsid w:val="00167D05"/>
    <w:rsid w:val="001700F1"/>
    <w:rsid w:val="00170F53"/>
    <w:rsid w:val="00172E76"/>
    <w:rsid w:val="00173608"/>
    <w:rsid w:val="0017385A"/>
    <w:rsid w:val="00173922"/>
    <w:rsid w:val="00173BD7"/>
    <w:rsid w:val="001808EC"/>
    <w:rsid w:val="00181F41"/>
    <w:rsid w:val="00187214"/>
    <w:rsid w:val="00190E38"/>
    <w:rsid w:val="00192882"/>
    <w:rsid w:val="00193230"/>
    <w:rsid w:val="0019389A"/>
    <w:rsid w:val="00193F07"/>
    <w:rsid w:val="0019466C"/>
    <w:rsid w:val="00194F23"/>
    <w:rsid w:val="0019621F"/>
    <w:rsid w:val="0019E0B3"/>
    <w:rsid w:val="001A0D77"/>
    <w:rsid w:val="001A304A"/>
    <w:rsid w:val="001A3E80"/>
    <w:rsid w:val="001A57F8"/>
    <w:rsid w:val="001A72E4"/>
    <w:rsid w:val="001B091F"/>
    <w:rsid w:val="001B40D1"/>
    <w:rsid w:val="001B5487"/>
    <w:rsid w:val="001B6F4F"/>
    <w:rsid w:val="001C093A"/>
    <w:rsid w:val="001C2AEA"/>
    <w:rsid w:val="001C324E"/>
    <w:rsid w:val="001C4659"/>
    <w:rsid w:val="001C52E0"/>
    <w:rsid w:val="001C7835"/>
    <w:rsid w:val="001D21D7"/>
    <w:rsid w:val="001D2D74"/>
    <w:rsid w:val="001D55BA"/>
    <w:rsid w:val="001D6DC8"/>
    <w:rsid w:val="001E1A19"/>
    <w:rsid w:val="001E42BA"/>
    <w:rsid w:val="001E4FC5"/>
    <w:rsid w:val="001E5875"/>
    <w:rsid w:val="001E59D8"/>
    <w:rsid w:val="001E6713"/>
    <w:rsid w:val="001F0D99"/>
    <w:rsid w:val="001F13C1"/>
    <w:rsid w:val="001F2016"/>
    <w:rsid w:val="001F288A"/>
    <w:rsid w:val="001F446D"/>
    <w:rsid w:val="001F46D7"/>
    <w:rsid w:val="00200E24"/>
    <w:rsid w:val="002011F5"/>
    <w:rsid w:val="00201C0F"/>
    <w:rsid w:val="00202330"/>
    <w:rsid w:val="00203BC9"/>
    <w:rsid w:val="00205C8B"/>
    <w:rsid w:val="0021195D"/>
    <w:rsid w:val="002122D6"/>
    <w:rsid w:val="00213D40"/>
    <w:rsid w:val="00215FD8"/>
    <w:rsid w:val="002167DA"/>
    <w:rsid w:val="002212EA"/>
    <w:rsid w:val="00221AB7"/>
    <w:rsid w:val="00222068"/>
    <w:rsid w:val="00227B7A"/>
    <w:rsid w:val="002303F9"/>
    <w:rsid w:val="002313FF"/>
    <w:rsid w:val="00232B05"/>
    <w:rsid w:val="00241AB1"/>
    <w:rsid w:val="00246435"/>
    <w:rsid w:val="00246BCF"/>
    <w:rsid w:val="00250062"/>
    <w:rsid w:val="00250FB3"/>
    <w:rsid w:val="00251EB0"/>
    <w:rsid w:val="002561D2"/>
    <w:rsid w:val="00256532"/>
    <w:rsid w:val="002610E7"/>
    <w:rsid w:val="002647DA"/>
    <w:rsid w:val="00267845"/>
    <w:rsid w:val="00270834"/>
    <w:rsid w:val="0027416B"/>
    <w:rsid w:val="00275C43"/>
    <w:rsid w:val="002814E6"/>
    <w:rsid w:val="00282D5E"/>
    <w:rsid w:val="00283FF6"/>
    <w:rsid w:val="00284AFC"/>
    <w:rsid w:val="00290CB2"/>
    <w:rsid w:val="002919CF"/>
    <w:rsid w:val="00291E5C"/>
    <w:rsid w:val="00294016"/>
    <w:rsid w:val="0029492F"/>
    <w:rsid w:val="002A0249"/>
    <w:rsid w:val="002A0848"/>
    <w:rsid w:val="002A10D2"/>
    <w:rsid w:val="002A306F"/>
    <w:rsid w:val="002A39F7"/>
    <w:rsid w:val="002A5638"/>
    <w:rsid w:val="002A5D81"/>
    <w:rsid w:val="002A747C"/>
    <w:rsid w:val="002B103A"/>
    <w:rsid w:val="002B2507"/>
    <w:rsid w:val="002B3CD5"/>
    <w:rsid w:val="002B484E"/>
    <w:rsid w:val="002B4F65"/>
    <w:rsid w:val="002B6E37"/>
    <w:rsid w:val="002B7C53"/>
    <w:rsid w:val="002C2DF4"/>
    <w:rsid w:val="002C3F91"/>
    <w:rsid w:val="002C4498"/>
    <w:rsid w:val="002D0AB1"/>
    <w:rsid w:val="002D6172"/>
    <w:rsid w:val="002D7112"/>
    <w:rsid w:val="002D7295"/>
    <w:rsid w:val="002E507D"/>
    <w:rsid w:val="002F0548"/>
    <w:rsid w:val="002F247E"/>
    <w:rsid w:val="002F6AB2"/>
    <w:rsid w:val="002F6C59"/>
    <w:rsid w:val="002F70F5"/>
    <w:rsid w:val="002F778F"/>
    <w:rsid w:val="00300822"/>
    <w:rsid w:val="0030407A"/>
    <w:rsid w:val="00305171"/>
    <w:rsid w:val="00306999"/>
    <w:rsid w:val="003069BA"/>
    <w:rsid w:val="00307DC3"/>
    <w:rsid w:val="00310D9C"/>
    <w:rsid w:val="003110B5"/>
    <w:rsid w:val="00313B90"/>
    <w:rsid w:val="00315326"/>
    <w:rsid w:val="0031612C"/>
    <w:rsid w:val="003164C4"/>
    <w:rsid w:val="00317BA1"/>
    <w:rsid w:val="00320A8B"/>
    <w:rsid w:val="003228FB"/>
    <w:rsid w:val="003235F1"/>
    <w:rsid w:val="00324A30"/>
    <w:rsid w:val="00326076"/>
    <w:rsid w:val="00326F9B"/>
    <w:rsid w:val="00330BEA"/>
    <w:rsid w:val="0033228B"/>
    <w:rsid w:val="0033275C"/>
    <w:rsid w:val="00332DC3"/>
    <w:rsid w:val="003362E8"/>
    <w:rsid w:val="00336422"/>
    <w:rsid w:val="00337DEB"/>
    <w:rsid w:val="00342A8C"/>
    <w:rsid w:val="0034581D"/>
    <w:rsid w:val="0034680A"/>
    <w:rsid w:val="00347010"/>
    <w:rsid w:val="00347496"/>
    <w:rsid w:val="003508CA"/>
    <w:rsid w:val="00351243"/>
    <w:rsid w:val="003535A1"/>
    <w:rsid w:val="00353A4C"/>
    <w:rsid w:val="00355708"/>
    <w:rsid w:val="003566F2"/>
    <w:rsid w:val="00357CE6"/>
    <w:rsid w:val="0035D5AC"/>
    <w:rsid w:val="00362FD9"/>
    <w:rsid w:val="00363FF8"/>
    <w:rsid w:val="00364F10"/>
    <w:rsid w:val="00370405"/>
    <w:rsid w:val="0037090F"/>
    <w:rsid w:val="0037162B"/>
    <w:rsid w:val="00373710"/>
    <w:rsid w:val="003768E4"/>
    <w:rsid w:val="0037721D"/>
    <w:rsid w:val="003776C3"/>
    <w:rsid w:val="00377772"/>
    <w:rsid w:val="00377BE3"/>
    <w:rsid w:val="00380263"/>
    <w:rsid w:val="0038102A"/>
    <w:rsid w:val="00383816"/>
    <w:rsid w:val="003871F2"/>
    <w:rsid w:val="00390B2F"/>
    <w:rsid w:val="00392C2F"/>
    <w:rsid w:val="00394842"/>
    <w:rsid w:val="00395E3B"/>
    <w:rsid w:val="00397AB4"/>
    <w:rsid w:val="003A28A5"/>
    <w:rsid w:val="003A3B20"/>
    <w:rsid w:val="003B5151"/>
    <w:rsid w:val="003B52FB"/>
    <w:rsid w:val="003B633A"/>
    <w:rsid w:val="003B7D34"/>
    <w:rsid w:val="003C0246"/>
    <w:rsid w:val="003C344F"/>
    <w:rsid w:val="003D029F"/>
    <w:rsid w:val="003D06F2"/>
    <w:rsid w:val="003D2207"/>
    <w:rsid w:val="003D23A3"/>
    <w:rsid w:val="003D2E12"/>
    <w:rsid w:val="003D5856"/>
    <w:rsid w:val="003D6C1B"/>
    <w:rsid w:val="003D7D77"/>
    <w:rsid w:val="003E2B66"/>
    <w:rsid w:val="003E3441"/>
    <w:rsid w:val="003E3956"/>
    <w:rsid w:val="003E3CAB"/>
    <w:rsid w:val="003E6D13"/>
    <w:rsid w:val="003E7444"/>
    <w:rsid w:val="003F21AB"/>
    <w:rsid w:val="003F4390"/>
    <w:rsid w:val="004015AA"/>
    <w:rsid w:val="00404E4F"/>
    <w:rsid w:val="004064C6"/>
    <w:rsid w:val="004070C1"/>
    <w:rsid w:val="00414E7D"/>
    <w:rsid w:val="00421208"/>
    <w:rsid w:val="0042339A"/>
    <w:rsid w:val="0042508F"/>
    <w:rsid w:val="00425325"/>
    <w:rsid w:val="00431DC3"/>
    <w:rsid w:val="0043241B"/>
    <w:rsid w:val="004342F9"/>
    <w:rsid w:val="00440325"/>
    <w:rsid w:val="00440D83"/>
    <w:rsid w:val="004423DE"/>
    <w:rsid w:val="004452A7"/>
    <w:rsid w:val="00445B64"/>
    <w:rsid w:val="00450DCC"/>
    <w:rsid w:val="00451FFA"/>
    <w:rsid w:val="0045212A"/>
    <w:rsid w:val="00455058"/>
    <w:rsid w:val="004571B1"/>
    <w:rsid w:val="00461CFA"/>
    <w:rsid w:val="004622FD"/>
    <w:rsid w:val="0046270C"/>
    <w:rsid w:val="00462AEA"/>
    <w:rsid w:val="004635FD"/>
    <w:rsid w:val="004678BB"/>
    <w:rsid w:val="0047077B"/>
    <w:rsid w:val="00472D3A"/>
    <w:rsid w:val="0047474D"/>
    <w:rsid w:val="00474BDA"/>
    <w:rsid w:val="00476B5B"/>
    <w:rsid w:val="00481704"/>
    <w:rsid w:val="00490F1C"/>
    <w:rsid w:val="004913E0"/>
    <w:rsid w:val="00491C7A"/>
    <w:rsid w:val="00492597"/>
    <w:rsid w:val="00495C82"/>
    <w:rsid w:val="00496AE7"/>
    <w:rsid w:val="00497A35"/>
    <w:rsid w:val="004A0899"/>
    <w:rsid w:val="004A439D"/>
    <w:rsid w:val="004A7235"/>
    <w:rsid w:val="004B1957"/>
    <w:rsid w:val="004B1987"/>
    <w:rsid w:val="004B609E"/>
    <w:rsid w:val="004B64BA"/>
    <w:rsid w:val="004C040E"/>
    <w:rsid w:val="004C0765"/>
    <w:rsid w:val="004C1728"/>
    <w:rsid w:val="004C1757"/>
    <w:rsid w:val="004C5327"/>
    <w:rsid w:val="004C5AB1"/>
    <w:rsid w:val="004C5F0D"/>
    <w:rsid w:val="004D0EDB"/>
    <w:rsid w:val="004D1945"/>
    <w:rsid w:val="004D24BE"/>
    <w:rsid w:val="004D362A"/>
    <w:rsid w:val="004D3A68"/>
    <w:rsid w:val="004D4873"/>
    <w:rsid w:val="004E0833"/>
    <w:rsid w:val="004E28C6"/>
    <w:rsid w:val="004E4A36"/>
    <w:rsid w:val="004F1080"/>
    <w:rsid w:val="004F138F"/>
    <w:rsid w:val="004F28C1"/>
    <w:rsid w:val="004F2926"/>
    <w:rsid w:val="004F32BA"/>
    <w:rsid w:val="004F3395"/>
    <w:rsid w:val="004F5E1B"/>
    <w:rsid w:val="004F677A"/>
    <w:rsid w:val="004F6CBF"/>
    <w:rsid w:val="004F7FA8"/>
    <w:rsid w:val="00501DF7"/>
    <w:rsid w:val="00502679"/>
    <w:rsid w:val="00504F98"/>
    <w:rsid w:val="0050670B"/>
    <w:rsid w:val="005069F4"/>
    <w:rsid w:val="00511A52"/>
    <w:rsid w:val="00511FFE"/>
    <w:rsid w:val="00512769"/>
    <w:rsid w:val="005141E8"/>
    <w:rsid w:val="00517CA6"/>
    <w:rsid w:val="005220B4"/>
    <w:rsid w:val="0052253B"/>
    <w:rsid w:val="00525F8C"/>
    <w:rsid w:val="00526CDB"/>
    <w:rsid w:val="00527957"/>
    <w:rsid w:val="00527F8F"/>
    <w:rsid w:val="00531E49"/>
    <w:rsid w:val="0053284F"/>
    <w:rsid w:val="00537125"/>
    <w:rsid w:val="00542666"/>
    <w:rsid w:val="005426CC"/>
    <w:rsid w:val="00545CBB"/>
    <w:rsid w:val="00546A8C"/>
    <w:rsid w:val="00550C99"/>
    <w:rsid w:val="005517F6"/>
    <w:rsid w:val="00553413"/>
    <w:rsid w:val="005537DF"/>
    <w:rsid w:val="00555CA7"/>
    <w:rsid w:val="00556511"/>
    <w:rsid w:val="00557922"/>
    <w:rsid w:val="005617AE"/>
    <w:rsid w:val="00562C0D"/>
    <w:rsid w:val="00564B0F"/>
    <w:rsid w:val="005673A9"/>
    <w:rsid w:val="00567DC8"/>
    <w:rsid w:val="005708F9"/>
    <w:rsid w:val="005709C5"/>
    <w:rsid w:val="00573CF2"/>
    <w:rsid w:val="005762D5"/>
    <w:rsid w:val="00582581"/>
    <w:rsid w:val="0058369E"/>
    <w:rsid w:val="00590042"/>
    <w:rsid w:val="00593314"/>
    <w:rsid w:val="00594496"/>
    <w:rsid w:val="00594DB0"/>
    <w:rsid w:val="00594E8D"/>
    <w:rsid w:val="005956E1"/>
    <w:rsid w:val="005A08FF"/>
    <w:rsid w:val="005A3019"/>
    <w:rsid w:val="005A3562"/>
    <w:rsid w:val="005A50F6"/>
    <w:rsid w:val="005A50FD"/>
    <w:rsid w:val="005A5675"/>
    <w:rsid w:val="005A5D93"/>
    <w:rsid w:val="005B3251"/>
    <w:rsid w:val="005C01DF"/>
    <w:rsid w:val="005C1B62"/>
    <w:rsid w:val="005C2364"/>
    <w:rsid w:val="005C2648"/>
    <w:rsid w:val="005C2D41"/>
    <w:rsid w:val="005C36C8"/>
    <w:rsid w:val="005C6618"/>
    <w:rsid w:val="005D3D74"/>
    <w:rsid w:val="005D45C2"/>
    <w:rsid w:val="005D4A46"/>
    <w:rsid w:val="005D4C17"/>
    <w:rsid w:val="005D5B22"/>
    <w:rsid w:val="005D7BB1"/>
    <w:rsid w:val="005E10C7"/>
    <w:rsid w:val="005E2D46"/>
    <w:rsid w:val="005E5879"/>
    <w:rsid w:val="005F220A"/>
    <w:rsid w:val="005F3223"/>
    <w:rsid w:val="0060036F"/>
    <w:rsid w:val="00600F83"/>
    <w:rsid w:val="00602AF8"/>
    <w:rsid w:val="00602F8F"/>
    <w:rsid w:val="00603FD5"/>
    <w:rsid w:val="00605048"/>
    <w:rsid w:val="0061196A"/>
    <w:rsid w:val="0061344A"/>
    <w:rsid w:val="00613955"/>
    <w:rsid w:val="006161EE"/>
    <w:rsid w:val="00616DC8"/>
    <w:rsid w:val="00625666"/>
    <w:rsid w:val="00626F44"/>
    <w:rsid w:val="00627BA0"/>
    <w:rsid w:val="00630A95"/>
    <w:rsid w:val="006327EF"/>
    <w:rsid w:val="00633BBA"/>
    <w:rsid w:val="00635E19"/>
    <w:rsid w:val="00646437"/>
    <w:rsid w:val="0064705C"/>
    <w:rsid w:val="006479A3"/>
    <w:rsid w:val="006509FA"/>
    <w:rsid w:val="006519DD"/>
    <w:rsid w:val="006528C6"/>
    <w:rsid w:val="00653080"/>
    <w:rsid w:val="00654964"/>
    <w:rsid w:val="00655931"/>
    <w:rsid w:val="00655EFE"/>
    <w:rsid w:val="00657142"/>
    <w:rsid w:val="00657FB8"/>
    <w:rsid w:val="00661E37"/>
    <w:rsid w:val="0066241D"/>
    <w:rsid w:val="0066346E"/>
    <w:rsid w:val="006643B2"/>
    <w:rsid w:val="006676F4"/>
    <w:rsid w:val="006704C2"/>
    <w:rsid w:val="00671AEF"/>
    <w:rsid w:val="00671D0C"/>
    <w:rsid w:val="006730A7"/>
    <w:rsid w:val="0067323B"/>
    <w:rsid w:val="00674486"/>
    <w:rsid w:val="00676610"/>
    <w:rsid w:val="006776E0"/>
    <w:rsid w:val="00677F84"/>
    <w:rsid w:val="00681976"/>
    <w:rsid w:val="00682469"/>
    <w:rsid w:val="00682FEB"/>
    <w:rsid w:val="00683001"/>
    <w:rsid w:val="00683950"/>
    <w:rsid w:val="0068724F"/>
    <w:rsid w:val="006901FE"/>
    <w:rsid w:val="00690D1F"/>
    <w:rsid w:val="0069113B"/>
    <w:rsid w:val="00694248"/>
    <w:rsid w:val="006945DD"/>
    <w:rsid w:val="00696364"/>
    <w:rsid w:val="006A1DEF"/>
    <w:rsid w:val="006A29CC"/>
    <w:rsid w:val="006A2AB0"/>
    <w:rsid w:val="006A2EBF"/>
    <w:rsid w:val="006A487B"/>
    <w:rsid w:val="006A4D83"/>
    <w:rsid w:val="006A5B78"/>
    <w:rsid w:val="006A64E6"/>
    <w:rsid w:val="006A6D91"/>
    <w:rsid w:val="006A6DDA"/>
    <w:rsid w:val="006B0488"/>
    <w:rsid w:val="006B066B"/>
    <w:rsid w:val="006B1FDA"/>
    <w:rsid w:val="006B627A"/>
    <w:rsid w:val="006B7877"/>
    <w:rsid w:val="006C073C"/>
    <w:rsid w:val="006C1E89"/>
    <w:rsid w:val="006C28FA"/>
    <w:rsid w:val="006C492F"/>
    <w:rsid w:val="006C4AF4"/>
    <w:rsid w:val="006C4D2D"/>
    <w:rsid w:val="006C5467"/>
    <w:rsid w:val="006C635C"/>
    <w:rsid w:val="006C654B"/>
    <w:rsid w:val="006C7890"/>
    <w:rsid w:val="006C7FBF"/>
    <w:rsid w:val="006D2C53"/>
    <w:rsid w:val="006D3F2F"/>
    <w:rsid w:val="006D56AB"/>
    <w:rsid w:val="006D5D76"/>
    <w:rsid w:val="006D6788"/>
    <w:rsid w:val="006D696A"/>
    <w:rsid w:val="006D7257"/>
    <w:rsid w:val="006D7AC3"/>
    <w:rsid w:val="006E0AF4"/>
    <w:rsid w:val="006E3536"/>
    <w:rsid w:val="006E448D"/>
    <w:rsid w:val="006E59FD"/>
    <w:rsid w:val="006E65DC"/>
    <w:rsid w:val="006E6E9E"/>
    <w:rsid w:val="006F2521"/>
    <w:rsid w:val="006F28D4"/>
    <w:rsid w:val="006F3CB1"/>
    <w:rsid w:val="006F5260"/>
    <w:rsid w:val="006F5322"/>
    <w:rsid w:val="006F590D"/>
    <w:rsid w:val="006F6528"/>
    <w:rsid w:val="00700DB8"/>
    <w:rsid w:val="00701687"/>
    <w:rsid w:val="007030BA"/>
    <w:rsid w:val="007032B7"/>
    <w:rsid w:val="007033B8"/>
    <w:rsid w:val="00704C78"/>
    <w:rsid w:val="00705053"/>
    <w:rsid w:val="00712FD2"/>
    <w:rsid w:val="00714488"/>
    <w:rsid w:val="00714FC1"/>
    <w:rsid w:val="0071658D"/>
    <w:rsid w:val="007200E6"/>
    <w:rsid w:val="007215C5"/>
    <w:rsid w:val="00721CA5"/>
    <w:rsid w:val="0072239F"/>
    <w:rsid w:val="00723D81"/>
    <w:rsid w:val="007244FD"/>
    <w:rsid w:val="00726871"/>
    <w:rsid w:val="00726AFA"/>
    <w:rsid w:val="007273D5"/>
    <w:rsid w:val="00727BCC"/>
    <w:rsid w:val="007346FF"/>
    <w:rsid w:val="00737747"/>
    <w:rsid w:val="00737931"/>
    <w:rsid w:val="00743916"/>
    <w:rsid w:val="00745F14"/>
    <w:rsid w:val="00747165"/>
    <w:rsid w:val="00750A3C"/>
    <w:rsid w:val="00752FE3"/>
    <w:rsid w:val="007539EA"/>
    <w:rsid w:val="00753BC6"/>
    <w:rsid w:val="00753D27"/>
    <w:rsid w:val="007554F0"/>
    <w:rsid w:val="0076325F"/>
    <w:rsid w:val="00765818"/>
    <w:rsid w:val="00766F28"/>
    <w:rsid w:val="007670E2"/>
    <w:rsid w:val="007706E9"/>
    <w:rsid w:val="007732ED"/>
    <w:rsid w:val="00773CFB"/>
    <w:rsid w:val="00775BE3"/>
    <w:rsid w:val="0077753A"/>
    <w:rsid w:val="007811F0"/>
    <w:rsid w:val="007819F7"/>
    <w:rsid w:val="007871D5"/>
    <w:rsid w:val="00787B0A"/>
    <w:rsid w:val="00791B7F"/>
    <w:rsid w:val="00793284"/>
    <w:rsid w:val="00793B0A"/>
    <w:rsid w:val="0079452E"/>
    <w:rsid w:val="00795A1D"/>
    <w:rsid w:val="007968A8"/>
    <w:rsid w:val="007969B4"/>
    <w:rsid w:val="007A0363"/>
    <w:rsid w:val="007A079E"/>
    <w:rsid w:val="007A0D72"/>
    <w:rsid w:val="007A2B8B"/>
    <w:rsid w:val="007A4ABF"/>
    <w:rsid w:val="007A57D1"/>
    <w:rsid w:val="007AD20A"/>
    <w:rsid w:val="007B0137"/>
    <w:rsid w:val="007B085D"/>
    <w:rsid w:val="007B2F35"/>
    <w:rsid w:val="007B43DF"/>
    <w:rsid w:val="007B62A5"/>
    <w:rsid w:val="007B66E4"/>
    <w:rsid w:val="007B7B5C"/>
    <w:rsid w:val="007C13C9"/>
    <w:rsid w:val="007C1B07"/>
    <w:rsid w:val="007C2C29"/>
    <w:rsid w:val="007C524E"/>
    <w:rsid w:val="007C68FC"/>
    <w:rsid w:val="007C6D5D"/>
    <w:rsid w:val="007C6E98"/>
    <w:rsid w:val="007C7236"/>
    <w:rsid w:val="007D0C03"/>
    <w:rsid w:val="007D14BD"/>
    <w:rsid w:val="007D2606"/>
    <w:rsid w:val="007D464F"/>
    <w:rsid w:val="007D5D6C"/>
    <w:rsid w:val="007D61CD"/>
    <w:rsid w:val="007D65F1"/>
    <w:rsid w:val="007D66F8"/>
    <w:rsid w:val="007E0D3E"/>
    <w:rsid w:val="007E0DB5"/>
    <w:rsid w:val="007E1D3E"/>
    <w:rsid w:val="007E2C45"/>
    <w:rsid w:val="007E47ED"/>
    <w:rsid w:val="007E506F"/>
    <w:rsid w:val="007E545C"/>
    <w:rsid w:val="007F112E"/>
    <w:rsid w:val="007F150B"/>
    <w:rsid w:val="007F23C7"/>
    <w:rsid w:val="00800187"/>
    <w:rsid w:val="00801EC5"/>
    <w:rsid w:val="0080351F"/>
    <w:rsid w:val="00804038"/>
    <w:rsid w:val="00804D3F"/>
    <w:rsid w:val="008071F8"/>
    <w:rsid w:val="00807850"/>
    <w:rsid w:val="00807AF3"/>
    <w:rsid w:val="00811E82"/>
    <w:rsid w:val="008127BE"/>
    <w:rsid w:val="00813E1A"/>
    <w:rsid w:val="0081533C"/>
    <w:rsid w:val="00815F55"/>
    <w:rsid w:val="00817A05"/>
    <w:rsid w:val="00817A3F"/>
    <w:rsid w:val="00821160"/>
    <w:rsid w:val="00822FA9"/>
    <w:rsid w:val="00823564"/>
    <w:rsid w:val="008272E7"/>
    <w:rsid w:val="00827948"/>
    <w:rsid w:val="00830094"/>
    <w:rsid w:val="008303AF"/>
    <w:rsid w:val="00830517"/>
    <w:rsid w:val="008311FE"/>
    <w:rsid w:val="008371E7"/>
    <w:rsid w:val="00841C5F"/>
    <w:rsid w:val="008427BA"/>
    <w:rsid w:val="008455DD"/>
    <w:rsid w:val="008501EA"/>
    <w:rsid w:val="0085129D"/>
    <w:rsid w:val="00853894"/>
    <w:rsid w:val="0085439B"/>
    <w:rsid w:val="00857936"/>
    <w:rsid w:val="008625E5"/>
    <w:rsid w:val="0086411D"/>
    <w:rsid w:val="008643CC"/>
    <w:rsid w:val="0086784E"/>
    <w:rsid w:val="0087039C"/>
    <w:rsid w:val="0087133D"/>
    <w:rsid w:val="0087481A"/>
    <w:rsid w:val="00874DD2"/>
    <w:rsid w:val="00876CA1"/>
    <w:rsid w:val="00876CC6"/>
    <w:rsid w:val="00876CE9"/>
    <w:rsid w:val="0088080A"/>
    <w:rsid w:val="00882A5C"/>
    <w:rsid w:val="00882B20"/>
    <w:rsid w:val="008831C3"/>
    <w:rsid w:val="00885045"/>
    <w:rsid w:val="008851AD"/>
    <w:rsid w:val="008862CA"/>
    <w:rsid w:val="00886314"/>
    <w:rsid w:val="00886354"/>
    <w:rsid w:val="00887DC1"/>
    <w:rsid w:val="0089428A"/>
    <w:rsid w:val="008A3DBB"/>
    <w:rsid w:val="008A4B9D"/>
    <w:rsid w:val="008B05C3"/>
    <w:rsid w:val="008B112D"/>
    <w:rsid w:val="008B1325"/>
    <w:rsid w:val="008B2526"/>
    <w:rsid w:val="008B2F9A"/>
    <w:rsid w:val="008B4965"/>
    <w:rsid w:val="008B5203"/>
    <w:rsid w:val="008B6ED9"/>
    <w:rsid w:val="008B7DFB"/>
    <w:rsid w:val="008C416F"/>
    <w:rsid w:val="008C5104"/>
    <w:rsid w:val="008C6F09"/>
    <w:rsid w:val="008D1ABD"/>
    <w:rsid w:val="008D260C"/>
    <w:rsid w:val="008D3B55"/>
    <w:rsid w:val="008E3CF9"/>
    <w:rsid w:val="008E44AF"/>
    <w:rsid w:val="008E606C"/>
    <w:rsid w:val="008F1789"/>
    <w:rsid w:val="008F5D5B"/>
    <w:rsid w:val="008F6172"/>
    <w:rsid w:val="008F653C"/>
    <w:rsid w:val="008FFED5"/>
    <w:rsid w:val="0090137A"/>
    <w:rsid w:val="00903264"/>
    <w:rsid w:val="009040FF"/>
    <w:rsid w:val="00907311"/>
    <w:rsid w:val="00907BA6"/>
    <w:rsid w:val="00912F38"/>
    <w:rsid w:val="0091431C"/>
    <w:rsid w:val="00914F0C"/>
    <w:rsid w:val="009218C7"/>
    <w:rsid w:val="0092202B"/>
    <w:rsid w:val="009223E8"/>
    <w:rsid w:val="009249BA"/>
    <w:rsid w:val="00925EA4"/>
    <w:rsid w:val="009272CA"/>
    <w:rsid w:val="00927A29"/>
    <w:rsid w:val="00934447"/>
    <w:rsid w:val="00936068"/>
    <w:rsid w:val="00940F5F"/>
    <w:rsid w:val="009419E9"/>
    <w:rsid w:val="00942B67"/>
    <w:rsid w:val="00943ECB"/>
    <w:rsid w:val="00944F22"/>
    <w:rsid w:val="0094547C"/>
    <w:rsid w:val="00947602"/>
    <w:rsid w:val="009478ED"/>
    <w:rsid w:val="00950E6B"/>
    <w:rsid w:val="009517CC"/>
    <w:rsid w:val="00951CFA"/>
    <w:rsid w:val="0095413A"/>
    <w:rsid w:val="0095415E"/>
    <w:rsid w:val="00954721"/>
    <w:rsid w:val="00957AFC"/>
    <w:rsid w:val="00960BA3"/>
    <w:rsid w:val="009615D4"/>
    <w:rsid w:val="009617F6"/>
    <w:rsid w:val="00962C99"/>
    <w:rsid w:val="0096340A"/>
    <w:rsid w:val="00963F15"/>
    <w:rsid w:val="0096621A"/>
    <w:rsid w:val="0096790E"/>
    <w:rsid w:val="009701F4"/>
    <w:rsid w:val="00973E6D"/>
    <w:rsid w:val="0097463D"/>
    <w:rsid w:val="00974677"/>
    <w:rsid w:val="00974965"/>
    <w:rsid w:val="0097539A"/>
    <w:rsid w:val="0097593B"/>
    <w:rsid w:val="0097644C"/>
    <w:rsid w:val="00981B76"/>
    <w:rsid w:val="00991A8A"/>
    <w:rsid w:val="00991FDE"/>
    <w:rsid w:val="00994FB0"/>
    <w:rsid w:val="009975D0"/>
    <w:rsid w:val="009A024D"/>
    <w:rsid w:val="009A2F17"/>
    <w:rsid w:val="009A5138"/>
    <w:rsid w:val="009A7C81"/>
    <w:rsid w:val="009B28CE"/>
    <w:rsid w:val="009B49ED"/>
    <w:rsid w:val="009B5D59"/>
    <w:rsid w:val="009B60C6"/>
    <w:rsid w:val="009C0B5D"/>
    <w:rsid w:val="009C10CE"/>
    <w:rsid w:val="009C4C9A"/>
    <w:rsid w:val="009C69CD"/>
    <w:rsid w:val="009C7AAE"/>
    <w:rsid w:val="009D0C1C"/>
    <w:rsid w:val="009D0D9B"/>
    <w:rsid w:val="009D24F5"/>
    <w:rsid w:val="009D4E88"/>
    <w:rsid w:val="009D5BE4"/>
    <w:rsid w:val="009E01A7"/>
    <w:rsid w:val="009E2EEE"/>
    <w:rsid w:val="009E5068"/>
    <w:rsid w:val="009E5BF7"/>
    <w:rsid w:val="009F2518"/>
    <w:rsid w:val="009F4B9F"/>
    <w:rsid w:val="009F4E1B"/>
    <w:rsid w:val="009F4F3C"/>
    <w:rsid w:val="009F56FA"/>
    <w:rsid w:val="009F5C5D"/>
    <w:rsid w:val="009F61E8"/>
    <w:rsid w:val="00A03B44"/>
    <w:rsid w:val="00A05F30"/>
    <w:rsid w:val="00A07FB0"/>
    <w:rsid w:val="00A11143"/>
    <w:rsid w:val="00A1217D"/>
    <w:rsid w:val="00A12778"/>
    <w:rsid w:val="00A129FE"/>
    <w:rsid w:val="00A12CC5"/>
    <w:rsid w:val="00A12E25"/>
    <w:rsid w:val="00A13664"/>
    <w:rsid w:val="00A14C3D"/>
    <w:rsid w:val="00A20CD4"/>
    <w:rsid w:val="00A20DEF"/>
    <w:rsid w:val="00A24EF4"/>
    <w:rsid w:val="00A3047A"/>
    <w:rsid w:val="00A312D0"/>
    <w:rsid w:val="00A3331B"/>
    <w:rsid w:val="00A33BDB"/>
    <w:rsid w:val="00A3565A"/>
    <w:rsid w:val="00A35A21"/>
    <w:rsid w:val="00A36B09"/>
    <w:rsid w:val="00A373A5"/>
    <w:rsid w:val="00A37D59"/>
    <w:rsid w:val="00A40C43"/>
    <w:rsid w:val="00A42DA6"/>
    <w:rsid w:val="00A44552"/>
    <w:rsid w:val="00A44595"/>
    <w:rsid w:val="00A44D53"/>
    <w:rsid w:val="00A450A1"/>
    <w:rsid w:val="00A52BBD"/>
    <w:rsid w:val="00A552B9"/>
    <w:rsid w:val="00A5585D"/>
    <w:rsid w:val="00A57734"/>
    <w:rsid w:val="00A60FC6"/>
    <w:rsid w:val="00A61C7D"/>
    <w:rsid w:val="00A62113"/>
    <w:rsid w:val="00A63585"/>
    <w:rsid w:val="00A70C56"/>
    <w:rsid w:val="00A87A31"/>
    <w:rsid w:val="00A90151"/>
    <w:rsid w:val="00A91B95"/>
    <w:rsid w:val="00A92B42"/>
    <w:rsid w:val="00A9359B"/>
    <w:rsid w:val="00A941F0"/>
    <w:rsid w:val="00A94EF2"/>
    <w:rsid w:val="00A9755A"/>
    <w:rsid w:val="00A97702"/>
    <w:rsid w:val="00AA163B"/>
    <w:rsid w:val="00AA2D74"/>
    <w:rsid w:val="00AA429F"/>
    <w:rsid w:val="00AA68D0"/>
    <w:rsid w:val="00AA69C0"/>
    <w:rsid w:val="00AA7B17"/>
    <w:rsid w:val="00AB34EB"/>
    <w:rsid w:val="00AB4B33"/>
    <w:rsid w:val="00AB7A97"/>
    <w:rsid w:val="00AC14B3"/>
    <w:rsid w:val="00AC1FA7"/>
    <w:rsid w:val="00AC25B8"/>
    <w:rsid w:val="00AC2871"/>
    <w:rsid w:val="00AD1B1D"/>
    <w:rsid w:val="00AD413F"/>
    <w:rsid w:val="00AE0582"/>
    <w:rsid w:val="00AE0608"/>
    <w:rsid w:val="00AE58F1"/>
    <w:rsid w:val="00AE5D64"/>
    <w:rsid w:val="00AE7FBB"/>
    <w:rsid w:val="00AF2AF5"/>
    <w:rsid w:val="00AF2E2B"/>
    <w:rsid w:val="00AF3BA6"/>
    <w:rsid w:val="00AF4D1C"/>
    <w:rsid w:val="00AF579B"/>
    <w:rsid w:val="00AF5A2B"/>
    <w:rsid w:val="00AF6864"/>
    <w:rsid w:val="00B00573"/>
    <w:rsid w:val="00B00DB1"/>
    <w:rsid w:val="00B0188C"/>
    <w:rsid w:val="00B01B6A"/>
    <w:rsid w:val="00B02030"/>
    <w:rsid w:val="00B0484E"/>
    <w:rsid w:val="00B06A55"/>
    <w:rsid w:val="00B10BBE"/>
    <w:rsid w:val="00B10F0F"/>
    <w:rsid w:val="00B120F9"/>
    <w:rsid w:val="00B148B6"/>
    <w:rsid w:val="00B1512E"/>
    <w:rsid w:val="00B201ED"/>
    <w:rsid w:val="00B22B6C"/>
    <w:rsid w:val="00B22EB0"/>
    <w:rsid w:val="00B23082"/>
    <w:rsid w:val="00B23603"/>
    <w:rsid w:val="00B237E8"/>
    <w:rsid w:val="00B24D98"/>
    <w:rsid w:val="00B2539A"/>
    <w:rsid w:val="00B253FF"/>
    <w:rsid w:val="00B3146C"/>
    <w:rsid w:val="00B32D6C"/>
    <w:rsid w:val="00B330ED"/>
    <w:rsid w:val="00B34E71"/>
    <w:rsid w:val="00B366FE"/>
    <w:rsid w:val="00B3749D"/>
    <w:rsid w:val="00B37722"/>
    <w:rsid w:val="00B377B1"/>
    <w:rsid w:val="00B4066C"/>
    <w:rsid w:val="00B428C8"/>
    <w:rsid w:val="00B44877"/>
    <w:rsid w:val="00B44F9B"/>
    <w:rsid w:val="00B47755"/>
    <w:rsid w:val="00B47B8A"/>
    <w:rsid w:val="00B51F1A"/>
    <w:rsid w:val="00B52C78"/>
    <w:rsid w:val="00B54655"/>
    <w:rsid w:val="00B552DF"/>
    <w:rsid w:val="00B603D9"/>
    <w:rsid w:val="00B60F4F"/>
    <w:rsid w:val="00B63327"/>
    <w:rsid w:val="00B644FC"/>
    <w:rsid w:val="00B6487B"/>
    <w:rsid w:val="00B648EB"/>
    <w:rsid w:val="00B65DAA"/>
    <w:rsid w:val="00B6633D"/>
    <w:rsid w:val="00B66B2F"/>
    <w:rsid w:val="00B71D82"/>
    <w:rsid w:val="00B73F09"/>
    <w:rsid w:val="00B74F7F"/>
    <w:rsid w:val="00B7503F"/>
    <w:rsid w:val="00B75B08"/>
    <w:rsid w:val="00B763ED"/>
    <w:rsid w:val="00B83D16"/>
    <w:rsid w:val="00B85BDF"/>
    <w:rsid w:val="00B85E2A"/>
    <w:rsid w:val="00B87859"/>
    <w:rsid w:val="00B906CA"/>
    <w:rsid w:val="00B91D47"/>
    <w:rsid w:val="00B92394"/>
    <w:rsid w:val="00B94857"/>
    <w:rsid w:val="00B95C24"/>
    <w:rsid w:val="00BA3CB8"/>
    <w:rsid w:val="00BA5BE4"/>
    <w:rsid w:val="00BA6099"/>
    <w:rsid w:val="00BA7623"/>
    <w:rsid w:val="00BB0D54"/>
    <w:rsid w:val="00BB2DA5"/>
    <w:rsid w:val="00BB3586"/>
    <w:rsid w:val="00BB4CE7"/>
    <w:rsid w:val="00BB6E5D"/>
    <w:rsid w:val="00BC0062"/>
    <w:rsid w:val="00BC08CC"/>
    <w:rsid w:val="00BC6696"/>
    <w:rsid w:val="00BD1437"/>
    <w:rsid w:val="00BD3599"/>
    <w:rsid w:val="00BD64F5"/>
    <w:rsid w:val="00BD769C"/>
    <w:rsid w:val="00BE14DE"/>
    <w:rsid w:val="00BE2420"/>
    <w:rsid w:val="00BE2FE0"/>
    <w:rsid w:val="00BE3701"/>
    <w:rsid w:val="00BE7689"/>
    <w:rsid w:val="00BE7897"/>
    <w:rsid w:val="00BF0CA3"/>
    <w:rsid w:val="00BF172A"/>
    <w:rsid w:val="00BF31B7"/>
    <w:rsid w:val="00BF68C8"/>
    <w:rsid w:val="00BF6AE6"/>
    <w:rsid w:val="00C01BC2"/>
    <w:rsid w:val="00C01E68"/>
    <w:rsid w:val="00C02508"/>
    <w:rsid w:val="00C10FA9"/>
    <w:rsid w:val="00C118C7"/>
    <w:rsid w:val="00C11924"/>
    <w:rsid w:val="00C1250F"/>
    <w:rsid w:val="00C13FF8"/>
    <w:rsid w:val="00C1607F"/>
    <w:rsid w:val="00C17F76"/>
    <w:rsid w:val="00C213E1"/>
    <w:rsid w:val="00C21790"/>
    <w:rsid w:val="00C23228"/>
    <w:rsid w:val="00C238AD"/>
    <w:rsid w:val="00C24111"/>
    <w:rsid w:val="00C311F7"/>
    <w:rsid w:val="00C31387"/>
    <w:rsid w:val="00C326F9"/>
    <w:rsid w:val="00C35492"/>
    <w:rsid w:val="00C360CE"/>
    <w:rsid w:val="00C3636B"/>
    <w:rsid w:val="00C37A29"/>
    <w:rsid w:val="00C45182"/>
    <w:rsid w:val="00C463D6"/>
    <w:rsid w:val="00C5086A"/>
    <w:rsid w:val="00C52C35"/>
    <w:rsid w:val="00C53402"/>
    <w:rsid w:val="00C5758A"/>
    <w:rsid w:val="00C62559"/>
    <w:rsid w:val="00C63743"/>
    <w:rsid w:val="00C64BF5"/>
    <w:rsid w:val="00C658E0"/>
    <w:rsid w:val="00C70EFC"/>
    <w:rsid w:val="00C72C59"/>
    <w:rsid w:val="00C73031"/>
    <w:rsid w:val="00C7480B"/>
    <w:rsid w:val="00C75836"/>
    <w:rsid w:val="00C75B76"/>
    <w:rsid w:val="00C75BFB"/>
    <w:rsid w:val="00C7618D"/>
    <w:rsid w:val="00C81D43"/>
    <w:rsid w:val="00C843FA"/>
    <w:rsid w:val="00C845B8"/>
    <w:rsid w:val="00C8479C"/>
    <w:rsid w:val="00C85830"/>
    <w:rsid w:val="00C86234"/>
    <w:rsid w:val="00C87823"/>
    <w:rsid w:val="00C932F3"/>
    <w:rsid w:val="00C97A03"/>
    <w:rsid w:val="00CA03B5"/>
    <w:rsid w:val="00CA46A6"/>
    <w:rsid w:val="00CA6985"/>
    <w:rsid w:val="00CB464C"/>
    <w:rsid w:val="00CB47AA"/>
    <w:rsid w:val="00CC26A8"/>
    <w:rsid w:val="00CC2B12"/>
    <w:rsid w:val="00CC3E15"/>
    <w:rsid w:val="00CC69D8"/>
    <w:rsid w:val="00CC6CE3"/>
    <w:rsid w:val="00CD2848"/>
    <w:rsid w:val="00CD5B56"/>
    <w:rsid w:val="00CD61EB"/>
    <w:rsid w:val="00CE0932"/>
    <w:rsid w:val="00CE1E5B"/>
    <w:rsid w:val="00CE5BE9"/>
    <w:rsid w:val="00CF02F0"/>
    <w:rsid w:val="00CF2857"/>
    <w:rsid w:val="00CF333F"/>
    <w:rsid w:val="00CF33B7"/>
    <w:rsid w:val="00CF3A11"/>
    <w:rsid w:val="00CF59B9"/>
    <w:rsid w:val="00D034AB"/>
    <w:rsid w:val="00D063BE"/>
    <w:rsid w:val="00D069F1"/>
    <w:rsid w:val="00D070E9"/>
    <w:rsid w:val="00D070F2"/>
    <w:rsid w:val="00D07548"/>
    <w:rsid w:val="00D0786E"/>
    <w:rsid w:val="00D10386"/>
    <w:rsid w:val="00D10932"/>
    <w:rsid w:val="00D10CE6"/>
    <w:rsid w:val="00D10FC5"/>
    <w:rsid w:val="00D16F74"/>
    <w:rsid w:val="00D1707A"/>
    <w:rsid w:val="00D17703"/>
    <w:rsid w:val="00D208F2"/>
    <w:rsid w:val="00D22F68"/>
    <w:rsid w:val="00D2494B"/>
    <w:rsid w:val="00D2629C"/>
    <w:rsid w:val="00D2726D"/>
    <w:rsid w:val="00D3086C"/>
    <w:rsid w:val="00D315E0"/>
    <w:rsid w:val="00D32AC5"/>
    <w:rsid w:val="00D34ED6"/>
    <w:rsid w:val="00D351EF"/>
    <w:rsid w:val="00D36897"/>
    <w:rsid w:val="00D405D9"/>
    <w:rsid w:val="00D40A45"/>
    <w:rsid w:val="00D41128"/>
    <w:rsid w:val="00D42CA4"/>
    <w:rsid w:val="00D44F8A"/>
    <w:rsid w:val="00D46594"/>
    <w:rsid w:val="00D466E2"/>
    <w:rsid w:val="00D46ED0"/>
    <w:rsid w:val="00D50B9E"/>
    <w:rsid w:val="00D52E0F"/>
    <w:rsid w:val="00D531DA"/>
    <w:rsid w:val="00D538F7"/>
    <w:rsid w:val="00D55A83"/>
    <w:rsid w:val="00D56CF5"/>
    <w:rsid w:val="00D57A03"/>
    <w:rsid w:val="00D60649"/>
    <w:rsid w:val="00D61E88"/>
    <w:rsid w:val="00D64D4C"/>
    <w:rsid w:val="00D6574D"/>
    <w:rsid w:val="00D66BAA"/>
    <w:rsid w:val="00D66DC3"/>
    <w:rsid w:val="00D7018C"/>
    <w:rsid w:val="00D71CCA"/>
    <w:rsid w:val="00D74E69"/>
    <w:rsid w:val="00D75DF9"/>
    <w:rsid w:val="00D75FE2"/>
    <w:rsid w:val="00D76DFD"/>
    <w:rsid w:val="00D775C4"/>
    <w:rsid w:val="00D80812"/>
    <w:rsid w:val="00D8323A"/>
    <w:rsid w:val="00D83923"/>
    <w:rsid w:val="00D85AB3"/>
    <w:rsid w:val="00D861AC"/>
    <w:rsid w:val="00D90E18"/>
    <w:rsid w:val="00D90FD1"/>
    <w:rsid w:val="00D92728"/>
    <w:rsid w:val="00D927A2"/>
    <w:rsid w:val="00D92889"/>
    <w:rsid w:val="00D939C7"/>
    <w:rsid w:val="00D9419D"/>
    <w:rsid w:val="00D95376"/>
    <w:rsid w:val="00D96FE3"/>
    <w:rsid w:val="00DA253D"/>
    <w:rsid w:val="00DA2DE0"/>
    <w:rsid w:val="00DA4945"/>
    <w:rsid w:val="00DB2156"/>
    <w:rsid w:val="00DB5F15"/>
    <w:rsid w:val="00DB6C15"/>
    <w:rsid w:val="00DC0A1E"/>
    <w:rsid w:val="00DC2365"/>
    <w:rsid w:val="00DC26F5"/>
    <w:rsid w:val="00DC3082"/>
    <w:rsid w:val="00DC4F77"/>
    <w:rsid w:val="00DC54D7"/>
    <w:rsid w:val="00DC6A5A"/>
    <w:rsid w:val="00DD01CE"/>
    <w:rsid w:val="00DD02EE"/>
    <w:rsid w:val="00DD2C17"/>
    <w:rsid w:val="00DD58FD"/>
    <w:rsid w:val="00DE0652"/>
    <w:rsid w:val="00DE7FEE"/>
    <w:rsid w:val="00DF006E"/>
    <w:rsid w:val="00DF02CE"/>
    <w:rsid w:val="00DF042A"/>
    <w:rsid w:val="00DF47B6"/>
    <w:rsid w:val="00DF4E3E"/>
    <w:rsid w:val="00DF4F5B"/>
    <w:rsid w:val="00DF5C6B"/>
    <w:rsid w:val="00DF70A1"/>
    <w:rsid w:val="00E01C11"/>
    <w:rsid w:val="00E0453D"/>
    <w:rsid w:val="00E04B20"/>
    <w:rsid w:val="00E0517B"/>
    <w:rsid w:val="00E05FA6"/>
    <w:rsid w:val="00E060C4"/>
    <w:rsid w:val="00E07059"/>
    <w:rsid w:val="00E10D20"/>
    <w:rsid w:val="00E11A76"/>
    <w:rsid w:val="00E12C87"/>
    <w:rsid w:val="00E14404"/>
    <w:rsid w:val="00E169CE"/>
    <w:rsid w:val="00E17392"/>
    <w:rsid w:val="00E20932"/>
    <w:rsid w:val="00E20A76"/>
    <w:rsid w:val="00E22AB5"/>
    <w:rsid w:val="00E25474"/>
    <w:rsid w:val="00E25EFD"/>
    <w:rsid w:val="00E27783"/>
    <w:rsid w:val="00E3190C"/>
    <w:rsid w:val="00E32F93"/>
    <w:rsid w:val="00E33E1A"/>
    <w:rsid w:val="00E35769"/>
    <w:rsid w:val="00E41518"/>
    <w:rsid w:val="00E44B40"/>
    <w:rsid w:val="00E45134"/>
    <w:rsid w:val="00E46681"/>
    <w:rsid w:val="00E47106"/>
    <w:rsid w:val="00E51DB2"/>
    <w:rsid w:val="00E51F0D"/>
    <w:rsid w:val="00E52C49"/>
    <w:rsid w:val="00E5336C"/>
    <w:rsid w:val="00E535A2"/>
    <w:rsid w:val="00E54B2B"/>
    <w:rsid w:val="00E604DD"/>
    <w:rsid w:val="00E60DC1"/>
    <w:rsid w:val="00E63534"/>
    <w:rsid w:val="00E65E7D"/>
    <w:rsid w:val="00E704DB"/>
    <w:rsid w:val="00E722E3"/>
    <w:rsid w:val="00E7245E"/>
    <w:rsid w:val="00E7349D"/>
    <w:rsid w:val="00E73606"/>
    <w:rsid w:val="00E73CFD"/>
    <w:rsid w:val="00E75492"/>
    <w:rsid w:val="00E77C20"/>
    <w:rsid w:val="00E77EA4"/>
    <w:rsid w:val="00E810E3"/>
    <w:rsid w:val="00E81E7E"/>
    <w:rsid w:val="00E821F1"/>
    <w:rsid w:val="00E85493"/>
    <w:rsid w:val="00E85B0F"/>
    <w:rsid w:val="00E87736"/>
    <w:rsid w:val="00E91728"/>
    <w:rsid w:val="00E946C9"/>
    <w:rsid w:val="00E95BC0"/>
    <w:rsid w:val="00E96DB9"/>
    <w:rsid w:val="00EA1943"/>
    <w:rsid w:val="00EA5A11"/>
    <w:rsid w:val="00EB22CA"/>
    <w:rsid w:val="00EB2B97"/>
    <w:rsid w:val="00EB2D77"/>
    <w:rsid w:val="00EB4617"/>
    <w:rsid w:val="00EB5085"/>
    <w:rsid w:val="00EB56AB"/>
    <w:rsid w:val="00EC0FF3"/>
    <w:rsid w:val="00EC4C94"/>
    <w:rsid w:val="00EC55F5"/>
    <w:rsid w:val="00EC5717"/>
    <w:rsid w:val="00EC57C6"/>
    <w:rsid w:val="00EC7FA5"/>
    <w:rsid w:val="00ED02BE"/>
    <w:rsid w:val="00ED3BE9"/>
    <w:rsid w:val="00ED5036"/>
    <w:rsid w:val="00ED54FF"/>
    <w:rsid w:val="00ED604F"/>
    <w:rsid w:val="00EE095F"/>
    <w:rsid w:val="00EE2B34"/>
    <w:rsid w:val="00EE36A6"/>
    <w:rsid w:val="00EE3BE8"/>
    <w:rsid w:val="00EE492E"/>
    <w:rsid w:val="00EE5D2B"/>
    <w:rsid w:val="00EE61FC"/>
    <w:rsid w:val="00EE6B9E"/>
    <w:rsid w:val="00EE6F14"/>
    <w:rsid w:val="00EF3F23"/>
    <w:rsid w:val="00EF3FB1"/>
    <w:rsid w:val="00EF4629"/>
    <w:rsid w:val="00EF4A9C"/>
    <w:rsid w:val="00F0079B"/>
    <w:rsid w:val="00F01CAA"/>
    <w:rsid w:val="00F02484"/>
    <w:rsid w:val="00F02CC4"/>
    <w:rsid w:val="00F14149"/>
    <w:rsid w:val="00F142A4"/>
    <w:rsid w:val="00F162D4"/>
    <w:rsid w:val="00F16F7E"/>
    <w:rsid w:val="00F20607"/>
    <w:rsid w:val="00F23D60"/>
    <w:rsid w:val="00F24D18"/>
    <w:rsid w:val="00F266F9"/>
    <w:rsid w:val="00F271CC"/>
    <w:rsid w:val="00F303CA"/>
    <w:rsid w:val="00F3070F"/>
    <w:rsid w:val="00F31131"/>
    <w:rsid w:val="00F33A6A"/>
    <w:rsid w:val="00F35563"/>
    <w:rsid w:val="00F368AC"/>
    <w:rsid w:val="00F40002"/>
    <w:rsid w:val="00F4010B"/>
    <w:rsid w:val="00F4035F"/>
    <w:rsid w:val="00F40F15"/>
    <w:rsid w:val="00F4308B"/>
    <w:rsid w:val="00F4538D"/>
    <w:rsid w:val="00F4599A"/>
    <w:rsid w:val="00F4692B"/>
    <w:rsid w:val="00F4701B"/>
    <w:rsid w:val="00F4702C"/>
    <w:rsid w:val="00F505B8"/>
    <w:rsid w:val="00F54EDE"/>
    <w:rsid w:val="00F57382"/>
    <w:rsid w:val="00F57D10"/>
    <w:rsid w:val="00F60F57"/>
    <w:rsid w:val="00F6146E"/>
    <w:rsid w:val="00F6185F"/>
    <w:rsid w:val="00F634F6"/>
    <w:rsid w:val="00F6375B"/>
    <w:rsid w:val="00F650AF"/>
    <w:rsid w:val="00F671E9"/>
    <w:rsid w:val="00F709D2"/>
    <w:rsid w:val="00F731CB"/>
    <w:rsid w:val="00F73F0E"/>
    <w:rsid w:val="00F74031"/>
    <w:rsid w:val="00F75AF0"/>
    <w:rsid w:val="00F76202"/>
    <w:rsid w:val="00F80708"/>
    <w:rsid w:val="00F814BF"/>
    <w:rsid w:val="00F81626"/>
    <w:rsid w:val="00F87AE9"/>
    <w:rsid w:val="00F87B07"/>
    <w:rsid w:val="00F90BFC"/>
    <w:rsid w:val="00F923AB"/>
    <w:rsid w:val="00F930CE"/>
    <w:rsid w:val="00F94880"/>
    <w:rsid w:val="00F96F50"/>
    <w:rsid w:val="00FA00BC"/>
    <w:rsid w:val="00FA2E4C"/>
    <w:rsid w:val="00FA615C"/>
    <w:rsid w:val="00FA61B7"/>
    <w:rsid w:val="00FA74CB"/>
    <w:rsid w:val="00FB158F"/>
    <w:rsid w:val="00FB4540"/>
    <w:rsid w:val="00FC0F5C"/>
    <w:rsid w:val="00FC13B4"/>
    <w:rsid w:val="00FC1543"/>
    <w:rsid w:val="00FC2D27"/>
    <w:rsid w:val="00FC2D8B"/>
    <w:rsid w:val="00FC4D1E"/>
    <w:rsid w:val="00FD12A6"/>
    <w:rsid w:val="00FD2E2E"/>
    <w:rsid w:val="00FD2E61"/>
    <w:rsid w:val="00FD3306"/>
    <w:rsid w:val="00FD4165"/>
    <w:rsid w:val="00FD4343"/>
    <w:rsid w:val="00FD478F"/>
    <w:rsid w:val="00FD4C5F"/>
    <w:rsid w:val="00FD5BF1"/>
    <w:rsid w:val="00FD6453"/>
    <w:rsid w:val="00FE57D8"/>
    <w:rsid w:val="00FE5DC4"/>
    <w:rsid w:val="00FE65B3"/>
    <w:rsid w:val="00FE70E0"/>
    <w:rsid w:val="00FE734D"/>
    <w:rsid w:val="00FE7A5B"/>
    <w:rsid w:val="00FE7A9C"/>
    <w:rsid w:val="00FE7C32"/>
    <w:rsid w:val="00FE7FBE"/>
    <w:rsid w:val="00FF0295"/>
    <w:rsid w:val="00FF0A01"/>
    <w:rsid w:val="00FF2AD0"/>
    <w:rsid w:val="00FF49FE"/>
    <w:rsid w:val="00FF4C9F"/>
    <w:rsid w:val="00FF6F6B"/>
    <w:rsid w:val="00FF7504"/>
    <w:rsid w:val="00FF7FBC"/>
    <w:rsid w:val="0106C143"/>
    <w:rsid w:val="01174751"/>
    <w:rsid w:val="011D9E51"/>
    <w:rsid w:val="011EB3AD"/>
    <w:rsid w:val="013CA3D7"/>
    <w:rsid w:val="014311FA"/>
    <w:rsid w:val="01540064"/>
    <w:rsid w:val="01784354"/>
    <w:rsid w:val="017A8BD5"/>
    <w:rsid w:val="017E472E"/>
    <w:rsid w:val="018FBFEA"/>
    <w:rsid w:val="0192C92C"/>
    <w:rsid w:val="01B9ECDD"/>
    <w:rsid w:val="01BB307D"/>
    <w:rsid w:val="01F75722"/>
    <w:rsid w:val="0210A2F9"/>
    <w:rsid w:val="025515F2"/>
    <w:rsid w:val="02670106"/>
    <w:rsid w:val="0274C4BD"/>
    <w:rsid w:val="027B0AAA"/>
    <w:rsid w:val="027BC520"/>
    <w:rsid w:val="027F9DB1"/>
    <w:rsid w:val="029DAFC2"/>
    <w:rsid w:val="02AED52B"/>
    <w:rsid w:val="02DEBE1D"/>
    <w:rsid w:val="03108ADF"/>
    <w:rsid w:val="03114E79"/>
    <w:rsid w:val="034714A1"/>
    <w:rsid w:val="036EF767"/>
    <w:rsid w:val="03859F56"/>
    <w:rsid w:val="0393EEDB"/>
    <w:rsid w:val="039885A2"/>
    <w:rsid w:val="0398D686"/>
    <w:rsid w:val="0399C7CB"/>
    <w:rsid w:val="03AF733F"/>
    <w:rsid w:val="03DFA638"/>
    <w:rsid w:val="03E13DF7"/>
    <w:rsid w:val="03EBB8ED"/>
    <w:rsid w:val="04267813"/>
    <w:rsid w:val="042F8DE3"/>
    <w:rsid w:val="043485F5"/>
    <w:rsid w:val="043B73FB"/>
    <w:rsid w:val="0444F565"/>
    <w:rsid w:val="0449D198"/>
    <w:rsid w:val="0470F617"/>
    <w:rsid w:val="04788F44"/>
    <w:rsid w:val="049D0D7E"/>
    <w:rsid w:val="04BC3AD6"/>
    <w:rsid w:val="04C79769"/>
    <w:rsid w:val="04E838F5"/>
    <w:rsid w:val="050CCBA7"/>
    <w:rsid w:val="0521726A"/>
    <w:rsid w:val="0524CED0"/>
    <w:rsid w:val="055447BD"/>
    <w:rsid w:val="0580686F"/>
    <w:rsid w:val="05833D3A"/>
    <w:rsid w:val="0586DB21"/>
    <w:rsid w:val="05A58E05"/>
    <w:rsid w:val="05AD588E"/>
    <w:rsid w:val="05ADBCFB"/>
    <w:rsid w:val="05D409E7"/>
    <w:rsid w:val="05DD807B"/>
    <w:rsid w:val="060F63B9"/>
    <w:rsid w:val="060FA2C1"/>
    <w:rsid w:val="061ED714"/>
    <w:rsid w:val="061EFEA0"/>
    <w:rsid w:val="06206B3F"/>
    <w:rsid w:val="0624F565"/>
    <w:rsid w:val="0625E585"/>
    <w:rsid w:val="0641179E"/>
    <w:rsid w:val="0649898C"/>
    <w:rsid w:val="068F5735"/>
    <w:rsid w:val="06A824FF"/>
    <w:rsid w:val="06D7B0F1"/>
    <w:rsid w:val="06EEC97E"/>
    <w:rsid w:val="06FAD361"/>
    <w:rsid w:val="070BF906"/>
    <w:rsid w:val="07208514"/>
    <w:rsid w:val="07336A77"/>
    <w:rsid w:val="07354C8A"/>
    <w:rsid w:val="0751E2A0"/>
    <w:rsid w:val="0753F17A"/>
    <w:rsid w:val="075FCA33"/>
    <w:rsid w:val="07736B88"/>
    <w:rsid w:val="078168D2"/>
    <w:rsid w:val="07838061"/>
    <w:rsid w:val="0783E6BD"/>
    <w:rsid w:val="0796A9AB"/>
    <w:rsid w:val="07A3D2DF"/>
    <w:rsid w:val="07B44DCC"/>
    <w:rsid w:val="07C12D4E"/>
    <w:rsid w:val="07C99B68"/>
    <w:rsid w:val="07CE7D27"/>
    <w:rsid w:val="07F622E6"/>
    <w:rsid w:val="07FDBE34"/>
    <w:rsid w:val="0804A599"/>
    <w:rsid w:val="081BC077"/>
    <w:rsid w:val="08361C5E"/>
    <w:rsid w:val="083B97E8"/>
    <w:rsid w:val="084039E4"/>
    <w:rsid w:val="084424BA"/>
    <w:rsid w:val="0866BDB6"/>
    <w:rsid w:val="086CFFA6"/>
    <w:rsid w:val="08837968"/>
    <w:rsid w:val="08906EEF"/>
    <w:rsid w:val="089FE8EF"/>
    <w:rsid w:val="08C14044"/>
    <w:rsid w:val="08D5B70E"/>
    <w:rsid w:val="08DCED02"/>
    <w:rsid w:val="08E995D4"/>
    <w:rsid w:val="092B7CCB"/>
    <w:rsid w:val="092CD32F"/>
    <w:rsid w:val="094AD994"/>
    <w:rsid w:val="095D3908"/>
    <w:rsid w:val="09687E4D"/>
    <w:rsid w:val="096D2DDE"/>
    <w:rsid w:val="09CADEC3"/>
    <w:rsid w:val="09DC6A70"/>
    <w:rsid w:val="09E5801F"/>
    <w:rsid w:val="09F98058"/>
    <w:rsid w:val="09FA346A"/>
    <w:rsid w:val="0A097C29"/>
    <w:rsid w:val="0A0D68FF"/>
    <w:rsid w:val="0A35ABF7"/>
    <w:rsid w:val="0A486E4D"/>
    <w:rsid w:val="0A4ED841"/>
    <w:rsid w:val="0A57236D"/>
    <w:rsid w:val="0A74D8EA"/>
    <w:rsid w:val="0A80B6B2"/>
    <w:rsid w:val="0AA2059A"/>
    <w:rsid w:val="0AA3642C"/>
    <w:rsid w:val="0ACF00D0"/>
    <w:rsid w:val="0AD25B63"/>
    <w:rsid w:val="0AD3A95E"/>
    <w:rsid w:val="0AD408F1"/>
    <w:rsid w:val="0ADC60DB"/>
    <w:rsid w:val="0B353352"/>
    <w:rsid w:val="0B4A95AA"/>
    <w:rsid w:val="0B558265"/>
    <w:rsid w:val="0B558647"/>
    <w:rsid w:val="0B55F15A"/>
    <w:rsid w:val="0B81FD03"/>
    <w:rsid w:val="0B9A9992"/>
    <w:rsid w:val="0BA07505"/>
    <w:rsid w:val="0BCD02FF"/>
    <w:rsid w:val="0BCF1272"/>
    <w:rsid w:val="0BD6389E"/>
    <w:rsid w:val="0BDB368E"/>
    <w:rsid w:val="0BDFE44E"/>
    <w:rsid w:val="0BE58A49"/>
    <w:rsid w:val="0BED9EA9"/>
    <w:rsid w:val="0BEE18B4"/>
    <w:rsid w:val="0BF7CB55"/>
    <w:rsid w:val="0C0672B1"/>
    <w:rsid w:val="0C0A347D"/>
    <w:rsid w:val="0C1889A9"/>
    <w:rsid w:val="0C1D3341"/>
    <w:rsid w:val="0C323662"/>
    <w:rsid w:val="0C41F9FF"/>
    <w:rsid w:val="0C5092C3"/>
    <w:rsid w:val="0C527D46"/>
    <w:rsid w:val="0C586584"/>
    <w:rsid w:val="0C6A8591"/>
    <w:rsid w:val="0C77D1D7"/>
    <w:rsid w:val="0C866EAC"/>
    <w:rsid w:val="0CC51252"/>
    <w:rsid w:val="0CCD8C31"/>
    <w:rsid w:val="0CE3109B"/>
    <w:rsid w:val="0CFBF1AC"/>
    <w:rsid w:val="0CFF7859"/>
    <w:rsid w:val="0D012B4B"/>
    <w:rsid w:val="0D1CADCE"/>
    <w:rsid w:val="0D217488"/>
    <w:rsid w:val="0D4FD976"/>
    <w:rsid w:val="0D53C7B3"/>
    <w:rsid w:val="0D78AEDC"/>
    <w:rsid w:val="0D7983D9"/>
    <w:rsid w:val="0DA307B6"/>
    <w:rsid w:val="0DB097B9"/>
    <w:rsid w:val="0DBEE8D5"/>
    <w:rsid w:val="0DD2EE49"/>
    <w:rsid w:val="0DD79BF3"/>
    <w:rsid w:val="0DE3516E"/>
    <w:rsid w:val="0DE85E6C"/>
    <w:rsid w:val="0E468658"/>
    <w:rsid w:val="0E805309"/>
    <w:rsid w:val="0EB5B743"/>
    <w:rsid w:val="0EB6DC49"/>
    <w:rsid w:val="0EBA68CE"/>
    <w:rsid w:val="0EC896B9"/>
    <w:rsid w:val="0EF1227B"/>
    <w:rsid w:val="0F358DD0"/>
    <w:rsid w:val="0F3D41C2"/>
    <w:rsid w:val="0F4244D5"/>
    <w:rsid w:val="0F6F5A75"/>
    <w:rsid w:val="0F80E48A"/>
    <w:rsid w:val="0F938262"/>
    <w:rsid w:val="0F9BE6F7"/>
    <w:rsid w:val="0FA5D155"/>
    <w:rsid w:val="0FD6FAB5"/>
    <w:rsid w:val="0FEC2515"/>
    <w:rsid w:val="0FEDD842"/>
    <w:rsid w:val="0FF4D755"/>
    <w:rsid w:val="1040732B"/>
    <w:rsid w:val="1050AC76"/>
    <w:rsid w:val="1064852E"/>
    <w:rsid w:val="106777A3"/>
    <w:rsid w:val="10AC8DE0"/>
    <w:rsid w:val="10C0D055"/>
    <w:rsid w:val="10C5E69E"/>
    <w:rsid w:val="10E56491"/>
    <w:rsid w:val="10F0C3FB"/>
    <w:rsid w:val="1104BE8F"/>
    <w:rsid w:val="1107ECA5"/>
    <w:rsid w:val="1112EC8A"/>
    <w:rsid w:val="111D68D2"/>
    <w:rsid w:val="112AE998"/>
    <w:rsid w:val="112BF88C"/>
    <w:rsid w:val="1137EFC0"/>
    <w:rsid w:val="1142D42D"/>
    <w:rsid w:val="1143129C"/>
    <w:rsid w:val="114AD811"/>
    <w:rsid w:val="11735F7E"/>
    <w:rsid w:val="117E4287"/>
    <w:rsid w:val="1199744E"/>
    <w:rsid w:val="11B6FBAE"/>
    <w:rsid w:val="11CAEC8E"/>
    <w:rsid w:val="11D1FE3B"/>
    <w:rsid w:val="11DA8879"/>
    <w:rsid w:val="11DAB574"/>
    <w:rsid w:val="11F6C7A0"/>
    <w:rsid w:val="11FB750D"/>
    <w:rsid w:val="12048DEF"/>
    <w:rsid w:val="1236820C"/>
    <w:rsid w:val="1237E8CE"/>
    <w:rsid w:val="123D9A6D"/>
    <w:rsid w:val="12419803"/>
    <w:rsid w:val="1241A884"/>
    <w:rsid w:val="12434FFB"/>
    <w:rsid w:val="124A4648"/>
    <w:rsid w:val="124B2E5B"/>
    <w:rsid w:val="1267BE5F"/>
    <w:rsid w:val="1268FD45"/>
    <w:rsid w:val="126CD18F"/>
    <w:rsid w:val="12884603"/>
    <w:rsid w:val="12A91853"/>
    <w:rsid w:val="12C84D74"/>
    <w:rsid w:val="12CCFB98"/>
    <w:rsid w:val="12CFC848"/>
    <w:rsid w:val="12DB17A3"/>
    <w:rsid w:val="12E1D6FC"/>
    <w:rsid w:val="12E21445"/>
    <w:rsid w:val="12FDADF2"/>
    <w:rsid w:val="133A58B1"/>
    <w:rsid w:val="13524C4A"/>
    <w:rsid w:val="135BD445"/>
    <w:rsid w:val="13683029"/>
    <w:rsid w:val="137CFE22"/>
    <w:rsid w:val="1387CD42"/>
    <w:rsid w:val="1394B29D"/>
    <w:rsid w:val="13AA8CEB"/>
    <w:rsid w:val="13B29546"/>
    <w:rsid w:val="13C5BA3D"/>
    <w:rsid w:val="13C97134"/>
    <w:rsid w:val="13F2E9E7"/>
    <w:rsid w:val="13FA504E"/>
    <w:rsid w:val="1404523F"/>
    <w:rsid w:val="140E5DE7"/>
    <w:rsid w:val="142159A4"/>
    <w:rsid w:val="143852E1"/>
    <w:rsid w:val="146E7660"/>
    <w:rsid w:val="1474E866"/>
    <w:rsid w:val="148A91EF"/>
    <w:rsid w:val="14A894B9"/>
    <w:rsid w:val="14B6DED8"/>
    <w:rsid w:val="14BBE11E"/>
    <w:rsid w:val="14C8C539"/>
    <w:rsid w:val="14DBE42E"/>
    <w:rsid w:val="14F76980"/>
    <w:rsid w:val="15341A66"/>
    <w:rsid w:val="153A1BA3"/>
    <w:rsid w:val="15695CC8"/>
    <w:rsid w:val="159818F3"/>
    <w:rsid w:val="15A30F61"/>
    <w:rsid w:val="15BEF2EA"/>
    <w:rsid w:val="15D7C883"/>
    <w:rsid w:val="15E94668"/>
    <w:rsid w:val="15E96139"/>
    <w:rsid w:val="15F32D3C"/>
    <w:rsid w:val="160C7AF7"/>
    <w:rsid w:val="160D3AE3"/>
    <w:rsid w:val="1630E9C5"/>
    <w:rsid w:val="163CFA91"/>
    <w:rsid w:val="1678153D"/>
    <w:rsid w:val="167F1BD6"/>
    <w:rsid w:val="1683901E"/>
    <w:rsid w:val="16BB9C8B"/>
    <w:rsid w:val="16BE3AC8"/>
    <w:rsid w:val="16DA5008"/>
    <w:rsid w:val="16DA505E"/>
    <w:rsid w:val="16EB92E0"/>
    <w:rsid w:val="16F4A35E"/>
    <w:rsid w:val="17125904"/>
    <w:rsid w:val="171630F2"/>
    <w:rsid w:val="1739D1DB"/>
    <w:rsid w:val="17851173"/>
    <w:rsid w:val="1785B946"/>
    <w:rsid w:val="1789E462"/>
    <w:rsid w:val="17B75A64"/>
    <w:rsid w:val="17D8F84E"/>
    <w:rsid w:val="17D97B8E"/>
    <w:rsid w:val="17E540DD"/>
    <w:rsid w:val="17F490A5"/>
    <w:rsid w:val="1813250E"/>
    <w:rsid w:val="1819B948"/>
    <w:rsid w:val="1827CCD5"/>
    <w:rsid w:val="18336669"/>
    <w:rsid w:val="1846F126"/>
    <w:rsid w:val="18499DE2"/>
    <w:rsid w:val="184A12AE"/>
    <w:rsid w:val="184C104D"/>
    <w:rsid w:val="1854DFF6"/>
    <w:rsid w:val="186EC80C"/>
    <w:rsid w:val="1885EE5F"/>
    <w:rsid w:val="189A454C"/>
    <w:rsid w:val="18B71EFE"/>
    <w:rsid w:val="18E73703"/>
    <w:rsid w:val="18EA268E"/>
    <w:rsid w:val="19177CC9"/>
    <w:rsid w:val="191972AF"/>
    <w:rsid w:val="19212C55"/>
    <w:rsid w:val="194D708B"/>
    <w:rsid w:val="19790F13"/>
    <w:rsid w:val="19978E88"/>
    <w:rsid w:val="199B8E4F"/>
    <w:rsid w:val="19EFD825"/>
    <w:rsid w:val="19F43E9E"/>
    <w:rsid w:val="19F51657"/>
    <w:rsid w:val="19FC848F"/>
    <w:rsid w:val="1A1AF900"/>
    <w:rsid w:val="1A295A7F"/>
    <w:rsid w:val="1A397680"/>
    <w:rsid w:val="1A5B0802"/>
    <w:rsid w:val="1A751BCE"/>
    <w:rsid w:val="1A867727"/>
    <w:rsid w:val="1A8AD10A"/>
    <w:rsid w:val="1A91F598"/>
    <w:rsid w:val="1A957E22"/>
    <w:rsid w:val="1AA27311"/>
    <w:rsid w:val="1AAD7167"/>
    <w:rsid w:val="1AEB08F3"/>
    <w:rsid w:val="1AFC365A"/>
    <w:rsid w:val="1AFEDEF7"/>
    <w:rsid w:val="1B3790D5"/>
    <w:rsid w:val="1B46C208"/>
    <w:rsid w:val="1B640E5E"/>
    <w:rsid w:val="1B986DC1"/>
    <w:rsid w:val="1BA61FAD"/>
    <w:rsid w:val="1BB2ACF6"/>
    <w:rsid w:val="1BC94A54"/>
    <w:rsid w:val="1BDB6A4A"/>
    <w:rsid w:val="1BE1F1A4"/>
    <w:rsid w:val="1BFB40A8"/>
    <w:rsid w:val="1C31CAC0"/>
    <w:rsid w:val="1C348F78"/>
    <w:rsid w:val="1C4DB924"/>
    <w:rsid w:val="1C59F375"/>
    <w:rsid w:val="1C7332D1"/>
    <w:rsid w:val="1C889F5D"/>
    <w:rsid w:val="1C8B9F09"/>
    <w:rsid w:val="1C97D9CD"/>
    <w:rsid w:val="1CC1C4D3"/>
    <w:rsid w:val="1CCB0F0B"/>
    <w:rsid w:val="1D03F4C2"/>
    <w:rsid w:val="1D2403F2"/>
    <w:rsid w:val="1D25428C"/>
    <w:rsid w:val="1D36111B"/>
    <w:rsid w:val="1D52187C"/>
    <w:rsid w:val="1D61CFCA"/>
    <w:rsid w:val="1D714669"/>
    <w:rsid w:val="1D767230"/>
    <w:rsid w:val="1D82F979"/>
    <w:rsid w:val="1D93FA47"/>
    <w:rsid w:val="1D957665"/>
    <w:rsid w:val="1DF08D2C"/>
    <w:rsid w:val="1E02C2B6"/>
    <w:rsid w:val="1E083830"/>
    <w:rsid w:val="1E3F794A"/>
    <w:rsid w:val="1E4B3A39"/>
    <w:rsid w:val="1E75DFB0"/>
    <w:rsid w:val="1E8B1DC5"/>
    <w:rsid w:val="1ED7555F"/>
    <w:rsid w:val="1EDCED44"/>
    <w:rsid w:val="1F0CEB64"/>
    <w:rsid w:val="1F13C99E"/>
    <w:rsid w:val="1F745416"/>
    <w:rsid w:val="1F8EE28D"/>
    <w:rsid w:val="1F9878C8"/>
    <w:rsid w:val="1FA1346C"/>
    <w:rsid w:val="1FAD1B5F"/>
    <w:rsid w:val="1FAD607E"/>
    <w:rsid w:val="1FBC169B"/>
    <w:rsid w:val="1FD43393"/>
    <w:rsid w:val="1FE855F0"/>
    <w:rsid w:val="2002999B"/>
    <w:rsid w:val="20061A21"/>
    <w:rsid w:val="2011E835"/>
    <w:rsid w:val="20202AF7"/>
    <w:rsid w:val="2032D6EF"/>
    <w:rsid w:val="20334F1B"/>
    <w:rsid w:val="205115B9"/>
    <w:rsid w:val="205A067E"/>
    <w:rsid w:val="205EE02A"/>
    <w:rsid w:val="20648EC8"/>
    <w:rsid w:val="20851ECC"/>
    <w:rsid w:val="2091E6E8"/>
    <w:rsid w:val="2092BF7B"/>
    <w:rsid w:val="209D50C0"/>
    <w:rsid w:val="20F55525"/>
    <w:rsid w:val="2101FFDB"/>
    <w:rsid w:val="211D3BAF"/>
    <w:rsid w:val="212797B7"/>
    <w:rsid w:val="2130A63B"/>
    <w:rsid w:val="2145D6BA"/>
    <w:rsid w:val="214BB269"/>
    <w:rsid w:val="215E2E64"/>
    <w:rsid w:val="216C3F49"/>
    <w:rsid w:val="216FE849"/>
    <w:rsid w:val="217A2D76"/>
    <w:rsid w:val="21B48206"/>
    <w:rsid w:val="21C3C31D"/>
    <w:rsid w:val="21DB88AC"/>
    <w:rsid w:val="21E5CF8B"/>
    <w:rsid w:val="21E5DE87"/>
    <w:rsid w:val="220D23B1"/>
    <w:rsid w:val="221BDCBB"/>
    <w:rsid w:val="22351D44"/>
    <w:rsid w:val="223E0B50"/>
    <w:rsid w:val="2267F069"/>
    <w:rsid w:val="22C1A480"/>
    <w:rsid w:val="22CB1F02"/>
    <w:rsid w:val="22D0DEA0"/>
    <w:rsid w:val="22D4F42E"/>
    <w:rsid w:val="22E1E148"/>
    <w:rsid w:val="230B6E93"/>
    <w:rsid w:val="231A2707"/>
    <w:rsid w:val="2325573C"/>
    <w:rsid w:val="2347E327"/>
    <w:rsid w:val="235907F2"/>
    <w:rsid w:val="238191FA"/>
    <w:rsid w:val="238E5099"/>
    <w:rsid w:val="238E7237"/>
    <w:rsid w:val="239E4A37"/>
    <w:rsid w:val="23A1910D"/>
    <w:rsid w:val="23A66DFA"/>
    <w:rsid w:val="23AD2D1C"/>
    <w:rsid w:val="23BC1ABA"/>
    <w:rsid w:val="23BE6BF6"/>
    <w:rsid w:val="23CB9ED2"/>
    <w:rsid w:val="23CE6D11"/>
    <w:rsid w:val="23D703AB"/>
    <w:rsid w:val="23D7BE7F"/>
    <w:rsid w:val="23E6C35E"/>
    <w:rsid w:val="23E7764E"/>
    <w:rsid w:val="2414F8FB"/>
    <w:rsid w:val="2426793B"/>
    <w:rsid w:val="242C980F"/>
    <w:rsid w:val="242F35B1"/>
    <w:rsid w:val="24379BB5"/>
    <w:rsid w:val="2451734B"/>
    <w:rsid w:val="245DD59A"/>
    <w:rsid w:val="249B0193"/>
    <w:rsid w:val="24B6E140"/>
    <w:rsid w:val="24BBD3AF"/>
    <w:rsid w:val="24BC389C"/>
    <w:rsid w:val="24C109A5"/>
    <w:rsid w:val="24C3BFD3"/>
    <w:rsid w:val="24E16B4C"/>
    <w:rsid w:val="24F2B8A7"/>
    <w:rsid w:val="24F99F4D"/>
    <w:rsid w:val="252B5C26"/>
    <w:rsid w:val="25310560"/>
    <w:rsid w:val="2563991F"/>
    <w:rsid w:val="2567D418"/>
    <w:rsid w:val="258A8157"/>
    <w:rsid w:val="259B7A9E"/>
    <w:rsid w:val="25A53035"/>
    <w:rsid w:val="25A91595"/>
    <w:rsid w:val="25B69E57"/>
    <w:rsid w:val="25C4664A"/>
    <w:rsid w:val="25D81913"/>
    <w:rsid w:val="25ECBCF8"/>
    <w:rsid w:val="25F4437A"/>
    <w:rsid w:val="261FA093"/>
    <w:rsid w:val="2620D169"/>
    <w:rsid w:val="2639875E"/>
    <w:rsid w:val="263BC6F2"/>
    <w:rsid w:val="265D37A3"/>
    <w:rsid w:val="267A4D75"/>
    <w:rsid w:val="268FEBE2"/>
    <w:rsid w:val="26BCF944"/>
    <w:rsid w:val="26C08625"/>
    <w:rsid w:val="26D48A82"/>
    <w:rsid w:val="26EE0B26"/>
    <w:rsid w:val="26FAC042"/>
    <w:rsid w:val="26FD8C9B"/>
    <w:rsid w:val="26FDD149"/>
    <w:rsid w:val="2711C98F"/>
    <w:rsid w:val="2716BFE9"/>
    <w:rsid w:val="272594A3"/>
    <w:rsid w:val="27312803"/>
    <w:rsid w:val="273BE408"/>
    <w:rsid w:val="277DF7AD"/>
    <w:rsid w:val="278D0C42"/>
    <w:rsid w:val="279615E5"/>
    <w:rsid w:val="279E2B22"/>
    <w:rsid w:val="27A18010"/>
    <w:rsid w:val="27DAA006"/>
    <w:rsid w:val="27ED090A"/>
    <w:rsid w:val="27EDE15B"/>
    <w:rsid w:val="27FEBA7F"/>
    <w:rsid w:val="27FEDE24"/>
    <w:rsid w:val="2821C136"/>
    <w:rsid w:val="28220BBD"/>
    <w:rsid w:val="2834163E"/>
    <w:rsid w:val="283DEE75"/>
    <w:rsid w:val="2862A4CA"/>
    <w:rsid w:val="2898BDA2"/>
    <w:rsid w:val="289B473B"/>
    <w:rsid w:val="28A781ED"/>
    <w:rsid w:val="2901A460"/>
    <w:rsid w:val="290CB6C1"/>
    <w:rsid w:val="29184D02"/>
    <w:rsid w:val="293B9E7D"/>
    <w:rsid w:val="294586CC"/>
    <w:rsid w:val="29500D6A"/>
    <w:rsid w:val="296ED54F"/>
    <w:rsid w:val="29852603"/>
    <w:rsid w:val="29A3DC99"/>
    <w:rsid w:val="29B08699"/>
    <w:rsid w:val="29D7B24E"/>
    <w:rsid w:val="29E8448E"/>
    <w:rsid w:val="29EC58B8"/>
    <w:rsid w:val="2A09DE1A"/>
    <w:rsid w:val="2A0B88F2"/>
    <w:rsid w:val="2A104266"/>
    <w:rsid w:val="2A1355BC"/>
    <w:rsid w:val="2A255C8D"/>
    <w:rsid w:val="2A5D1A65"/>
    <w:rsid w:val="2A9C7BA8"/>
    <w:rsid w:val="2AA5BC80"/>
    <w:rsid w:val="2AAEBE14"/>
    <w:rsid w:val="2ABA2A31"/>
    <w:rsid w:val="2AD1A110"/>
    <w:rsid w:val="2AE56429"/>
    <w:rsid w:val="2AEAE6F0"/>
    <w:rsid w:val="2B2D0981"/>
    <w:rsid w:val="2B3F59DD"/>
    <w:rsid w:val="2B52EE9C"/>
    <w:rsid w:val="2B6B4DEC"/>
    <w:rsid w:val="2BCFA280"/>
    <w:rsid w:val="2BE0076D"/>
    <w:rsid w:val="2BE47984"/>
    <w:rsid w:val="2BF85AA6"/>
    <w:rsid w:val="2C322FC5"/>
    <w:rsid w:val="2C4699C6"/>
    <w:rsid w:val="2C74220B"/>
    <w:rsid w:val="2C7B6F7A"/>
    <w:rsid w:val="2CAFF145"/>
    <w:rsid w:val="2CBF00B5"/>
    <w:rsid w:val="2CEF6611"/>
    <w:rsid w:val="2CF22822"/>
    <w:rsid w:val="2CF7EDAC"/>
    <w:rsid w:val="2CFE6A41"/>
    <w:rsid w:val="2D0066F3"/>
    <w:rsid w:val="2D08BA63"/>
    <w:rsid w:val="2D0DAA39"/>
    <w:rsid w:val="2D184F12"/>
    <w:rsid w:val="2D2A2CDA"/>
    <w:rsid w:val="2D724143"/>
    <w:rsid w:val="2D86198D"/>
    <w:rsid w:val="2D8B51DC"/>
    <w:rsid w:val="2DB81E7D"/>
    <w:rsid w:val="2DCDBED3"/>
    <w:rsid w:val="2DD613C5"/>
    <w:rsid w:val="2DD98371"/>
    <w:rsid w:val="2E18C729"/>
    <w:rsid w:val="2E1AE5BB"/>
    <w:rsid w:val="2E253CC2"/>
    <w:rsid w:val="2E316245"/>
    <w:rsid w:val="2E5CE98F"/>
    <w:rsid w:val="2E7248D2"/>
    <w:rsid w:val="2E85A53D"/>
    <w:rsid w:val="2E9488DE"/>
    <w:rsid w:val="2EBEE4E0"/>
    <w:rsid w:val="2EC9DE9B"/>
    <w:rsid w:val="2ED44F20"/>
    <w:rsid w:val="2ED5AC13"/>
    <w:rsid w:val="2EE98858"/>
    <w:rsid w:val="2EEAF0CB"/>
    <w:rsid w:val="2EF12731"/>
    <w:rsid w:val="2F04B7B8"/>
    <w:rsid w:val="2F0874BF"/>
    <w:rsid w:val="2F297B13"/>
    <w:rsid w:val="2F39A59A"/>
    <w:rsid w:val="2F3FDC93"/>
    <w:rsid w:val="2F44987F"/>
    <w:rsid w:val="2F81BE2A"/>
    <w:rsid w:val="2FAAD058"/>
    <w:rsid w:val="2FC46793"/>
    <w:rsid w:val="2FE6592D"/>
    <w:rsid w:val="2FFAEA9E"/>
    <w:rsid w:val="30017E2B"/>
    <w:rsid w:val="302FFBD0"/>
    <w:rsid w:val="3032EACD"/>
    <w:rsid w:val="303B8DFA"/>
    <w:rsid w:val="303D6B6E"/>
    <w:rsid w:val="30516E44"/>
    <w:rsid w:val="3062D1A1"/>
    <w:rsid w:val="30BD4ECA"/>
    <w:rsid w:val="30CED32D"/>
    <w:rsid w:val="30D4CFF5"/>
    <w:rsid w:val="3107AEB1"/>
    <w:rsid w:val="310D888B"/>
    <w:rsid w:val="310D9F89"/>
    <w:rsid w:val="310FC38E"/>
    <w:rsid w:val="311DA5E7"/>
    <w:rsid w:val="311EBBC9"/>
    <w:rsid w:val="312A876A"/>
    <w:rsid w:val="3141954E"/>
    <w:rsid w:val="3144DD5D"/>
    <w:rsid w:val="314C0B7B"/>
    <w:rsid w:val="31530CA4"/>
    <w:rsid w:val="3157B56E"/>
    <w:rsid w:val="3167539B"/>
    <w:rsid w:val="3190E9D9"/>
    <w:rsid w:val="31B326FB"/>
    <w:rsid w:val="31B54268"/>
    <w:rsid w:val="31B922DA"/>
    <w:rsid w:val="31DB96B7"/>
    <w:rsid w:val="31E3B253"/>
    <w:rsid w:val="31EE1FFE"/>
    <w:rsid w:val="32079474"/>
    <w:rsid w:val="3232E33C"/>
    <w:rsid w:val="3263302B"/>
    <w:rsid w:val="327C3AE4"/>
    <w:rsid w:val="32924109"/>
    <w:rsid w:val="3293652A"/>
    <w:rsid w:val="32A4817A"/>
    <w:rsid w:val="32A5F227"/>
    <w:rsid w:val="32BAB77F"/>
    <w:rsid w:val="32C50C24"/>
    <w:rsid w:val="32D62DD4"/>
    <w:rsid w:val="32ECAB31"/>
    <w:rsid w:val="32F86194"/>
    <w:rsid w:val="330174E7"/>
    <w:rsid w:val="33251012"/>
    <w:rsid w:val="333F592B"/>
    <w:rsid w:val="33555E8D"/>
    <w:rsid w:val="337B9854"/>
    <w:rsid w:val="33943F6A"/>
    <w:rsid w:val="33A8F9C2"/>
    <w:rsid w:val="33B47F57"/>
    <w:rsid w:val="33B6DD14"/>
    <w:rsid w:val="33BB9810"/>
    <w:rsid w:val="33C173DA"/>
    <w:rsid w:val="33CC19DA"/>
    <w:rsid w:val="33D44414"/>
    <w:rsid w:val="33E58151"/>
    <w:rsid w:val="33E6AAE5"/>
    <w:rsid w:val="33F7AB33"/>
    <w:rsid w:val="34198D57"/>
    <w:rsid w:val="342B36F9"/>
    <w:rsid w:val="34596992"/>
    <w:rsid w:val="346527F3"/>
    <w:rsid w:val="34717075"/>
    <w:rsid w:val="347269EF"/>
    <w:rsid w:val="348E2D3F"/>
    <w:rsid w:val="34BBBE98"/>
    <w:rsid w:val="34BCE45E"/>
    <w:rsid w:val="34C7D578"/>
    <w:rsid w:val="34CB7D1C"/>
    <w:rsid w:val="34D4ED51"/>
    <w:rsid w:val="34F692E0"/>
    <w:rsid w:val="3508F90C"/>
    <w:rsid w:val="3510FDF4"/>
    <w:rsid w:val="3516F3E3"/>
    <w:rsid w:val="3528C44D"/>
    <w:rsid w:val="355E8B6A"/>
    <w:rsid w:val="3562D6FA"/>
    <w:rsid w:val="356C3B50"/>
    <w:rsid w:val="3571FC00"/>
    <w:rsid w:val="357BE018"/>
    <w:rsid w:val="3593369D"/>
    <w:rsid w:val="359750FB"/>
    <w:rsid w:val="3599CB6C"/>
    <w:rsid w:val="35D57177"/>
    <w:rsid w:val="35F86CB7"/>
    <w:rsid w:val="35FF861B"/>
    <w:rsid w:val="361EA80F"/>
    <w:rsid w:val="3628C3D9"/>
    <w:rsid w:val="363C1259"/>
    <w:rsid w:val="3640ACAC"/>
    <w:rsid w:val="364DB347"/>
    <w:rsid w:val="365EEA5D"/>
    <w:rsid w:val="367C7E28"/>
    <w:rsid w:val="367E0C47"/>
    <w:rsid w:val="36ABAC05"/>
    <w:rsid w:val="36C12176"/>
    <w:rsid w:val="36C8C16A"/>
    <w:rsid w:val="36D00322"/>
    <w:rsid w:val="36F9803F"/>
    <w:rsid w:val="3732726D"/>
    <w:rsid w:val="373BC0A1"/>
    <w:rsid w:val="373F5199"/>
    <w:rsid w:val="37584699"/>
    <w:rsid w:val="37661688"/>
    <w:rsid w:val="37669CA3"/>
    <w:rsid w:val="379C2566"/>
    <w:rsid w:val="37B1061C"/>
    <w:rsid w:val="37B41DD1"/>
    <w:rsid w:val="37BADD27"/>
    <w:rsid w:val="37D01996"/>
    <w:rsid w:val="37FFE29F"/>
    <w:rsid w:val="38014D03"/>
    <w:rsid w:val="38047BA8"/>
    <w:rsid w:val="38167DA0"/>
    <w:rsid w:val="381FCCCC"/>
    <w:rsid w:val="3824ADA9"/>
    <w:rsid w:val="384DBB44"/>
    <w:rsid w:val="38575A22"/>
    <w:rsid w:val="3868BCE4"/>
    <w:rsid w:val="387B66CF"/>
    <w:rsid w:val="3881DE40"/>
    <w:rsid w:val="3884FB76"/>
    <w:rsid w:val="38900B88"/>
    <w:rsid w:val="3899AD1B"/>
    <w:rsid w:val="38C80746"/>
    <w:rsid w:val="38E8A5C1"/>
    <w:rsid w:val="38E996FD"/>
    <w:rsid w:val="3903C3B8"/>
    <w:rsid w:val="3920CD56"/>
    <w:rsid w:val="39333E5B"/>
    <w:rsid w:val="3939DC25"/>
    <w:rsid w:val="393DF703"/>
    <w:rsid w:val="3972F7B7"/>
    <w:rsid w:val="399B4FDC"/>
    <w:rsid w:val="399DA3D3"/>
    <w:rsid w:val="39C34B4C"/>
    <w:rsid w:val="39C6F3F3"/>
    <w:rsid w:val="39C82907"/>
    <w:rsid w:val="39CB6AC6"/>
    <w:rsid w:val="39D27B88"/>
    <w:rsid w:val="39DDA81A"/>
    <w:rsid w:val="39E8EB4C"/>
    <w:rsid w:val="39FD6A2B"/>
    <w:rsid w:val="3A046F71"/>
    <w:rsid w:val="3A129185"/>
    <w:rsid w:val="3A1B71E6"/>
    <w:rsid w:val="3A6B66CF"/>
    <w:rsid w:val="3A8F289B"/>
    <w:rsid w:val="3AA3283D"/>
    <w:rsid w:val="3AB77CC2"/>
    <w:rsid w:val="3AC4AE6E"/>
    <w:rsid w:val="3ADBB367"/>
    <w:rsid w:val="3AE3B16E"/>
    <w:rsid w:val="3AE74D75"/>
    <w:rsid w:val="3AF9CBB3"/>
    <w:rsid w:val="3AFC869F"/>
    <w:rsid w:val="3AFE7BFD"/>
    <w:rsid w:val="3B0564A7"/>
    <w:rsid w:val="3B075E9C"/>
    <w:rsid w:val="3B21679E"/>
    <w:rsid w:val="3B21DA3F"/>
    <w:rsid w:val="3B2C6380"/>
    <w:rsid w:val="3B327981"/>
    <w:rsid w:val="3B5C6D89"/>
    <w:rsid w:val="3B6BFF3B"/>
    <w:rsid w:val="3B7DB823"/>
    <w:rsid w:val="3B8530CF"/>
    <w:rsid w:val="3B9CED5F"/>
    <w:rsid w:val="3BC92EA2"/>
    <w:rsid w:val="3BD55515"/>
    <w:rsid w:val="3BDA22CC"/>
    <w:rsid w:val="3BDC5FCF"/>
    <w:rsid w:val="3BE717AC"/>
    <w:rsid w:val="3BF26C68"/>
    <w:rsid w:val="3BFF5834"/>
    <w:rsid w:val="3C18DD7E"/>
    <w:rsid w:val="3C1DF909"/>
    <w:rsid w:val="3C3B4B03"/>
    <w:rsid w:val="3C42DB18"/>
    <w:rsid w:val="3C6C2FDE"/>
    <w:rsid w:val="3C85B97B"/>
    <w:rsid w:val="3C89DAEA"/>
    <w:rsid w:val="3C8A228A"/>
    <w:rsid w:val="3C909E30"/>
    <w:rsid w:val="3CA76367"/>
    <w:rsid w:val="3CCC01AC"/>
    <w:rsid w:val="3CCDAB87"/>
    <w:rsid w:val="3CD31A8F"/>
    <w:rsid w:val="3CDD667F"/>
    <w:rsid w:val="3CEE6999"/>
    <w:rsid w:val="3CF194E0"/>
    <w:rsid w:val="3CF762DD"/>
    <w:rsid w:val="3D013A63"/>
    <w:rsid w:val="3D1D4534"/>
    <w:rsid w:val="3D228145"/>
    <w:rsid w:val="3D4684CF"/>
    <w:rsid w:val="3D552F1A"/>
    <w:rsid w:val="3D7E24CF"/>
    <w:rsid w:val="3D893410"/>
    <w:rsid w:val="3D9FF869"/>
    <w:rsid w:val="3DBCB933"/>
    <w:rsid w:val="3DC7694A"/>
    <w:rsid w:val="3DE387D2"/>
    <w:rsid w:val="3DE4D3BF"/>
    <w:rsid w:val="3E11CB94"/>
    <w:rsid w:val="3E2777AD"/>
    <w:rsid w:val="3E2B6A03"/>
    <w:rsid w:val="3E64F72F"/>
    <w:rsid w:val="3E728C28"/>
    <w:rsid w:val="3E8479DD"/>
    <w:rsid w:val="3EA2C889"/>
    <w:rsid w:val="3EA5203E"/>
    <w:rsid w:val="3EA76D0A"/>
    <w:rsid w:val="3EB95487"/>
    <w:rsid w:val="3EBC46A9"/>
    <w:rsid w:val="3EC12B72"/>
    <w:rsid w:val="3ED134A3"/>
    <w:rsid w:val="3ED6ADAE"/>
    <w:rsid w:val="3F12C00B"/>
    <w:rsid w:val="3F2D3D6D"/>
    <w:rsid w:val="3F2F25D1"/>
    <w:rsid w:val="3F4033FC"/>
    <w:rsid w:val="3F41C217"/>
    <w:rsid w:val="3F45327F"/>
    <w:rsid w:val="3F500406"/>
    <w:rsid w:val="3F5351F3"/>
    <w:rsid w:val="3F55CE08"/>
    <w:rsid w:val="3F57B8AB"/>
    <w:rsid w:val="3F6C27D9"/>
    <w:rsid w:val="3F6C98C2"/>
    <w:rsid w:val="3F72A6A0"/>
    <w:rsid w:val="3F779EA0"/>
    <w:rsid w:val="3F9958D8"/>
    <w:rsid w:val="3F9B2AFF"/>
    <w:rsid w:val="3F9D452D"/>
    <w:rsid w:val="3FA79F2A"/>
    <w:rsid w:val="3FF82EE2"/>
    <w:rsid w:val="3FFC6F12"/>
    <w:rsid w:val="4009E6DF"/>
    <w:rsid w:val="401E41D8"/>
    <w:rsid w:val="4035C434"/>
    <w:rsid w:val="40372800"/>
    <w:rsid w:val="403AB57A"/>
    <w:rsid w:val="4042C36F"/>
    <w:rsid w:val="404CFB2A"/>
    <w:rsid w:val="408AA71E"/>
    <w:rsid w:val="408D7C55"/>
    <w:rsid w:val="40996221"/>
    <w:rsid w:val="409C30F1"/>
    <w:rsid w:val="40B0B8D6"/>
    <w:rsid w:val="40B4D2D4"/>
    <w:rsid w:val="40B5538E"/>
    <w:rsid w:val="40B9E613"/>
    <w:rsid w:val="40BB543D"/>
    <w:rsid w:val="40C59E5B"/>
    <w:rsid w:val="40E701A9"/>
    <w:rsid w:val="410B6BDF"/>
    <w:rsid w:val="4111E1E8"/>
    <w:rsid w:val="41220C19"/>
    <w:rsid w:val="4160FDDF"/>
    <w:rsid w:val="41917F84"/>
    <w:rsid w:val="41C4C734"/>
    <w:rsid w:val="41D8935D"/>
    <w:rsid w:val="41DEB499"/>
    <w:rsid w:val="41FAF0C7"/>
    <w:rsid w:val="42499073"/>
    <w:rsid w:val="42529239"/>
    <w:rsid w:val="42664106"/>
    <w:rsid w:val="426EB6E8"/>
    <w:rsid w:val="42C7DE05"/>
    <w:rsid w:val="42C83ED6"/>
    <w:rsid w:val="42E3C1C0"/>
    <w:rsid w:val="42EC3D7A"/>
    <w:rsid w:val="42F7036F"/>
    <w:rsid w:val="42FA992B"/>
    <w:rsid w:val="43105C9D"/>
    <w:rsid w:val="4363B5E8"/>
    <w:rsid w:val="436ECBFE"/>
    <w:rsid w:val="4375CFD7"/>
    <w:rsid w:val="4377FC56"/>
    <w:rsid w:val="438C0798"/>
    <w:rsid w:val="438F0ED9"/>
    <w:rsid w:val="43941909"/>
    <w:rsid w:val="43D6D4DC"/>
    <w:rsid w:val="43EB8CCB"/>
    <w:rsid w:val="43F5F964"/>
    <w:rsid w:val="43FCE091"/>
    <w:rsid w:val="440C6713"/>
    <w:rsid w:val="44338158"/>
    <w:rsid w:val="4434593B"/>
    <w:rsid w:val="4447E399"/>
    <w:rsid w:val="44642EE5"/>
    <w:rsid w:val="449C13A0"/>
    <w:rsid w:val="44AA2CC8"/>
    <w:rsid w:val="44B2FF37"/>
    <w:rsid w:val="44D88DB1"/>
    <w:rsid w:val="44F7616E"/>
    <w:rsid w:val="451102FB"/>
    <w:rsid w:val="45207D1B"/>
    <w:rsid w:val="4524E614"/>
    <w:rsid w:val="4529C647"/>
    <w:rsid w:val="454FF5D9"/>
    <w:rsid w:val="456D13E5"/>
    <w:rsid w:val="45728B2D"/>
    <w:rsid w:val="457E6D69"/>
    <w:rsid w:val="459BA03B"/>
    <w:rsid w:val="45AA347A"/>
    <w:rsid w:val="45D1BB20"/>
    <w:rsid w:val="45D34A45"/>
    <w:rsid w:val="45D8235A"/>
    <w:rsid w:val="45DADDB5"/>
    <w:rsid w:val="461C8C0D"/>
    <w:rsid w:val="46230AD8"/>
    <w:rsid w:val="4634E6F6"/>
    <w:rsid w:val="463DE25C"/>
    <w:rsid w:val="465C2195"/>
    <w:rsid w:val="467BAC76"/>
    <w:rsid w:val="46C3615E"/>
    <w:rsid w:val="46D8AE69"/>
    <w:rsid w:val="46DE127C"/>
    <w:rsid w:val="46EC365C"/>
    <w:rsid w:val="46EE205E"/>
    <w:rsid w:val="470F2044"/>
    <w:rsid w:val="471022B1"/>
    <w:rsid w:val="471FA2DF"/>
    <w:rsid w:val="472C204E"/>
    <w:rsid w:val="473ECBFF"/>
    <w:rsid w:val="474E303A"/>
    <w:rsid w:val="47548B38"/>
    <w:rsid w:val="475F40A7"/>
    <w:rsid w:val="479311AC"/>
    <w:rsid w:val="479DD3C5"/>
    <w:rsid w:val="47A2111F"/>
    <w:rsid w:val="47B8DAE2"/>
    <w:rsid w:val="47BE3329"/>
    <w:rsid w:val="47D217F8"/>
    <w:rsid w:val="47D42230"/>
    <w:rsid w:val="47E88CE0"/>
    <w:rsid w:val="47EDB0BF"/>
    <w:rsid w:val="48161B35"/>
    <w:rsid w:val="481E060B"/>
    <w:rsid w:val="482E070F"/>
    <w:rsid w:val="4835A570"/>
    <w:rsid w:val="484630B8"/>
    <w:rsid w:val="48541DAF"/>
    <w:rsid w:val="485E8006"/>
    <w:rsid w:val="4876DE92"/>
    <w:rsid w:val="487DAED6"/>
    <w:rsid w:val="48A52F5A"/>
    <w:rsid w:val="48AB8E92"/>
    <w:rsid w:val="48C610AF"/>
    <w:rsid w:val="48DF933F"/>
    <w:rsid w:val="49039207"/>
    <w:rsid w:val="49114E35"/>
    <w:rsid w:val="4947B8C1"/>
    <w:rsid w:val="49503F21"/>
    <w:rsid w:val="4960E92C"/>
    <w:rsid w:val="496644C5"/>
    <w:rsid w:val="4973A653"/>
    <w:rsid w:val="499977F4"/>
    <w:rsid w:val="499CBA45"/>
    <w:rsid w:val="499FF96F"/>
    <w:rsid w:val="49C6A2DD"/>
    <w:rsid w:val="49D4E6D8"/>
    <w:rsid w:val="49DDDE2A"/>
    <w:rsid w:val="49E73787"/>
    <w:rsid w:val="49E91B5D"/>
    <w:rsid w:val="4A08A30A"/>
    <w:rsid w:val="4A0913A1"/>
    <w:rsid w:val="4A0C9DB4"/>
    <w:rsid w:val="4A2300F8"/>
    <w:rsid w:val="4A3C4F2E"/>
    <w:rsid w:val="4A556A8A"/>
    <w:rsid w:val="4A5FB4AA"/>
    <w:rsid w:val="4A649B63"/>
    <w:rsid w:val="4AB2DF45"/>
    <w:rsid w:val="4AC834C8"/>
    <w:rsid w:val="4AD9067D"/>
    <w:rsid w:val="4AE3E06F"/>
    <w:rsid w:val="4AFE0845"/>
    <w:rsid w:val="4B0BFB6B"/>
    <w:rsid w:val="4B1052BB"/>
    <w:rsid w:val="4B2D43AD"/>
    <w:rsid w:val="4B324619"/>
    <w:rsid w:val="4B6A62BE"/>
    <w:rsid w:val="4B6E9782"/>
    <w:rsid w:val="4B76D680"/>
    <w:rsid w:val="4B786807"/>
    <w:rsid w:val="4BB4CFC2"/>
    <w:rsid w:val="4BCBB63B"/>
    <w:rsid w:val="4BD5529F"/>
    <w:rsid w:val="4BEE2FDF"/>
    <w:rsid w:val="4BFE04F5"/>
    <w:rsid w:val="4C0A525F"/>
    <w:rsid w:val="4C0D2E5E"/>
    <w:rsid w:val="4C0F53E5"/>
    <w:rsid w:val="4C26EACB"/>
    <w:rsid w:val="4C2EF651"/>
    <w:rsid w:val="4C2F7207"/>
    <w:rsid w:val="4C4A89C6"/>
    <w:rsid w:val="4C599530"/>
    <w:rsid w:val="4C7D4279"/>
    <w:rsid w:val="4C7D4BF9"/>
    <w:rsid w:val="4C83D2E3"/>
    <w:rsid w:val="4C85A7B7"/>
    <w:rsid w:val="4CA13E20"/>
    <w:rsid w:val="4CB03A66"/>
    <w:rsid w:val="4CBF8C5D"/>
    <w:rsid w:val="4CE74C50"/>
    <w:rsid w:val="4CEBCB51"/>
    <w:rsid w:val="4CFD3826"/>
    <w:rsid w:val="4D117F14"/>
    <w:rsid w:val="4D212EC2"/>
    <w:rsid w:val="4D2EA80B"/>
    <w:rsid w:val="4D30E8D4"/>
    <w:rsid w:val="4D34E12C"/>
    <w:rsid w:val="4D3D86E5"/>
    <w:rsid w:val="4D5D7A56"/>
    <w:rsid w:val="4D64F414"/>
    <w:rsid w:val="4D78FD82"/>
    <w:rsid w:val="4D91FD00"/>
    <w:rsid w:val="4D960508"/>
    <w:rsid w:val="4DC7F95F"/>
    <w:rsid w:val="4DCC5D28"/>
    <w:rsid w:val="4DCC90C2"/>
    <w:rsid w:val="4DD32737"/>
    <w:rsid w:val="4DE321E6"/>
    <w:rsid w:val="4DEEBA55"/>
    <w:rsid w:val="4E1EA742"/>
    <w:rsid w:val="4E207612"/>
    <w:rsid w:val="4E23DDB6"/>
    <w:rsid w:val="4E3AA70E"/>
    <w:rsid w:val="4E4EDF04"/>
    <w:rsid w:val="4E5CD939"/>
    <w:rsid w:val="4E66BDF4"/>
    <w:rsid w:val="4E78A6B5"/>
    <w:rsid w:val="4E7A2CA3"/>
    <w:rsid w:val="4E8AB9A0"/>
    <w:rsid w:val="4E9A5E6A"/>
    <w:rsid w:val="4EA12822"/>
    <w:rsid w:val="4EA6A939"/>
    <w:rsid w:val="4EA7F235"/>
    <w:rsid w:val="4EB75E7E"/>
    <w:rsid w:val="4ED2DC99"/>
    <w:rsid w:val="4EDE23E5"/>
    <w:rsid w:val="4EE283DD"/>
    <w:rsid w:val="4EF85FD2"/>
    <w:rsid w:val="4F160BDC"/>
    <w:rsid w:val="4F1646AC"/>
    <w:rsid w:val="4F1CE410"/>
    <w:rsid w:val="4F274823"/>
    <w:rsid w:val="4F4EA587"/>
    <w:rsid w:val="4F5FD26E"/>
    <w:rsid w:val="4F639253"/>
    <w:rsid w:val="4F748BEE"/>
    <w:rsid w:val="4F7834D0"/>
    <w:rsid w:val="4F8657C2"/>
    <w:rsid w:val="4F8C7E87"/>
    <w:rsid w:val="4F9968CF"/>
    <w:rsid w:val="4F9A605A"/>
    <w:rsid w:val="4FB17E59"/>
    <w:rsid w:val="4FBB45E7"/>
    <w:rsid w:val="4FD8A52F"/>
    <w:rsid w:val="4FF221E4"/>
    <w:rsid w:val="4FF6D929"/>
    <w:rsid w:val="4FF73AEF"/>
    <w:rsid w:val="4FFA9884"/>
    <w:rsid w:val="5034FC47"/>
    <w:rsid w:val="503E92DB"/>
    <w:rsid w:val="50562480"/>
    <w:rsid w:val="50620892"/>
    <w:rsid w:val="50655C64"/>
    <w:rsid w:val="50979FB1"/>
    <w:rsid w:val="50B9DF7D"/>
    <w:rsid w:val="50BF8FD1"/>
    <w:rsid w:val="50CA09B2"/>
    <w:rsid w:val="50DA2AF7"/>
    <w:rsid w:val="50FB9532"/>
    <w:rsid w:val="5105F396"/>
    <w:rsid w:val="51088E38"/>
    <w:rsid w:val="511EEAC8"/>
    <w:rsid w:val="513034EB"/>
    <w:rsid w:val="513D4CF1"/>
    <w:rsid w:val="5149C20C"/>
    <w:rsid w:val="5154BDE0"/>
    <w:rsid w:val="5193A287"/>
    <w:rsid w:val="519F25AD"/>
    <w:rsid w:val="51D85E35"/>
    <w:rsid w:val="51DF3AE6"/>
    <w:rsid w:val="5278648B"/>
    <w:rsid w:val="5284143D"/>
    <w:rsid w:val="5284D0CF"/>
    <w:rsid w:val="52C1600F"/>
    <w:rsid w:val="52E7BF42"/>
    <w:rsid w:val="52F217D4"/>
    <w:rsid w:val="52F5B1E5"/>
    <w:rsid w:val="5305FB22"/>
    <w:rsid w:val="5307C4A5"/>
    <w:rsid w:val="53313BEB"/>
    <w:rsid w:val="5349C1F4"/>
    <w:rsid w:val="534D5D05"/>
    <w:rsid w:val="53579257"/>
    <w:rsid w:val="537C6BB8"/>
    <w:rsid w:val="53808211"/>
    <w:rsid w:val="53865AB9"/>
    <w:rsid w:val="53867327"/>
    <w:rsid w:val="5387ABEC"/>
    <w:rsid w:val="53905CC8"/>
    <w:rsid w:val="53995CA8"/>
    <w:rsid w:val="53A305C7"/>
    <w:rsid w:val="53ABD4F4"/>
    <w:rsid w:val="53C4794D"/>
    <w:rsid w:val="53C63914"/>
    <w:rsid w:val="53CFEBE0"/>
    <w:rsid w:val="53D6853C"/>
    <w:rsid w:val="53DB16A9"/>
    <w:rsid w:val="53F67C8D"/>
    <w:rsid w:val="54257DCC"/>
    <w:rsid w:val="5454457F"/>
    <w:rsid w:val="5478FB62"/>
    <w:rsid w:val="5479AFBD"/>
    <w:rsid w:val="548013AE"/>
    <w:rsid w:val="54AE0177"/>
    <w:rsid w:val="54B5376C"/>
    <w:rsid w:val="54D0899B"/>
    <w:rsid w:val="54D322DA"/>
    <w:rsid w:val="54EA7F74"/>
    <w:rsid w:val="54F65687"/>
    <w:rsid w:val="5501BA99"/>
    <w:rsid w:val="55472692"/>
    <w:rsid w:val="559752D7"/>
    <w:rsid w:val="55AB589D"/>
    <w:rsid w:val="55BEC183"/>
    <w:rsid w:val="55C568F2"/>
    <w:rsid w:val="55D7F4E6"/>
    <w:rsid w:val="55E9DCC3"/>
    <w:rsid w:val="55FA1C01"/>
    <w:rsid w:val="55FA2A6C"/>
    <w:rsid w:val="56220ACA"/>
    <w:rsid w:val="5633E9A4"/>
    <w:rsid w:val="564F5AA3"/>
    <w:rsid w:val="565E3583"/>
    <w:rsid w:val="568FA8B8"/>
    <w:rsid w:val="56CA625D"/>
    <w:rsid w:val="56D627A5"/>
    <w:rsid w:val="56D7AAD2"/>
    <w:rsid w:val="56DABA77"/>
    <w:rsid w:val="56E0DD04"/>
    <w:rsid w:val="56E1C5DD"/>
    <w:rsid w:val="56E2B3F5"/>
    <w:rsid w:val="56F00C3D"/>
    <w:rsid w:val="56FE7281"/>
    <w:rsid w:val="5708AF3A"/>
    <w:rsid w:val="571194F1"/>
    <w:rsid w:val="57267879"/>
    <w:rsid w:val="57389AE5"/>
    <w:rsid w:val="5772B017"/>
    <w:rsid w:val="5776FDE1"/>
    <w:rsid w:val="57799F74"/>
    <w:rsid w:val="578F069F"/>
    <w:rsid w:val="5793BE39"/>
    <w:rsid w:val="57A56FD6"/>
    <w:rsid w:val="57C25BA4"/>
    <w:rsid w:val="57D3C2A1"/>
    <w:rsid w:val="57F4BFF8"/>
    <w:rsid w:val="57F50CDB"/>
    <w:rsid w:val="58090198"/>
    <w:rsid w:val="58112D0A"/>
    <w:rsid w:val="5834E221"/>
    <w:rsid w:val="5850B1FC"/>
    <w:rsid w:val="586401EA"/>
    <w:rsid w:val="58756949"/>
    <w:rsid w:val="58944E8B"/>
    <w:rsid w:val="58987A08"/>
    <w:rsid w:val="58E1B610"/>
    <w:rsid w:val="58E691C8"/>
    <w:rsid w:val="58FA0F59"/>
    <w:rsid w:val="5901207E"/>
    <w:rsid w:val="59100FEC"/>
    <w:rsid w:val="592283AC"/>
    <w:rsid w:val="5933F132"/>
    <w:rsid w:val="5936D724"/>
    <w:rsid w:val="593BCC0C"/>
    <w:rsid w:val="5959CC18"/>
    <w:rsid w:val="596B2FF2"/>
    <w:rsid w:val="59769C43"/>
    <w:rsid w:val="597E621B"/>
    <w:rsid w:val="5992C22A"/>
    <w:rsid w:val="5997A1CB"/>
    <w:rsid w:val="599B05A1"/>
    <w:rsid w:val="59AB69AB"/>
    <w:rsid w:val="59B6AD38"/>
    <w:rsid w:val="59C23F72"/>
    <w:rsid w:val="59CF2DC3"/>
    <w:rsid w:val="59D70009"/>
    <w:rsid w:val="59D9635F"/>
    <w:rsid w:val="59DDABF3"/>
    <w:rsid w:val="59EE2875"/>
    <w:rsid w:val="5A25C63D"/>
    <w:rsid w:val="5A3C7343"/>
    <w:rsid w:val="5A456775"/>
    <w:rsid w:val="5A57E12A"/>
    <w:rsid w:val="5A732C1F"/>
    <w:rsid w:val="5A7468C8"/>
    <w:rsid w:val="5A8A4E32"/>
    <w:rsid w:val="5A917385"/>
    <w:rsid w:val="5A9667F8"/>
    <w:rsid w:val="5AA47901"/>
    <w:rsid w:val="5AAF3BCB"/>
    <w:rsid w:val="5ABE95A5"/>
    <w:rsid w:val="5AC5A2B4"/>
    <w:rsid w:val="5ACA7501"/>
    <w:rsid w:val="5ACA86CD"/>
    <w:rsid w:val="5ACD12D3"/>
    <w:rsid w:val="5ACF907F"/>
    <w:rsid w:val="5ADB1619"/>
    <w:rsid w:val="5ADD7BA4"/>
    <w:rsid w:val="5AE216BC"/>
    <w:rsid w:val="5AFB2F7A"/>
    <w:rsid w:val="5B04E1FA"/>
    <w:rsid w:val="5B38E72C"/>
    <w:rsid w:val="5B5EDDDE"/>
    <w:rsid w:val="5B670022"/>
    <w:rsid w:val="5BA56E1B"/>
    <w:rsid w:val="5BAE80A7"/>
    <w:rsid w:val="5BB1A1AD"/>
    <w:rsid w:val="5BBD8698"/>
    <w:rsid w:val="5BD1D2C9"/>
    <w:rsid w:val="5BD2F894"/>
    <w:rsid w:val="5BD8B754"/>
    <w:rsid w:val="5BD9DCC2"/>
    <w:rsid w:val="5BEAF874"/>
    <w:rsid w:val="5C19FB40"/>
    <w:rsid w:val="5C1AD027"/>
    <w:rsid w:val="5C1E3740"/>
    <w:rsid w:val="5C2DFB78"/>
    <w:rsid w:val="5C3125B9"/>
    <w:rsid w:val="5C4FB412"/>
    <w:rsid w:val="5C6BE128"/>
    <w:rsid w:val="5C6C2F8B"/>
    <w:rsid w:val="5C7B3F71"/>
    <w:rsid w:val="5C9A94BD"/>
    <w:rsid w:val="5CCA7F4A"/>
    <w:rsid w:val="5CCE7D6D"/>
    <w:rsid w:val="5D1E5FAB"/>
    <w:rsid w:val="5D3340A9"/>
    <w:rsid w:val="5D36243F"/>
    <w:rsid w:val="5D58A41F"/>
    <w:rsid w:val="5D69B1C2"/>
    <w:rsid w:val="5D6AE595"/>
    <w:rsid w:val="5D7D7EB7"/>
    <w:rsid w:val="5D835B08"/>
    <w:rsid w:val="5DC5143C"/>
    <w:rsid w:val="5DDC41D9"/>
    <w:rsid w:val="5DE9687E"/>
    <w:rsid w:val="5DEFE538"/>
    <w:rsid w:val="5E269510"/>
    <w:rsid w:val="5E36A393"/>
    <w:rsid w:val="5E4E5F54"/>
    <w:rsid w:val="5E661B41"/>
    <w:rsid w:val="5E96CC54"/>
    <w:rsid w:val="5EBE4CA6"/>
    <w:rsid w:val="5ECC2819"/>
    <w:rsid w:val="5F102BF7"/>
    <w:rsid w:val="5F447745"/>
    <w:rsid w:val="5F5DB69A"/>
    <w:rsid w:val="5F815603"/>
    <w:rsid w:val="5F841D81"/>
    <w:rsid w:val="5F8AF7B5"/>
    <w:rsid w:val="5F9A15DE"/>
    <w:rsid w:val="5F9D7476"/>
    <w:rsid w:val="5FA284FD"/>
    <w:rsid w:val="5FB0E4E3"/>
    <w:rsid w:val="5FC92C4C"/>
    <w:rsid w:val="5FD1EBBE"/>
    <w:rsid w:val="5FD40912"/>
    <w:rsid w:val="5FD747AA"/>
    <w:rsid w:val="5FE58441"/>
    <w:rsid w:val="5FE92BA0"/>
    <w:rsid w:val="5FEC5408"/>
    <w:rsid w:val="602FA5F2"/>
    <w:rsid w:val="60663EE5"/>
    <w:rsid w:val="6072F9B3"/>
    <w:rsid w:val="60900ACA"/>
    <w:rsid w:val="60A71D2E"/>
    <w:rsid w:val="60AA4284"/>
    <w:rsid w:val="60CBC3DE"/>
    <w:rsid w:val="60D4C687"/>
    <w:rsid w:val="60F378A5"/>
    <w:rsid w:val="60FD784B"/>
    <w:rsid w:val="6109805C"/>
    <w:rsid w:val="6125A3A9"/>
    <w:rsid w:val="614EC951"/>
    <w:rsid w:val="6185E38D"/>
    <w:rsid w:val="618DD94C"/>
    <w:rsid w:val="61BC6245"/>
    <w:rsid w:val="61CF4E6C"/>
    <w:rsid w:val="61D57A0D"/>
    <w:rsid w:val="61E2E02E"/>
    <w:rsid w:val="61E91D15"/>
    <w:rsid w:val="6210F582"/>
    <w:rsid w:val="622D9E0F"/>
    <w:rsid w:val="624E4BCA"/>
    <w:rsid w:val="6251B23C"/>
    <w:rsid w:val="6254FCEC"/>
    <w:rsid w:val="626A268A"/>
    <w:rsid w:val="62732427"/>
    <w:rsid w:val="6280EFC5"/>
    <w:rsid w:val="6287B510"/>
    <w:rsid w:val="628FE136"/>
    <w:rsid w:val="6292F51C"/>
    <w:rsid w:val="62A26F97"/>
    <w:rsid w:val="62AC9307"/>
    <w:rsid w:val="62D564C6"/>
    <w:rsid w:val="62EFEA90"/>
    <w:rsid w:val="6302D71D"/>
    <w:rsid w:val="631C8D29"/>
    <w:rsid w:val="6330032A"/>
    <w:rsid w:val="6359910D"/>
    <w:rsid w:val="636A3263"/>
    <w:rsid w:val="637B4DF8"/>
    <w:rsid w:val="63B22B0F"/>
    <w:rsid w:val="63B7451C"/>
    <w:rsid w:val="63B9E176"/>
    <w:rsid w:val="63CED327"/>
    <w:rsid w:val="63F805CA"/>
    <w:rsid w:val="63FEC68C"/>
    <w:rsid w:val="640A9D73"/>
    <w:rsid w:val="6420596C"/>
    <w:rsid w:val="64327B17"/>
    <w:rsid w:val="649293DE"/>
    <w:rsid w:val="6496F3FC"/>
    <w:rsid w:val="64C3D12F"/>
    <w:rsid w:val="64CC2567"/>
    <w:rsid w:val="64D18859"/>
    <w:rsid w:val="64F476D8"/>
    <w:rsid w:val="650541DD"/>
    <w:rsid w:val="65097106"/>
    <w:rsid w:val="6532448F"/>
    <w:rsid w:val="65355DCF"/>
    <w:rsid w:val="656627BA"/>
    <w:rsid w:val="6567A090"/>
    <w:rsid w:val="656AC616"/>
    <w:rsid w:val="656E5FC6"/>
    <w:rsid w:val="65744D4D"/>
    <w:rsid w:val="657727DC"/>
    <w:rsid w:val="65849B9C"/>
    <w:rsid w:val="658587A9"/>
    <w:rsid w:val="6594C75B"/>
    <w:rsid w:val="65C10D62"/>
    <w:rsid w:val="65E85407"/>
    <w:rsid w:val="6609270D"/>
    <w:rsid w:val="661375FF"/>
    <w:rsid w:val="6629DD43"/>
    <w:rsid w:val="66425A29"/>
    <w:rsid w:val="6653D68D"/>
    <w:rsid w:val="66664B19"/>
    <w:rsid w:val="6674EEA3"/>
    <w:rsid w:val="667958E9"/>
    <w:rsid w:val="6687E4A0"/>
    <w:rsid w:val="66A072D8"/>
    <w:rsid w:val="66C0AFB4"/>
    <w:rsid w:val="66CB9018"/>
    <w:rsid w:val="66D25A85"/>
    <w:rsid w:val="66F988B9"/>
    <w:rsid w:val="66FEFDAF"/>
    <w:rsid w:val="67471E79"/>
    <w:rsid w:val="674A9C56"/>
    <w:rsid w:val="678D2D7D"/>
    <w:rsid w:val="67924FC3"/>
    <w:rsid w:val="67AB5B20"/>
    <w:rsid w:val="67B0D987"/>
    <w:rsid w:val="67BCAAF7"/>
    <w:rsid w:val="67BE3F0A"/>
    <w:rsid w:val="67C508C3"/>
    <w:rsid w:val="67CE7E1D"/>
    <w:rsid w:val="680A2789"/>
    <w:rsid w:val="680D78DB"/>
    <w:rsid w:val="681A8C04"/>
    <w:rsid w:val="682D7AD8"/>
    <w:rsid w:val="6830D556"/>
    <w:rsid w:val="68317EAB"/>
    <w:rsid w:val="683CC364"/>
    <w:rsid w:val="6865FF19"/>
    <w:rsid w:val="68771B2C"/>
    <w:rsid w:val="68842237"/>
    <w:rsid w:val="6888A5DA"/>
    <w:rsid w:val="688D37A9"/>
    <w:rsid w:val="68A5374D"/>
    <w:rsid w:val="68B3F9E1"/>
    <w:rsid w:val="68B56254"/>
    <w:rsid w:val="68BF9520"/>
    <w:rsid w:val="68D2F8D6"/>
    <w:rsid w:val="6903A0A9"/>
    <w:rsid w:val="6914FFB3"/>
    <w:rsid w:val="691543DC"/>
    <w:rsid w:val="69282FB1"/>
    <w:rsid w:val="6929A917"/>
    <w:rsid w:val="69524498"/>
    <w:rsid w:val="6958DBD1"/>
    <w:rsid w:val="69706A64"/>
    <w:rsid w:val="698161FA"/>
    <w:rsid w:val="698960A7"/>
    <w:rsid w:val="69AB0C20"/>
    <w:rsid w:val="69EB48D8"/>
    <w:rsid w:val="6A0EBD96"/>
    <w:rsid w:val="6A13F286"/>
    <w:rsid w:val="6A1824A6"/>
    <w:rsid w:val="6A1C8763"/>
    <w:rsid w:val="6A2FD18E"/>
    <w:rsid w:val="6A3A4644"/>
    <w:rsid w:val="6A423F26"/>
    <w:rsid w:val="6A4FA7D5"/>
    <w:rsid w:val="6A62801B"/>
    <w:rsid w:val="6A648229"/>
    <w:rsid w:val="6A714FBD"/>
    <w:rsid w:val="6A8BA0F8"/>
    <w:rsid w:val="6A8E8F6D"/>
    <w:rsid w:val="6A9EE013"/>
    <w:rsid w:val="6AA21F5A"/>
    <w:rsid w:val="6ACF7D6D"/>
    <w:rsid w:val="6AF10A1C"/>
    <w:rsid w:val="6AF27DA4"/>
    <w:rsid w:val="6AF92781"/>
    <w:rsid w:val="6B10449B"/>
    <w:rsid w:val="6B38AD47"/>
    <w:rsid w:val="6B578D10"/>
    <w:rsid w:val="6B6A176B"/>
    <w:rsid w:val="6B98D083"/>
    <w:rsid w:val="6BCF9F39"/>
    <w:rsid w:val="6BE60C24"/>
    <w:rsid w:val="6BF3EB00"/>
    <w:rsid w:val="6C044857"/>
    <w:rsid w:val="6C36B70A"/>
    <w:rsid w:val="6C4249B1"/>
    <w:rsid w:val="6C458216"/>
    <w:rsid w:val="6C554455"/>
    <w:rsid w:val="6C58D987"/>
    <w:rsid w:val="6C7C831F"/>
    <w:rsid w:val="6C8FA616"/>
    <w:rsid w:val="6CA310EA"/>
    <w:rsid w:val="6CAA86F2"/>
    <w:rsid w:val="6CAD6A6C"/>
    <w:rsid w:val="6CBF6402"/>
    <w:rsid w:val="6CDB9A4D"/>
    <w:rsid w:val="6CE090C2"/>
    <w:rsid w:val="6D028829"/>
    <w:rsid w:val="6D044D07"/>
    <w:rsid w:val="6D1AB910"/>
    <w:rsid w:val="6D21051E"/>
    <w:rsid w:val="6D234E07"/>
    <w:rsid w:val="6D2E7844"/>
    <w:rsid w:val="6D34B2DE"/>
    <w:rsid w:val="6D3A0E5A"/>
    <w:rsid w:val="6D3C223A"/>
    <w:rsid w:val="6D3F51C1"/>
    <w:rsid w:val="6D5C1F56"/>
    <w:rsid w:val="6D6F9C3C"/>
    <w:rsid w:val="6D759F58"/>
    <w:rsid w:val="6D859B48"/>
    <w:rsid w:val="6D8D8E93"/>
    <w:rsid w:val="6D94C9ED"/>
    <w:rsid w:val="6D993D0F"/>
    <w:rsid w:val="6D9C33D1"/>
    <w:rsid w:val="6DA0ED29"/>
    <w:rsid w:val="6DAA6A0A"/>
    <w:rsid w:val="6DAD3D00"/>
    <w:rsid w:val="6DB2DB05"/>
    <w:rsid w:val="6DB5C2C5"/>
    <w:rsid w:val="6DD47F26"/>
    <w:rsid w:val="6DDE9BF6"/>
    <w:rsid w:val="6DE94B5B"/>
    <w:rsid w:val="6DECAB6A"/>
    <w:rsid w:val="6DEE5A83"/>
    <w:rsid w:val="6DFD0A98"/>
    <w:rsid w:val="6E0297CA"/>
    <w:rsid w:val="6E367C9B"/>
    <w:rsid w:val="6E3DAA0F"/>
    <w:rsid w:val="6E43C24F"/>
    <w:rsid w:val="6E48FA1B"/>
    <w:rsid w:val="6E631D5D"/>
    <w:rsid w:val="6E7F5C04"/>
    <w:rsid w:val="6EA644F5"/>
    <w:rsid w:val="6ECDD97E"/>
    <w:rsid w:val="6ED0D9D4"/>
    <w:rsid w:val="6ED571E5"/>
    <w:rsid w:val="6F102241"/>
    <w:rsid w:val="6F337840"/>
    <w:rsid w:val="6F427C06"/>
    <w:rsid w:val="6F79B28E"/>
    <w:rsid w:val="6F89AF9B"/>
    <w:rsid w:val="6FB37F88"/>
    <w:rsid w:val="6FB84F27"/>
    <w:rsid w:val="6FE50A8C"/>
    <w:rsid w:val="6FF8B705"/>
    <w:rsid w:val="6FF9AC38"/>
    <w:rsid w:val="6FF9DF1F"/>
    <w:rsid w:val="700BD61E"/>
    <w:rsid w:val="700EEB77"/>
    <w:rsid w:val="703DE60F"/>
    <w:rsid w:val="7097B677"/>
    <w:rsid w:val="709F44D0"/>
    <w:rsid w:val="70BC4601"/>
    <w:rsid w:val="70BEC27F"/>
    <w:rsid w:val="70C5C040"/>
    <w:rsid w:val="70CA91B4"/>
    <w:rsid w:val="70DB7727"/>
    <w:rsid w:val="70E09349"/>
    <w:rsid w:val="70E9A8FA"/>
    <w:rsid w:val="70FA6BF3"/>
    <w:rsid w:val="711A60E2"/>
    <w:rsid w:val="711BF4E3"/>
    <w:rsid w:val="712DB3CB"/>
    <w:rsid w:val="7130E43D"/>
    <w:rsid w:val="713DD412"/>
    <w:rsid w:val="7164DA09"/>
    <w:rsid w:val="716C2673"/>
    <w:rsid w:val="7186B123"/>
    <w:rsid w:val="718DF356"/>
    <w:rsid w:val="719FFECC"/>
    <w:rsid w:val="71C1C105"/>
    <w:rsid w:val="71D25C24"/>
    <w:rsid w:val="71D6BAF1"/>
    <w:rsid w:val="71FC80E9"/>
    <w:rsid w:val="7201C7D4"/>
    <w:rsid w:val="720516BC"/>
    <w:rsid w:val="720ED759"/>
    <w:rsid w:val="7218B0C6"/>
    <w:rsid w:val="72314A8E"/>
    <w:rsid w:val="726F4094"/>
    <w:rsid w:val="728ADB29"/>
    <w:rsid w:val="72907EF7"/>
    <w:rsid w:val="72B3D9FB"/>
    <w:rsid w:val="72E4081A"/>
    <w:rsid w:val="72EBE147"/>
    <w:rsid w:val="73115131"/>
    <w:rsid w:val="7314532F"/>
    <w:rsid w:val="7326F517"/>
    <w:rsid w:val="732B1864"/>
    <w:rsid w:val="733B2B5B"/>
    <w:rsid w:val="7348C163"/>
    <w:rsid w:val="73516CB1"/>
    <w:rsid w:val="73592A29"/>
    <w:rsid w:val="7371D639"/>
    <w:rsid w:val="73797D66"/>
    <w:rsid w:val="73861B28"/>
    <w:rsid w:val="738D17E1"/>
    <w:rsid w:val="7395E407"/>
    <w:rsid w:val="73980224"/>
    <w:rsid w:val="73984941"/>
    <w:rsid w:val="73ADBA6E"/>
    <w:rsid w:val="73C3D620"/>
    <w:rsid w:val="73D0CD80"/>
    <w:rsid w:val="73D31862"/>
    <w:rsid w:val="73D32337"/>
    <w:rsid w:val="73D6C823"/>
    <w:rsid w:val="73DF0F1B"/>
    <w:rsid w:val="73E6E21A"/>
    <w:rsid w:val="73F737B4"/>
    <w:rsid w:val="74075468"/>
    <w:rsid w:val="74696C7D"/>
    <w:rsid w:val="7472E3CF"/>
    <w:rsid w:val="7486A8B1"/>
    <w:rsid w:val="7487576F"/>
    <w:rsid w:val="748A0D81"/>
    <w:rsid w:val="74AE2ABE"/>
    <w:rsid w:val="74B6219D"/>
    <w:rsid w:val="74B8E5B4"/>
    <w:rsid w:val="74F146EC"/>
    <w:rsid w:val="74FAF8B7"/>
    <w:rsid w:val="75067261"/>
    <w:rsid w:val="750987BF"/>
    <w:rsid w:val="751FAE73"/>
    <w:rsid w:val="7539A545"/>
    <w:rsid w:val="756D7FC5"/>
    <w:rsid w:val="757C3AD9"/>
    <w:rsid w:val="757FA7DA"/>
    <w:rsid w:val="75846E25"/>
    <w:rsid w:val="7590E795"/>
    <w:rsid w:val="759E9553"/>
    <w:rsid w:val="75B4E473"/>
    <w:rsid w:val="75D6F6BC"/>
    <w:rsid w:val="7603A2FB"/>
    <w:rsid w:val="7608A97A"/>
    <w:rsid w:val="760DCA5A"/>
    <w:rsid w:val="760E9CBF"/>
    <w:rsid w:val="76187C02"/>
    <w:rsid w:val="762EE5A8"/>
    <w:rsid w:val="76472668"/>
    <w:rsid w:val="767C66A4"/>
    <w:rsid w:val="767CA946"/>
    <w:rsid w:val="7693B067"/>
    <w:rsid w:val="77290A90"/>
    <w:rsid w:val="772CEBC8"/>
    <w:rsid w:val="77440F8B"/>
    <w:rsid w:val="77555A09"/>
    <w:rsid w:val="77696C3C"/>
    <w:rsid w:val="77795E3E"/>
    <w:rsid w:val="777A12A7"/>
    <w:rsid w:val="777AFA01"/>
    <w:rsid w:val="77820377"/>
    <w:rsid w:val="77BDFD84"/>
    <w:rsid w:val="77C07AAE"/>
    <w:rsid w:val="77C6ECB7"/>
    <w:rsid w:val="77C7EAC1"/>
    <w:rsid w:val="77E41B03"/>
    <w:rsid w:val="77FE3C4A"/>
    <w:rsid w:val="7808AE29"/>
    <w:rsid w:val="782B9240"/>
    <w:rsid w:val="7847CC3B"/>
    <w:rsid w:val="784D4103"/>
    <w:rsid w:val="785514B6"/>
    <w:rsid w:val="78656608"/>
    <w:rsid w:val="786A6AD5"/>
    <w:rsid w:val="78A3103D"/>
    <w:rsid w:val="79014765"/>
    <w:rsid w:val="7906D7BC"/>
    <w:rsid w:val="792609EC"/>
    <w:rsid w:val="792F2E75"/>
    <w:rsid w:val="793195B8"/>
    <w:rsid w:val="79457661"/>
    <w:rsid w:val="79583696"/>
    <w:rsid w:val="7979CAEC"/>
    <w:rsid w:val="79800CE5"/>
    <w:rsid w:val="7994ABD0"/>
    <w:rsid w:val="79A9627F"/>
    <w:rsid w:val="79B0FD62"/>
    <w:rsid w:val="79B12234"/>
    <w:rsid w:val="79D010B4"/>
    <w:rsid w:val="79FF3D2C"/>
    <w:rsid w:val="79FF5128"/>
    <w:rsid w:val="7A105616"/>
    <w:rsid w:val="7A27E9B0"/>
    <w:rsid w:val="7A29EBDE"/>
    <w:rsid w:val="7A682FD3"/>
    <w:rsid w:val="7A996A43"/>
    <w:rsid w:val="7A9DD541"/>
    <w:rsid w:val="7AA44BCE"/>
    <w:rsid w:val="7AB542C3"/>
    <w:rsid w:val="7AB848A4"/>
    <w:rsid w:val="7ABA9122"/>
    <w:rsid w:val="7ACC61AA"/>
    <w:rsid w:val="7ADF066C"/>
    <w:rsid w:val="7AE5448B"/>
    <w:rsid w:val="7AE5C800"/>
    <w:rsid w:val="7AEAD86F"/>
    <w:rsid w:val="7B0871A8"/>
    <w:rsid w:val="7B0C5AE8"/>
    <w:rsid w:val="7B0D184D"/>
    <w:rsid w:val="7B1BCF25"/>
    <w:rsid w:val="7B2C222D"/>
    <w:rsid w:val="7B2C7D40"/>
    <w:rsid w:val="7B3DE0A9"/>
    <w:rsid w:val="7B4C1EF8"/>
    <w:rsid w:val="7B5D9B15"/>
    <w:rsid w:val="7B618826"/>
    <w:rsid w:val="7B73ACA0"/>
    <w:rsid w:val="7B839340"/>
    <w:rsid w:val="7B8D5040"/>
    <w:rsid w:val="7B8FB77C"/>
    <w:rsid w:val="7BB308CF"/>
    <w:rsid w:val="7BBFE242"/>
    <w:rsid w:val="7BCDC075"/>
    <w:rsid w:val="7BD0657C"/>
    <w:rsid w:val="7C054ABA"/>
    <w:rsid w:val="7C1448DF"/>
    <w:rsid w:val="7C256F5E"/>
    <w:rsid w:val="7C3430A1"/>
    <w:rsid w:val="7C3B45EA"/>
    <w:rsid w:val="7C443E97"/>
    <w:rsid w:val="7C6A4066"/>
    <w:rsid w:val="7C9B27C4"/>
    <w:rsid w:val="7C9E664A"/>
    <w:rsid w:val="7CBB3B30"/>
    <w:rsid w:val="7CC68E00"/>
    <w:rsid w:val="7CCF06A8"/>
    <w:rsid w:val="7CE75880"/>
    <w:rsid w:val="7CEDE893"/>
    <w:rsid w:val="7CFA6C7C"/>
    <w:rsid w:val="7D1F7916"/>
    <w:rsid w:val="7D5CDB04"/>
    <w:rsid w:val="7D63F680"/>
    <w:rsid w:val="7D7548AA"/>
    <w:rsid w:val="7DABD12A"/>
    <w:rsid w:val="7DBCE18E"/>
    <w:rsid w:val="7DC60BFF"/>
    <w:rsid w:val="7DE15A2D"/>
    <w:rsid w:val="7DE7AE28"/>
    <w:rsid w:val="7DE93FDD"/>
    <w:rsid w:val="7E11DDD8"/>
    <w:rsid w:val="7E262DAD"/>
    <w:rsid w:val="7E280252"/>
    <w:rsid w:val="7E65252A"/>
    <w:rsid w:val="7EB095A8"/>
    <w:rsid w:val="7EBB8264"/>
    <w:rsid w:val="7EBC2E13"/>
    <w:rsid w:val="7ED11661"/>
    <w:rsid w:val="7EDCBCBA"/>
    <w:rsid w:val="7EE5CBEC"/>
    <w:rsid w:val="7EE8A4DB"/>
    <w:rsid w:val="7EE9F1A4"/>
    <w:rsid w:val="7EEF2306"/>
    <w:rsid w:val="7F14B762"/>
    <w:rsid w:val="7F2012DE"/>
    <w:rsid w:val="7F212CCE"/>
    <w:rsid w:val="7F2EFB18"/>
    <w:rsid w:val="7F428292"/>
    <w:rsid w:val="7F4512BB"/>
    <w:rsid w:val="7F790F1E"/>
    <w:rsid w:val="7F90E30A"/>
    <w:rsid w:val="7FA8B02F"/>
    <w:rsid w:val="7FBB9153"/>
    <w:rsid w:val="7FD0D902"/>
    <w:rsid w:val="7FF7AEF9"/>
    <w:rsid w:val="7FF95CF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5FAA5"/>
  <w15:chartTrackingRefBased/>
  <w15:docId w15:val="{96043B81-8C8B-4DE1-AD7E-E918DD85B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0F1"/>
    <w:pPr>
      <w:spacing w:after="0" w:line="240" w:lineRule="auto"/>
    </w:pPr>
    <w:rPr>
      <w:rFonts w:ascii="Arial" w:hAnsi="Arial"/>
      <w:spacing w:val="4"/>
      <w:sz w:val="24"/>
    </w:rPr>
  </w:style>
  <w:style w:type="paragraph" w:styleId="Heading1">
    <w:name w:val="heading 1"/>
    <w:basedOn w:val="Normal"/>
    <w:next w:val="Normal"/>
    <w:link w:val="Heading1Char"/>
    <w:autoRedefine/>
    <w:uiPriority w:val="9"/>
    <w:qFormat/>
    <w:rsid w:val="006643B2"/>
    <w:pPr>
      <w:keepNext/>
      <w:keepLines/>
      <w:spacing w:before="360" w:after="60"/>
      <w:outlineLvl w:val="0"/>
    </w:pPr>
    <w:rPr>
      <w:rFonts w:eastAsiaTheme="majorEastAsia" w:cstheme="majorBidi"/>
      <w:b/>
      <w:color w:val="F26522" w:themeColor="accent1"/>
      <w:spacing w:val="2"/>
      <w:sz w:val="32"/>
      <w:szCs w:val="32"/>
    </w:rPr>
  </w:style>
  <w:style w:type="paragraph" w:styleId="Heading2">
    <w:name w:val="heading 2"/>
    <w:basedOn w:val="Normal"/>
    <w:next w:val="Normal"/>
    <w:link w:val="Heading2Char"/>
    <w:autoRedefine/>
    <w:uiPriority w:val="9"/>
    <w:unhideWhenUsed/>
    <w:qFormat/>
    <w:rsid w:val="005A5D93"/>
    <w:pPr>
      <w:keepNext/>
      <w:keepLines/>
      <w:outlineLvl w:val="1"/>
    </w:pPr>
    <w:rPr>
      <w:rFonts w:eastAsiaTheme="majorEastAsia" w:cstheme="majorBidi"/>
      <w:b/>
      <w:spacing w:val="6"/>
      <w:sz w:val="32"/>
      <w:szCs w:val="32"/>
    </w:rPr>
  </w:style>
  <w:style w:type="paragraph" w:styleId="Heading3">
    <w:name w:val="heading 3"/>
    <w:basedOn w:val="Normal"/>
    <w:next w:val="Normal"/>
    <w:link w:val="Heading3Char"/>
    <w:autoRedefine/>
    <w:uiPriority w:val="9"/>
    <w:unhideWhenUsed/>
    <w:qFormat/>
    <w:rsid w:val="004452A7"/>
    <w:pPr>
      <w:keepNext/>
      <w:keepLines/>
      <w:spacing w:before="240" w:after="6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B237E8"/>
    <w:pPr>
      <w:keepNext/>
      <w:keepLines/>
      <w:spacing w:before="240"/>
      <w:outlineLvl w:val="3"/>
    </w:pPr>
    <w:rPr>
      <w:rFonts w:eastAsiaTheme="majorEastAsia" w:cstheme="majorBidi"/>
      <w:b/>
      <w:iCs/>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uiPriority w:val="99"/>
    <w:unhideWhenUsed/>
    <w:qFormat/>
    <w:rsid w:val="00202330"/>
    <w:pPr>
      <w:numPr>
        <w:numId w:val="48"/>
      </w:numPr>
      <w:spacing w:before="80" w:after="80"/>
    </w:pPr>
  </w:style>
  <w:style w:type="paragraph" w:styleId="ListBullet2">
    <w:name w:val="List Bullet 2"/>
    <w:basedOn w:val="Normal"/>
    <w:uiPriority w:val="99"/>
    <w:unhideWhenUsed/>
    <w:qFormat/>
    <w:rsid w:val="006B1FDA"/>
    <w:pPr>
      <w:numPr>
        <w:ilvl w:val="1"/>
        <w:numId w:val="48"/>
      </w:numPr>
      <w:spacing w:after="60"/>
    </w:pPr>
  </w:style>
  <w:style w:type="paragraph" w:styleId="ListNumber">
    <w:name w:val="List Number"/>
    <w:basedOn w:val="Normal"/>
    <w:uiPriority w:val="99"/>
    <w:unhideWhenUsed/>
    <w:qFormat/>
    <w:rsid w:val="00962C99"/>
    <w:pPr>
      <w:numPr>
        <w:numId w:val="51"/>
      </w:numPr>
    </w:pPr>
  </w:style>
  <w:style w:type="numbering" w:customStyle="1" w:styleId="Bullets">
    <w:name w:val="Bullets"/>
    <w:uiPriority w:val="99"/>
    <w:rsid w:val="00A63585"/>
    <w:pPr>
      <w:numPr>
        <w:numId w:val="48"/>
      </w:numPr>
    </w:pPr>
  </w:style>
  <w:style w:type="character" w:customStyle="1" w:styleId="Heading1Char">
    <w:name w:val="Heading 1 Char"/>
    <w:basedOn w:val="DefaultParagraphFont"/>
    <w:link w:val="Heading1"/>
    <w:uiPriority w:val="9"/>
    <w:rsid w:val="006643B2"/>
    <w:rPr>
      <w:rFonts w:ascii="Arial" w:eastAsiaTheme="majorEastAsia" w:hAnsi="Arial" w:cstheme="majorBidi"/>
      <w:b/>
      <w:color w:val="F26522" w:themeColor="accent1"/>
      <w:spacing w:val="2"/>
      <w:sz w:val="32"/>
      <w:szCs w:val="32"/>
    </w:rPr>
  </w:style>
  <w:style w:type="paragraph" w:styleId="ListNumber2">
    <w:name w:val="List Number 2"/>
    <w:basedOn w:val="Normal"/>
    <w:uiPriority w:val="99"/>
    <w:unhideWhenUsed/>
    <w:qFormat/>
    <w:rsid w:val="00D16F74"/>
    <w:pPr>
      <w:numPr>
        <w:ilvl w:val="1"/>
        <w:numId w:val="51"/>
      </w:numPr>
      <w:contextualSpacing/>
    </w:pPr>
  </w:style>
  <w:style w:type="character" w:customStyle="1" w:styleId="Heading2Char">
    <w:name w:val="Heading 2 Char"/>
    <w:basedOn w:val="DefaultParagraphFont"/>
    <w:link w:val="Heading2"/>
    <w:uiPriority w:val="9"/>
    <w:rsid w:val="005A5D93"/>
    <w:rPr>
      <w:rFonts w:ascii="Arial" w:eastAsiaTheme="majorEastAsia" w:hAnsi="Arial" w:cstheme="majorBidi"/>
      <w:b/>
      <w:spacing w:val="6"/>
      <w:sz w:val="32"/>
      <w:szCs w:val="32"/>
    </w:rPr>
  </w:style>
  <w:style w:type="paragraph" w:styleId="ListParagraph">
    <w:name w:val="List Paragraph"/>
    <w:basedOn w:val="Normal"/>
    <w:uiPriority w:val="34"/>
    <w:qFormat/>
    <w:rsid w:val="0019389A"/>
    <w:pPr>
      <w:spacing w:after="60"/>
      <w:ind w:left="284"/>
    </w:pPr>
  </w:style>
  <w:style w:type="paragraph" w:styleId="Header">
    <w:name w:val="header"/>
    <w:basedOn w:val="Normal"/>
    <w:link w:val="HeaderChar"/>
    <w:uiPriority w:val="99"/>
    <w:unhideWhenUsed/>
    <w:rsid w:val="00C37A29"/>
    <w:pPr>
      <w:tabs>
        <w:tab w:val="center" w:pos="4513"/>
        <w:tab w:val="right" w:pos="9026"/>
      </w:tabs>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49"/>
      </w:numPr>
    </w:pPr>
  </w:style>
  <w:style w:type="paragraph" w:styleId="ListBullet3">
    <w:name w:val="List Bullet 3"/>
    <w:basedOn w:val="Normal"/>
    <w:unhideWhenUsed/>
    <w:qFormat/>
    <w:rsid w:val="00A63585"/>
    <w:pPr>
      <w:numPr>
        <w:ilvl w:val="2"/>
        <w:numId w:val="48"/>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51"/>
      </w:numPr>
      <w:contextualSpacing/>
    </w:pPr>
  </w:style>
  <w:style w:type="paragraph" w:styleId="ListNumber4">
    <w:name w:val="List Number 4"/>
    <w:basedOn w:val="Normal"/>
    <w:uiPriority w:val="99"/>
    <w:unhideWhenUsed/>
    <w:qFormat/>
    <w:rsid w:val="00D16F74"/>
    <w:pPr>
      <w:numPr>
        <w:ilvl w:val="3"/>
        <w:numId w:val="51"/>
      </w:numPr>
      <w:contextualSpacing/>
    </w:pPr>
  </w:style>
  <w:style w:type="paragraph" w:styleId="ListNumber5">
    <w:name w:val="List Number 5"/>
    <w:basedOn w:val="Normal"/>
    <w:uiPriority w:val="99"/>
    <w:unhideWhenUsed/>
    <w:rsid w:val="00D16F74"/>
    <w:pPr>
      <w:numPr>
        <w:ilvl w:val="4"/>
        <w:numId w:val="51"/>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4452A7"/>
    <w:rPr>
      <w:rFonts w:ascii="Arial" w:eastAsiaTheme="majorEastAsia" w:hAnsi="Arial" w:cstheme="majorBidi"/>
      <w:b/>
      <w:color w:val="000000" w:themeColor="text2"/>
      <w:spacing w:val="6"/>
      <w:sz w:val="28"/>
      <w:szCs w:val="24"/>
    </w:rPr>
  </w:style>
  <w:style w:type="character" w:customStyle="1" w:styleId="Heading4Char">
    <w:name w:val="Heading 4 Char"/>
    <w:basedOn w:val="DefaultParagraphFont"/>
    <w:link w:val="Heading4"/>
    <w:uiPriority w:val="9"/>
    <w:rsid w:val="00B237E8"/>
    <w:rPr>
      <w:rFonts w:ascii="Arial" w:eastAsiaTheme="majorEastAsia" w:hAnsi="Arial" w:cstheme="majorBidi"/>
      <w:b/>
      <w:iCs/>
      <w:spacing w:val="4"/>
      <w:sz w:val="24"/>
    </w:rPr>
  </w:style>
  <w:style w:type="character" w:customStyle="1" w:styleId="Heading5Char">
    <w:name w:val="Heading 5 Char"/>
    <w:basedOn w:val="DefaultParagraphFont"/>
    <w:link w:val="Heading5"/>
    <w:uiPriority w:val="9"/>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50"/>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52"/>
      </w:numPr>
    </w:pPr>
  </w:style>
  <w:style w:type="paragraph" w:customStyle="1" w:styleId="NumberedHeading2">
    <w:name w:val="Numbered Heading 2"/>
    <w:basedOn w:val="Heading2"/>
    <w:next w:val="Normal"/>
    <w:link w:val="NumberedHeading2Char"/>
    <w:uiPriority w:val="9"/>
    <w:semiHidden/>
    <w:rsid w:val="00D16F74"/>
    <w:pPr>
      <w:numPr>
        <w:ilvl w:val="1"/>
        <w:numId w:val="52"/>
      </w:numPr>
    </w:pPr>
  </w:style>
  <w:style w:type="character" w:customStyle="1" w:styleId="NumberedHeading1Char">
    <w:name w:val="Numbered Heading 1 Char"/>
    <w:basedOn w:val="Heading1Char"/>
    <w:link w:val="NumberedHeading1"/>
    <w:uiPriority w:val="9"/>
    <w:semiHidden/>
    <w:rsid w:val="00C70EFC"/>
    <w:rPr>
      <w:rFonts w:ascii="Arial" w:eastAsiaTheme="majorEastAsia" w:hAnsi="Arial" w:cstheme="majorBidi"/>
      <w:b/>
      <w:color w:val="F26522" w:themeColor="accent1"/>
      <w:spacing w:val="2"/>
      <w:sz w:val="32"/>
      <w:szCs w:val="32"/>
    </w:rPr>
  </w:style>
  <w:style w:type="character" w:customStyle="1" w:styleId="NumberedHeading2Char">
    <w:name w:val="Numbered Heading 2 Char"/>
    <w:basedOn w:val="Heading2Char"/>
    <w:link w:val="NumberedHeading2"/>
    <w:uiPriority w:val="9"/>
    <w:semiHidden/>
    <w:rsid w:val="00C70EFC"/>
    <w:rPr>
      <w:rFonts w:ascii="Arial" w:eastAsiaTheme="majorEastAsia" w:hAnsi="Arial" w:cstheme="majorBidi"/>
      <w:b/>
      <w:spacing w:val="6"/>
      <w:sz w:val="28"/>
      <w:szCs w:val="28"/>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53"/>
      </w:numPr>
      <w:contextualSpacing/>
    </w:pPr>
  </w:style>
  <w:style w:type="paragraph" w:styleId="List2">
    <w:name w:val="List 2"/>
    <w:basedOn w:val="Normal"/>
    <w:uiPriority w:val="99"/>
    <w:unhideWhenUsed/>
    <w:qFormat/>
    <w:rsid w:val="00E25474"/>
    <w:pPr>
      <w:numPr>
        <w:ilvl w:val="1"/>
        <w:numId w:val="53"/>
      </w:numPr>
      <w:contextualSpacing/>
    </w:pPr>
  </w:style>
  <w:style w:type="numbering" w:customStyle="1" w:styleId="LetteredList">
    <w:name w:val="Lettered List"/>
    <w:uiPriority w:val="99"/>
    <w:rsid w:val="00E25474"/>
    <w:pPr>
      <w:numPr>
        <w:numId w:val="53"/>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pPr>
  </w:style>
  <w:style w:type="paragraph" w:customStyle="1" w:styleId="CoverHeaderGraphic">
    <w:name w:val="Cover Header Graphic"/>
    <w:basedOn w:val="Normal"/>
    <w:rsid w:val="00994FB0"/>
    <w:pPr>
      <w:framePr w:w="4133" w:h="1094" w:hRule="exact" w:wrap="around" w:vAnchor="page" w:hAnchor="page" w:x="6918" w:yAlign="top" w:anchorLock="1"/>
    </w:pPr>
  </w:style>
  <w:style w:type="paragraph" w:customStyle="1" w:styleId="TitleGraphicA">
    <w:name w:val="Title Graphic A"/>
    <w:basedOn w:val="Normal"/>
    <w:rsid w:val="000B78FC"/>
    <w:pPr>
      <w:framePr w:w="6447" w:h="7836" w:hRule="exact" w:wrap="around" w:vAnchor="page" w:hAnchor="page" w:xAlign="right" w:y="2269" w:anchorLock="1"/>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67845"/>
    <w:pPr>
      <w:spacing w:after="0" w:line="240" w:lineRule="auto"/>
      <w:jc w:val="right"/>
    </w:pPr>
    <w:tblPr>
      <w:tblStyleRowBandSize w:val="1"/>
      <w:tblBorders>
        <w:insideH w:val="single" w:sz="4" w:space="0" w:color="FFFFFF" w:themeColor="background1"/>
        <w:insideV w:val="single" w:sz="4" w:space="0" w:color="FFFFFF" w:themeColor="background1"/>
      </w:tblBorders>
    </w:tblPr>
    <w:tblStylePr w:type="firstRow">
      <w:rPr>
        <w:b w:val="0"/>
        <w:color w:val="FFFFFF" w:themeColor="background1"/>
      </w:rPr>
      <w:tblPr/>
      <w:tcPr>
        <w:shd w:val="clear" w:color="auto" w:fill="2E2E2F"/>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1D3D4"/>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pPr>
  </w:style>
  <w:style w:type="paragraph" w:customStyle="1" w:styleId="MainTitleHeading">
    <w:name w:val="Main Title Heading"/>
    <w:basedOn w:val="Heading1"/>
    <w:uiPriority w:val="8"/>
    <w:qFormat/>
    <w:rsid w:val="00F814BF"/>
    <w:pPr>
      <w:framePr w:w="10206" w:vSpace="454" w:wrap="around" w:vAnchor="page" w:hAnchor="margin" w:y="710" w:anchorLock="1"/>
      <w:spacing w:before="0" w:after="0"/>
    </w:pPr>
    <w:rPr>
      <w:color w:val="F26522"/>
      <w:spacing w:val="14"/>
      <w:sz w:val="72"/>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styleId="PlainTable4">
    <w:name w:val="Plain Table 4"/>
    <w:basedOn w:val="TableNormal"/>
    <w:uiPriority w:val="44"/>
    <w:rsid w:val="00E51D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2">
    <w:name w:val="Normal 2"/>
    <w:basedOn w:val="Normal"/>
    <w:qFormat/>
    <w:rsid w:val="006B1FDA"/>
    <w:pPr>
      <w:spacing w:before="120" w:line="288" w:lineRule="auto"/>
    </w:pPr>
    <w:rPr>
      <w:rFonts w:ascii="Gill Sans MT" w:eastAsiaTheme="minorEastAsia" w:hAnsi="Gill Sans MT"/>
      <w:color w:val="000000" w:themeColor="text1"/>
      <w:spacing w:val="0"/>
      <w:lang w:eastAsia="en-AU"/>
    </w:rPr>
  </w:style>
  <w:style w:type="paragraph" w:customStyle="1" w:styleId="SectionHeading">
    <w:name w:val="Section Heading"/>
    <w:basedOn w:val="Heading1"/>
    <w:qFormat/>
    <w:rsid w:val="006B1FDA"/>
    <w:pPr>
      <w:spacing w:before="120" w:after="120"/>
    </w:pPr>
    <w:rPr>
      <w:rFonts w:ascii="Gill Sans MT" w:hAnsi="Gill Sans MT"/>
      <w:b w:val="0"/>
      <w:bCs/>
      <w:color w:val="F26522"/>
      <w:spacing w:val="5"/>
      <w:kern w:val="28"/>
      <w:sz w:val="36"/>
      <w:szCs w:val="36"/>
      <w:lang w:eastAsia="en-AU"/>
    </w:rPr>
  </w:style>
  <w:style w:type="paragraph" w:styleId="BalloonText">
    <w:name w:val="Balloon Text"/>
    <w:basedOn w:val="Normal"/>
    <w:link w:val="BalloonTextChar"/>
    <w:uiPriority w:val="99"/>
    <w:semiHidden/>
    <w:unhideWhenUsed/>
    <w:rsid w:val="00504F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F98"/>
    <w:rPr>
      <w:rFonts w:ascii="Segoe UI" w:hAnsi="Segoe UI" w:cs="Segoe UI"/>
      <w:spacing w:val="4"/>
      <w:sz w:val="18"/>
      <w:szCs w:val="18"/>
    </w:rPr>
  </w:style>
  <w:style w:type="paragraph" w:styleId="Revision">
    <w:name w:val="Revision"/>
    <w:hidden/>
    <w:uiPriority w:val="99"/>
    <w:semiHidden/>
    <w:rsid w:val="00E73606"/>
    <w:pPr>
      <w:spacing w:after="0" w:line="240" w:lineRule="auto"/>
    </w:pPr>
    <w:rPr>
      <w:rFonts w:ascii="Arial" w:hAnsi="Arial"/>
      <w:spacing w:val="4"/>
      <w:sz w:val="24"/>
    </w:rPr>
  </w:style>
  <w:style w:type="character" w:styleId="CommentReference">
    <w:name w:val="annotation reference"/>
    <w:basedOn w:val="DefaultParagraphFont"/>
    <w:uiPriority w:val="99"/>
    <w:semiHidden/>
    <w:unhideWhenUsed/>
    <w:rsid w:val="00355708"/>
    <w:rPr>
      <w:sz w:val="16"/>
      <w:szCs w:val="16"/>
    </w:rPr>
  </w:style>
  <w:style w:type="paragraph" w:styleId="CommentText">
    <w:name w:val="annotation text"/>
    <w:basedOn w:val="Normal"/>
    <w:link w:val="CommentTextChar"/>
    <w:uiPriority w:val="99"/>
    <w:unhideWhenUsed/>
    <w:rsid w:val="00355708"/>
    <w:rPr>
      <w:sz w:val="20"/>
      <w:szCs w:val="20"/>
    </w:rPr>
  </w:style>
  <w:style w:type="character" w:customStyle="1" w:styleId="CommentTextChar">
    <w:name w:val="Comment Text Char"/>
    <w:basedOn w:val="DefaultParagraphFont"/>
    <w:link w:val="CommentText"/>
    <w:uiPriority w:val="99"/>
    <w:rsid w:val="00355708"/>
    <w:rPr>
      <w:rFonts w:ascii="Arial" w:hAnsi="Arial"/>
      <w:spacing w:val="4"/>
      <w:sz w:val="20"/>
      <w:szCs w:val="20"/>
    </w:rPr>
  </w:style>
  <w:style w:type="paragraph" w:styleId="CommentSubject">
    <w:name w:val="annotation subject"/>
    <w:basedOn w:val="CommentText"/>
    <w:next w:val="CommentText"/>
    <w:link w:val="CommentSubjectChar"/>
    <w:uiPriority w:val="99"/>
    <w:semiHidden/>
    <w:unhideWhenUsed/>
    <w:rsid w:val="00355708"/>
    <w:rPr>
      <w:b/>
      <w:bCs/>
    </w:rPr>
  </w:style>
  <w:style w:type="character" w:customStyle="1" w:styleId="CommentSubjectChar">
    <w:name w:val="Comment Subject Char"/>
    <w:basedOn w:val="CommentTextChar"/>
    <w:link w:val="CommentSubject"/>
    <w:uiPriority w:val="99"/>
    <w:semiHidden/>
    <w:rsid w:val="00355708"/>
    <w:rPr>
      <w:rFonts w:ascii="Arial" w:hAnsi="Arial"/>
      <w:b/>
      <w:bCs/>
      <w:spacing w:val="4"/>
      <w:sz w:val="20"/>
      <w:szCs w:val="20"/>
    </w:rPr>
  </w:style>
  <w:style w:type="character" w:customStyle="1" w:styleId="normaltextrun">
    <w:name w:val="normaltextrun"/>
    <w:basedOn w:val="DefaultParagraphFont"/>
    <w:rsid w:val="005069F4"/>
  </w:style>
  <w:style w:type="character" w:customStyle="1" w:styleId="eop">
    <w:name w:val="eop"/>
    <w:basedOn w:val="DefaultParagraphFont"/>
    <w:rsid w:val="005069F4"/>
  </w:style>
  <w:style w:type="paragraph" w:customStyle="1" w:styleId="paragraph">
    <w:name w:val="paragraph"/>
    <w:basedOn w:val="Normal"/>
    <w:uiPriority w:val="1"/>
    <w:rsid w:val="1D2403F2"/>
    <w:pPr>
      <w:spacing w:beforeAutospacing="1" w:afterAutospacing="1"/>
    </w:pPr>
    <w:rPr>
      <w:rFonts w:asciiTheme="minorHAnsi" w:eastAsiaTheme="minorEastAsia" w:hAnsiTheme="minorHAnsi"/>
      <w:lang w:eastAsia="en-AU"/>
    </w:rPr>
  </w:style>
  <w:style w:type="character" w:styleId="Mention">
    <w:name w:val="Mention"/>
    <w:basedOn w:val="DefaultParagraphFont"/>
    <w:uiPriority w:val="99"/>
    <w:unhideWhenUsed/>
    <w:rsid w:val="00F74031"/>
    <w:rPr>
      <w:color w:val="2B579A"/>
      <w:shd w:val="clear" w:color="auto" w:fill="E1DFDD"/>
    </w:rPr>
  </w:style>
  <w:style w:type="character" w:styleId="UnresolvedMention">
    <w:name w:val="Unresolved Mention"/>
    <w:basedOn w:val="DefaultParagraphFont"/>
    <w:uiPriority w:val="99"/>
    <w:semiHidden/>
    <w:unhideWhenUsed/>
    <w:rsid w:val="009F4B9F"/>
    <w:rPr>
      <w:color w:val="605E5C"/>
      <w:shd w:val="clear" w:color="auto" w:fill="E1DFDD"/>
    </w:rPr>
  </w:style>
  <w:style w:type="character" w:styleId="FollowedHyperlink">
    <w:name w:val="FollowedHyperlink"/>
    <w:basedOn w:val="DefaultParagraphFont"/>
    <w:uiPriority w:val="99"/>
    <w:semiHidden/>
    <w:unhideWhenUsed/>
    <w:rsid w:val="009F4B9F"/>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49289">
      <w:bodyDiv w:val="1"/>
      <w:marLeft w:val="0"/>
      <w:marRight w:val="0"/>
      <w:marTop w:val="0"/>
      <w:marBottom w:val="0"/>
      <w:divBdr>
        <w:top w:val="none" w:sz="0" w:space="0" w:color="auto"/>
        <w:left w:val="none" w:sz="0" w:space="0" w:color="auto"/>
        <w:bottom w:val="none" w:sz="0" w:space="0" w:color="auto"/>
        <w:right w:val="none" w:sz="0" w:space="0" w:color="auto"/>
      </w:divBdr>
    </w:div>
    <w:div w:id="297496368">
      <w:bodyDiv w:val="1"/>
      <w:marLeft w:val="0"/>
      <w:marRight w:val="0"/>
      <w:marTop w:val="0"/>
      <w:marBottom w:val="0"/>
      <w:divBdr>
        <w:top w:val="none" w:sz="0" w:space="0" w:color="auto"/>
        <w:left w:val="none" w:sz="0" w:space="0" w:color="auto"/>
        <w:bottom w:val="none" w:sz="0" w:space="0" w:color="auto"/>
        <w:right w:val="none" w:sz="0" w:space="0" w:color="auto"/>
      </w:divBdr>
    </w:div>
    <w:div w:id="353532551">
      <w:bodyDiv w:val="1"/>
      <w:marLeft w:val="0"/>
      <w:marRight w:val="0"/>
      <w:marTop w:val="0"/>
      <w:marBottom w:val="0"/>
      <w:divBdr>
        <w:top w:val="none" w:sz="0" w:space="0" w:color="auto"/>
        <w:left w:val="none" w:sz="0" w:space="0" w:color="auto"/>
        <w:bottom w:val="none" w:sz="0" w:space="0" w:color="auto"/>
        <w:right w:val="none" w:sz="0" w:space="0" w:color="auto"/>
      </w:divBdr>
      <w:divsChild>
        <w:div w:id="819270278">
          <w:marLeft w:val="0"/>
          <w:marRight w:val="0"/>
          <w:marTop w:val="0"/>
          <w:marBottom w:val="0"/>
          <w:divBdr>
            <w:top w:val="none" w:sz="0" w:space="0" w:color="auto"/>
            <w:left w:val="none" w:sz="0" w:space="0" w:color="auto"/>
            <w:bottom w:val="none" w:sz="0" w:space="0" w:color="auto"/>
            <w:right w:val="none" w:sz="0" w:space="0" w:color="auto"/>
          </w:divBdr>
          <w:divsChild>
            <w:div w:id="1708992352">
              <w:marLeft w:val="0"/>
              <w:marRight w:val="0"/>
              <w:marTop w:val="0"/>
              <w:marBottom w:val="0"/>
              <w:divBdr>
                <w:top w:val="none" w:sz="0" w:space="0" w:color="auto"/>
                <w:left w:val="none" w:sz="0" w:space="0" w:color="auto"/>
                <w:bottom w:val="none" w:sz="0" w:space="0" w:color="auto"/>
                <w:right w:val="none" w:sz="0" w:space="0" w:color="auto"/>
              </w:divBdr>
            </w:div>
            <w:div w:id="847788725">
              <w:marLeft w:val="0"/>
              <w:marRight w:val="0"/>
              <w:marTop w:val="0"/>
              <w:marBottom w:val="0"/>
              <w:divBdr>
                <w:top w:val="none" w:sz="0" w:space="0" w:color="auto"/>
                <w:left w:val="none" w:sz="0" w:space="0" w:color="auto"/>
                <w:bottom w:val="none" w:sz="0" w:space="0" w:color="auto"/>
                <w:right w:val="none" w:sz="0" w:space="0" w:color="auto"/>
              </w:divBdr>
            </w:div>
            <w:div w:id="75907304">
              <w:marLeft w:val="0"/>
              <w:marRight w:val="0"/>
              <w:marTop w:val="0"/>
              <w:marBottom w:val="0"/>
              <w:divBdr>
                <w:top w:val="none" w:sz="0" w:space="0" w:color="auto"/>
                <w:left w:val="none" w:sz="0" w:space="0" w:color="auto"/>
                <w:bottom w:val="none" w:sz="0" w:space="0" w:color="auto"/>
                <w:right w:val="none" w:sz="0" w:space="0" w:color="auto"/>
              </w:divBdr>
            </w:div>
            <w:div w:id="1176380947">
              <w:marLeft w:val="0"/>
              <w:marRight w:val="0"/>
              <w:marTop w:val="0"/>
              <w:marBottom w:val="0"/>
              <w:divBdr>
                <w:top w:val="none" w:sz="0" w:space="0" w:color="auto"/>
                <w:left w:val="none" w:sz="0" w:space="0" w:color="auto"/>
                <w:bottom w:val="none" w:sz="0" w:space="0" w:color="auto"/>
                <w:right w:val="none" w:sz="0" w:space="0" w:color="auto"/>
              </w:divBdr>
            </w:div>
            <w:div w:id="761485626">
              <w:marLeft w:val="0"/>
              <w:marRight w:val="0"/>
              <w:marTop w:val="0"/>
              <w:marBottom w:val="0"/>
              <w:divBdr>
                <w:top w:val="none" w:sz="0" w:space="0" w:color="auto"/>
                <w:left w:val="none" w:sz="0" w:space="0" w:color="auto"/>
                <w:bottom w:val="none" w:sz="0" w:space="0" w:color="auto"/>
                <w:right w:val="none" w:sz="0" w:space="0" w:color="auto"/>
              </w:divBdr>
            </w:div>
            <w:div w:id="642394887">
              <w:marLeft w:val="0"/>
              <w:marRight w:val="0"/>
              <w:marTop w:val="0"/>
              <w:marBottom w:val="0"/>
              <w:divBdr>
                <w:top w:val="none" w:sz="0" w:space="0" w:color="auto"/>
                <w:left w:val="none" w:sz="0" w:space="0" w:color="auto"/>
                <w:bottom w:val="none" w:sz="0" w:space="0" w:color="auto"/>
                <w:right w:val="none" w:sz="0" w:space="0" w:color="auto"/>
              </w:divBdr>
            </w:div>
            <w:div w:id="1024135029">
              <w:marLeft w:val="0"/>
              <w:marRight w:val="0"/>
              <w:marTop w:val="0"/>
              <w:marBottom w:val="0"/>
              <w:divBdr>
                <w:top w:val="none" w:sz="0" w:space="0" w:color="auto"/>
                <w:left w:val="none" w:sz="0" w:space="0" w:color="auto"/>
                <w:bottom w:val="none" w:sz="0" w:space="0" w:color="auto"/>
                <w:right w:val="none" w:sz="0" w:space="0" w:color="auto"/>
              </w:divBdr>
            </w:div>
            <w:div w:id="2043242978">
              <w:marLeft w:val="0"/>
              <w:marRight w:val="0"/>
              <w:marTop w:val="0"/>
              <w:marBottom w:val="0"/>
              <w:divBdr>
                <w:top w:val="none" w:sz="0" w:space="0" w:color="auto"/>
                <w:left w:val="none" w:sz="0" w:space="0" w:color="auto"/>
                <w:bottom w:val="none" w:sz="0" w:space="0" w:color="auto"/>
                <w:right w:val="none" w:sz="0" w:space="0" w:color="auto"/>
              </w:divBdr>
            </w:div>
          </w:divsChild>
        </w:div>
        <w:div w:id="604726880">
          <w:marLeft w:val="0"/>
          <w:marRight w:val="0"/>
          <w:marTop w:val="0"/>
          <w:marBottom w:val="0"/>
          <w:divBdr>
            <w:top w:val="none" w:sz="0" w:space="0" w:color="auto"/>
            <w:left w:val="none" w:sz="0" w:space="0" w:color="auto"/>
            <w:bottom w:val="none" w:sz="0" w:space="0" w:color="auto"/>
            <w:right w:val="none" w:sz="0" w:space="0" w:color="auto"/>
          </w:divBdr>
          <w:divsChild>
            <w:div w:id="486166789">
              <w:marLeft w:val="0"/>
              <w:marRight w:val="0"/>
              <w:marTop w:val="0"/>
              <w:marBottom w:val="0"/>
              <w:divBdr>
                <w:top w:val="none" w:sz="0" w:space="0" w:color="auto"/>
                <w:left w:val="none" w:sz="0" w:space="0" w:color="auto"/>
                <w:bottom w:val="none" w:sz="0" w:space="0" w:color="auto"/>
                <w:right w:val="none" w:sz="0" w:space="0" w:color="auto"/>
              </w:divBdr>
            </w:div>
            <w:div w:id="1155418344">
              <w:marLeft w:val="0"/>
              <w:marRight w:val="0"/>
              <w:marTop w:val="0"/>
              <w:marBottom w:val="0"/>
              <w:divBdr>
                <w:top w:val="none" w:sz="0" w:space="0" w:color="auto"/>
                <w:left w:val="none" w:sz="0" w:space="0" w:color="auto"/>
                <w:bottom w:val="none" w:sz="0" w:space="0" w:color="auto"/>
                <w:right w:val="none" w:sz="0" w:space="0" w:color="auto"/>
              </w:divBdr>
            </w:div>
            <w:div w:id="376048380">
              <w:marLeft w:val="0"/>
              <w:marRight w:val="0"/>
              <w:marTop w:val="0"/>
              <w:marBottom w:val="0"/>
              <w:divBdr>
                <w:top w:val="none" w:sz="0" w:space="0" w:color="auto"/>
                <w:left w:val="none" w:sz="0" w:space="0" w:color="auto"/>
                <w:bottom w:val="none" w:sz="0" w:space="0" w:color="auto"/>
                <w:right w:val="none" w:sz="0" w:space="0" w:color="auto"/>
              </w:divBdr>
            </w:div>
            <w:div w:id="892227960">
              <w:marLeft w:val="0"/>
              <w:marRight w:val="0"/>
              <w:marTop w:val="0"/>
              <w:marBottom w:val="0"/>
              <w:divBdr>
                <w:top w:val="none" w:sz="0" w:space="0" w:color="auto"/>
                <w:left w:val="none" w:sz="0" w:space="0" w:color="auto"/>
                <w:bottom w:val="none" w:sz="0" w:space="0" w:color="auto"/>
                <w:right w:val="none" w:sz="0" w:space="0" w:color="auto"/>
              </w:divBdr>
            </w:div>
            <w:div w:id="553977609">
              <w:marLeft w:val="0"/>
              <w:marRight w:val="0"/>
              <w:marTop w:val="0"/>
              <w:marBottom w:val="0"/>
              <w:divBdr>
                <w:top w:val="none" w:sz="0" w:space="0" w:color="auto"/>
                <w:left w:val="none" w:sz="0" w:space="0" w:color="auto"/>
                <w:bottom w:val="none" w:sz="0" w:space="0" w:color="auto"/>
                <w:right w:val="none" w:sz="0" w:space="0" w:color="auto"/>
              </w:divBdr>
            </w:div>
            <w:div w:id="2146894858">
              <w:marLeft w:val="0"/>
              <w:marRight w:val="0"/>
              <w:marTop w:val="0"/>
              <w:marBottom w:val="0"/>
              <w:divBdr>
                <w:top w:val="none" w:sz="0" w:space="0" w:color="auto"/>
                <w:left w:val="none" w:sz="0" w:space="0" w:color="auto"/>
                <w:bottom w:val="none" w:sz="0" w:space="0" w:color="auto"/>
                <w:right w:val="none" w:sz="0" w:space="0" w:color="auto"/>
              </w:divBdr>
            </w:div>
            <w:div w:id="1463962796">
              <w:marLeft w:val="0"/>
              <w:marRight w:val="0"/>
              <w:marTop w:val="0"/>
              <w:marBottom w:val="0"/>
              <w:divBdr>
                <w:top w:val="none" w:sz="0" w:space="0" w:color="auto"/>
                <w:left w:val="none" w:sz="0" w:space="0" w:color="auto"/>
                <w:bottom w:val="none" w:sz="0" w:space="0" w:color="auto"/>
                <w:right w:val="none" w:sz="0" w:space="0" w:color="auto"/>
              </w:divBdr>
            </w:div>
            <w:div w:id="210383415">
              <w:marLeft w:val="0"/>
              <w:marRight w:val="0"/>
              <w:marTop w:val="0"/>
              <w:marBottom w:val="0"/>
              <w:divBdr>
                <w:top w:val="none" w:sz="0" w:space="0" w:color="auto"/>
                <w:left w:val="none" w:sz="0" w:space="0" w:color="auto"/>
                <w:bottom w:val="none" w:sz="0" w:space="0" w:color="auto"/>
                <w:right w:val="none" w:sz="0" w:space="0" w:color="auto"/>
              </w:divBdr>
            </w:div>
            <w:div w:id="246235831">
              <w:marLeft w:val="0"/>
              <w:marRight w:val="0"/>
              <w:marTop w:val="0"/>
              <w:marBottom w:val="0"/>
              <w:divBdr>
                <w:top w:val="none" w:sz="0" w:space="0" w:color="auto"/>
                <w:left w:val="none" w:sz="0" w:space="0" w:color="auto"/>
                <w:bottom w:val="none" w:sz="0" w:space="0" w:color="auto"/>
                <w:right w:val="none" w:sz="0" w:space="0" w:color="auto"/>
              </w:divBdr>
            </w:div>
            <w:div w:id="292902386">
              <w:marLeft w:val="0"/>
              <w:marRight w:val="0"/>
              <w:marTop w:val="0"/>
              <w:marBottom w:val="0"/>
              <w:divBdr>
                <w:top w:val="none" w:sz="0" w:space="0" w:color="auto"/>
                <w:left w:val="none" w:sz="0" w:space="0" w:color="auto"/>
                <w:bottom w:val="none" w:sz="0" w:space="0" w:color="auto"/>
                <w:right w:val="none" w:sz="0" w:space="0" w:color="auto"/>
              </w:divBdr>
            </w:div>
            <w:div w:id="870995066">
              <w:marLeft w:val="0"/>
              <w:marRight w:val="0"/>
              <w:marTop w:val="0"/>
              <w:marBottom w:val="0"/>
              <w:divBdr>
                <w:top w:val="none" w:sz="0" w:space="0" w:color="auto"/>
                <w:left w:val="none" w:sz="0" w:space="0" w:color="auto"/>
                <w:bottom w:val="none" w:sz="0" w:space="0" w:color="auto"/>
                <w:right w:val="none" w:sz="0" w:space="0" w:color="auto"/>
              </w:divBdr>
            </w:div>
            <w:div w:id="2024435154">
              <w:marLeft w:val="0"/>
              <w:marRight w:val="0"/>
              <w:marTop w:val="0"/>
              <w:marBottom w:val="0"/>
              <w:divBdr>
                <w:top w:val="none" w:sz="0" w:space="0" w:color="auto"/>
                <w:left w:val="none" w:sz="0" w:space="0" w:color="auto"/>
                <w:bottom w:val="none" w:sz="0" w:space="0" w:color="auto"/>
                <w:right w:val="none" w:sz="0" w:space="0" w:color="auto"/>
              </w:divBdr>
            </w:div>
            <w:div w:id="360320821">
              <w:marLeft w:val="0"/>
              <w:marRight w:val="0"/>
              <w:marTop w:val="0"/>
              <w:marBottom w:val="0"/>
              <w:divBdr>
                <w:top w:val="none" w:sz="0" w:space="0" w:color="auto"/>
                <w:left w:val="none" w:sz="0" w:space="0" w:color="auto"/>
                <w:bottom w:val="none" w:sz="0" w:space="0" w:color="auto"/>
                <w:right w:val="none" w:sz="0" w:space="0" w:color="auto"/>
              </w:divBdr>
            </w:div>
            <w:div w:id="1631545289">
              <w:marLeft w:val="0"/>
              <w:marRight w:val="0"/>
              <w:marTop w:val="0"/>
              <w:marBottom w:val="0"/>
              <w:divBdr>
                <w:top w:val="none" w:sz="0" w:space="0" w:color="auto"/>
                <w:left w:val="none" w:sz="0" w:space="0" w:color="auto"/>
                <w:bottom w:val="none" w:sz="0" w:space="0" w:color="auto"/>
                <w:right w:val="none" w:sz="0" w:space="0" w:color="auto"/>
              </w:divBdr>
            </w:div>
            <w:div w:id="708143368">
              <w:marLeft w:val="0"/>
              <w:marRight w:val="0"/>
              <w:marTop w:val="0"/>
              <w:marBottom w:val="0"/>
              <w:divBdr>
                <w:top w:val="none" w:sz="0" w:space="0" w:color="auto"/>
                <w:left w:val="none" w:sz="0" w:space="0" w:color="auto"/>
                <w:bottom w:val="none" w:sz="0" w:space="0" w:color="auto"/>
                <w:right w:val="none" w:sz="0" w:space="0" w:color="auto"/>
              </w:divBdr>
            </w:div>
            <w:div w:id="198680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054382">
      <w:bodyDiv w:val="1"/>
      <w:marLeft w:val="0"/>
      <w:marRight w:val="0"/>
      <w:marTop w:val="0"/>
      <w:marBottom w:val="0"/>
      <w:divBdr>
        <w:top w:val="none" w:sz="0" w:space="0" w:color="auto"/>
        <w:left w:val="none" w:sz="0" w:space="0" w:color="auto"/>
        <w:bottom w:val="none" w:sz="0" w:space="0" w:color="auto"/>
        <w:right w:val="none" w:sz="0" w:space="0" w:color="auto"/>
      </w:divBdr>
    </w:div>
    <w:div w:id="514151866">
      <w:bodyDiv w:val="1"/>
      <w:marLeft w:val="0"/>
      <w:marRight w:val="0"/>
      <w:marTop w:val="0"/>
      <w:marBottom w:val="0"/>
      <w:divBdr>
        <w:top w:val="none" w:sz="0" w:space="0" w:color="auto"/>
        <w:left w:val="none" w:sz="0" w:space="0" w:color="auto"/>
        <w:bottom w:val="none" w:sz="0" w:space="0" w:color="auto"/>
        <w:right w:val="none" w:sz="0" w:space="0" w:color="auto"/>
      </w:divBdr>
    </w:div>
    <w:div w:id="580918968">
      <w:bodyDiv w:val="1"/>
      <w:marLeft w:val="0"/>
      <w:marRight w:val="0"/>
      <w:marTop w:val="0"/>
      <w:marBottom w:val="0"/>
      <w:divBdr>
        <w:top w:val="none" w:sz="0" w:space="0" w:color="auto"/>
        <w:left w:val="none" w:sz="0" w:space="0" w:color="auto"/>
        <w:bottom w:val="none" w:sz="0" w:space="0" w:color="auto"/>
        <w:right w:val="none" w:sz="0" w:space="0" w:color="auto"/>
      </w:divBdr>
      <w:divsChild>
        <w:div w:id="1089428700">
          <w:marLeft w:val="0"/>
          <w:marRight w:val="0"/>
          <w:marTop w:val="0"/>
          <w:marBottom w:val="0"/>
          <w:divBdr>
            <w:top w:val="none" w:sz="0" w:space="0" w:color="auto"/>
            <w:left w:val="none" w:sz="0" w:space="0" w:color="auto"/>
            <w:bottom w:val="none" w:sz="0" w:space="0" w:color="auto"/>
            <w:right w:val="none" w:sz="0" w:space="0" w:color="auto"/>
          </w:divBdr>
          <w:divsChild>
            <w:div w:id="1844663782">
              <w:marLeft w:val="0"/>
              <w:marRight w:val="0"/>
              <w:marTop w:val="0"/>
              <w:marBottom w:val="0"/>
              <w:divBdr>
                <w:top w:val="none" w:sz="0" w:space="0" w:color="auto"/>
                <w:left w:val="none" w:sz="0" w:space="0" w:color="auto"/>
                <w:bottom w:val="none" w:sz="0" w:space="0" w:color="auto"/>
                <w:right w:val="none" w:sz="0" w:space="0" w:color="auto"/>
              </w:divBdr>
            </w:div>
            <w:div w:id="1747723757">
              <w:marLeft w:val="0"/>
              <w:marRight w:val="0"/>
              <w:marTop w:val="0"/>
              <w:marBottom w:val="0"/>
              <w:divBdr>
                <w:top w:val="none" w:sz="0" w:space="0" w:color="auto"/>
                <w:left w:val="none" w:sz="0" w:space="0" w:color="auto"/>
                <w:bottom w:val="none" w:sz="0" w:space="0" w:color="auto"/>
                <w:right w:val="none" w:sz="0" w:space="0" w:color="auto"/>
              </w:divBdr>
            </w:div>
            <w:div w:id="2041083918">
              <w:marLeft w:val="0"/>
              <w:marRight w:val="0"/>
              <w:marTop w:val="0"/>
              <w:marBottom w:val="0"/>
              <w:divBdr>
                <w:top w:val="none" w:sz="0" w:space="0" w:color="auto"/>
                <w:left w:val="none" w:sz="0" w:space="0" w:color="auto"/>
                <w:bottom w:val="none" w:sz="0" w:space="0" w:color="auto"/>
                <w:right w:val="none" w:sz="0" w:space="0" w:color="auto"/>
              </w:divBdr>
            </w:div>
            <w:div w:id="51579987">
              <w:marLeft w:val="0"/>
              <w:marRight w:val="0"/>
              <w:marTop w:val="0"/>
              <w:marBottom w:val="0"/>
              <w:divBdr>
                <w:top w:val="none" w:sz="0" w:space="0" w:color="auto"/>
                <w:left w:val="none" w:sz="0" w:space="0" w:color="auto"/>
                <w:bottom w:val="none" w:sz="0" w:space="0" w:color="auto"/>
                <w:right w:val="none" w:sz="0" w:space="0" w:color="auto"/>
              </w:divBdr>
            </w:div>
            <w:div w:id="446316698">
              <w:marLeft w:val="0"/>
              <w:marRight w:val="0"/>
              <w:marTop w:val="0"/>
              <w:marBottom w:val="0"/>
              <w:divBdr>
                <w:top w:val="none" w:sz="0" w:space="0" w:color="auto"/>
                <w:left w:val="none" w:sz="0" w:space="0" w:color="auto"/>
                <w:bottom w:val="none" w:sz="0" w:space="0" w:color="auto"/>
                <w:right w:val="none" w:sz="0" w:space="0" w:color="auto"/>
              </w:divBdr>
            </w:div>
            <w:div w:id="1472407085">
              <w:marLeft w:val="0"/>
              <w:marRight w:val="0"/>
              <w:marTop w:val="0"/>
              <w:marBottom w:val="0"/>
              <w:divBdr>
                <w:top w:val="none" w:sz="0" w:space="0" w:color="auto"/>
                <w:left w:val="none" w:sz="0" w:space="0" w:color="auto"/>
                <w:bottom w:val="none" w:sz="0" w:space="0" w:color="auto"/>
                <w:right w:val="none" w:sz="0" w:space="0" w:color="auto"/>
              </w:divBdr>
            </w:div>
            <w:div w:id="1506750021">
              <w:marLeft w:val="0"/>
              <w:marRight w:val="0"/>
              <w:marTop w:val="0"/>
              <w:marBottom w:val="0"/>
              <w:divBdr>
                <w:top w:val="none" w:sz="0" w:space="0" w:color="auto"/>
                <w:left w:val="none" w:sz="0" w:space="0" w:color="auto"/>
                <w:bottom w:val="none" w:sz="0" w:space="0" w:color="auto"/>
                <w:right w:val="none" w:sz="0" w:space="0" w:color="auto"/>
              </w:divBdr>
            </w:div>
            <w:div w:id="863791343">
              <w:marLeft w:val="0"/>
              <w:marRight w:val="0"/>
              <w:marTop w:val="0"/>
              <w:marBottom w:val="0"/>
              <w:divBdr>
                <w:top w:val="none" w:sz="0" w:space="0" w:color="auto"/>
                <w:left w:val="none" w:sz="0" w:space="0" w:color="auto"/>
                <w:bottom w:val="none" w:sz="0" w:space="0" w:color="auto"/>
                <w:right w:val="none" w:sz="0" w:space="0" w:color="auto"/>
              </w:divBdr>
            </w:div>
          </w:divsChild>
        </w:div>
        <w:div w:id="1619557672">
          <w:marLeft w:val="0"/>
          <w:marRight w:val="0"/>
          <w:marTop w:val="0"/>
          <w:marBottom w:val="0"/>
          <w:divBdr>
            <w:top w:val="none" w:sz="0" w:space="0" w:color="auto"/>
            <w:left w:val="none" w:sz="0" w:space="0" w:color="auto"/>
            <w:bottom w:val="none" w:sz="0" w:space="0" w:color="auto"/>
            <w:right w:val="none" w:sz="0" w:space="0" w:color="auto"/>
          </w:divBdr>
          <w:divsChild>
            <w:div w:id="325787566">
              <w:marLeft w:val="0"/>
              <w:marRight w:val="0"/>
              <w:marTop w:val="0"/>
              <w:marBottom w:val="0"/>
              <w:divBdr>
                <w:top w:val="none" w:sz="0" w:space="0" w:color="auto"/>
                <w:left w:val="none" w:sz="0" w:space="0" w:color="auto"/>
                <w:bottom w:val="none" w:sz="0" w:space="0" w:color="auto"/>
                <w:right w:val="none" w:sz="0" w:space="0" w:color="auto"/>
              </w:divBdr>
            </w:div>
            <w:div w:id="1548445488">
              <w:marLeft w:val="0"/>
              <w:marRight w:val="0"/>
              <w:marTop w:val="0"/>
              <w:marBottom w:val="0"/>
              <w:divBdr>
                <w:top w:val="none" w:sz="0" w:space="0" w:color="auto"/>
                <w:left w:val="none" w:sz="0" w:space="0" w:color="auto"/>
                <w:bottom w:val="none" w:sz="0" w:space="0" w:color="auto"/>
                <w:right w:val="none" w:sz="0" w:space="0" w:color="auto"/>
              </w:divBdr>
            </w:div>
            <w:div w:id="851648229">
              <w:marLeft w:val="0"/>
              <w:marRight w:val="0"/>
              <w:marTop w:val="0"/>
              <w:marBottom w:val="0"/>
              <w:divBdr>
                <w:top w:val="none" w:sz="0" w:space="0" w:color="auto"/>
                <w:left w:val="none" w:sz="0" w:space="0" w:color="auto"/>
                <w:bottom w:val="none" w:sz="0" w:space="0" w:color="auto"/>
                <w:right w:val="none" w:sz="0" w:space="0" w:color="auto"/>
              </w:divBdr>
            </w:div>
            <w:div w:id="1816216166">
              <w:marLeft w:val="0"/>
              <w:marRight w:val="0"/>
              <w:marTop w:val="0"/>
              <w:marBottom w:val="0"/>
              <w:divBdr>
                <w:top w:val="none" w:sz="0" w:space="0" w:color="auto"/>
                <w:left w:val="none" w:sz="0" w:space="0" w:color="auto"/>
                <w:bottom w:val="none" w:sz="0" w:space="0" w:color="auto"/>
                <w:right w:val="none" w:sz="0" w:space="0" w:color="auto"/>
              </w:divBdr>
            </w:div>
            <w:div w:id="730925165">
              <w:marLeft w:val="0"/>
              <w:marRight w:val="0"/>
              <w:marTop w:val="0"/>
              <w:marBottom w:val="0"/>
              <w:divBdr>
                <w:top w:val="none" w:sz="0" w:space="0" w:color="auto"/>
                <w:left w:val="none" w:sz="0" w:space="0" w:color="auto"/>
                <w:bottom w:val="none" w:sz="0" w:space="0" w:color="auto"/>
                <w:right w:val="none" w:sz="0" w:space="0" w:color="auto"/>
              </w:divBdr>
            </w:div>
            <w:div w:id="1321807077">
              <w:marLeft w:val="0"/>
              <w:marRight w:val="0"/>
              <w:marTop w:val="0"/>
              <w:marBottom w:val="0"/>
              <w:divBdr>
                <w:top w:val="none" w:sz="0" w:space="0" w:color="auto"/>
                <w:left w:val="none" w:sz="0" w:space="0" w:color="auto"/>
                <w:bottom w:val="none" w:sz="0" w:space="0" w:color="auto"/>
                <w:right w:val="none" w:sz="0" w:space="0" w:color="auto"/>
              </w:divBdr>
            </w:div>
            <w:div w:id="2118282912">
              <w:marLeft w:val="0"/>
              <w:marRight w:val="0"/>
              <w:marTop w:val="0"/>
              <w:marBottom w:val="0"/>
              <w:divBdr>
                <w:top w:val="none" w:sz="0" w:space="0" w:color="auto"/>
                <w:left w:val="none" w:sz="0" w:space="0" w:color="auto"/>
                <w:bottom w:val="none" w:sz="0" w:space="0" w:color="auto"/>
                <w:right w:val="none" w:sz="0" w:space="0" w:color="auto"/>
              </w:divBdr>
            </w:div>
            <w:div w:id="1201630721">
              <w:marLeft w:val="0"/>
              <w:marRight w:val="0"/>
              <w:marTop w:val="0"/>
              <w:marBottom w:val="0"/>
              <w:divBdr>
                <w:top w:val="none" w:sz="0" w:space="0" w:color="auto"/>
                <w:left w:val="none" w:sz="0" w:space="0" w:color="auto"/>
                <w:bottom w:val="none" w:sz="0" w:space="0" w:color="auto"/>
                <w:right w:val="none" w:sz="0" w:space="0" w:color="auto"/>
              </w:divBdr>
            </w:div>
            <w:div w:id="859661029">
              <w:marLeft w:val="0"/>
              <w:marRight w:val="0"/>
              <w:marTop w:val="0"/>
              <w:marBottom w:val="0"/>
              <w:divBdr>
                <w:top w:val="none" w:sz="0" w:space="0" w:color="auto"/>
                <w:left w:val="none" w:sz="0" w:space="0" w:color="auto"/>
                <w:bottom w:val="none" w:sz="0" w:space="0" w:color="auto"/>
                <w:right w:val="none" w:sz="0" w:space="0" w:color="auto"/>
              </w:divBdr>
            </w:div>
            <w:div w:id="501507216">
              <w:marLeft w:val="0"/>
              <w:marRight w:val="0"/>
              <w:marTop w:val="0"/>
              <w:marBottom w:val="0"/>
              <w:divBdr>
                <w:top w:val="none" w:sz="0" w:space="0" w:color="auto"/>
                <w:left w:val="none" w:sz="0" w:space="0" w:color="auto"/>
                <w:bottom w:val="none" w:sz="0" w:space="0" w:color="auto"/>
                <w:right w:val="none" w:sz="0" w:space="0" w:color="auto"/>
              </w:divBdr>
            </w:div>
            <w:div w:id="247538454">
              <w:marLeft w:val="0"/>
              <w:marRight w:val="0"/>
              <w:marTop w:val="0"/>
              <w:marBottom w:val="0"/>
              <w:divBdr>
                <w:top w:val="none" w:sz="0" w:space="0" w:color="auto"/>
                <w:left w:val="none" w:sz="0" w:space="0" w:color="auto"/>
                <w:bottom w:val="none" w:sz="0" w:space="0" w:color="auto"/>
                <w:right w:val="none" w:sz="0" w:space="0" w:color="auto"/>
              </w:divBdr>
            </w:div>
            <w:div w:id="393160891">
              <w:marLeft w:val="0"/>
              <w:marRight w:val="0"/>
              <w:marTop w:val="0"/>
              <w:marBottom w:val="0"/>
              <w:divBdr>
                <w:top w:val="none" w:sz="0" w:space="0" w:color="auto"/>
                <w:left w:val="none" w:sz="0" w:space="0" w:color="auto"/>
                <w:bottom w:val="none" w:sz="0" w:space="0" w:color="auto"/>
                <w:right w:val="none" w:sz="0" w:space="0" w:color="auto"/>
              </w:divBdr>
            </w:div>
            <w:div w:id="669332367">
              <w:marLeft w:val="0"/>
              <w:marRight w:val="0"/>
              <w:marTop w:val="0"/>
              <w:marBottom w:val="0"/>
              <w:divBdr>
                <w:top w:val="none" w:sz="0" w:space="0" w:color="auto"/>
                <w:left w:val="none" w:sz="0" w:space="0" w:color="auto"/>
                <w:bottom w:val="none" w:sz="0" w:space="0" w:color="auto"/>
                <w:right w:val="none" w:sz="0" w:space="0" w:color="auto"/>
              </w:divBdr>
            </w:div>
            <w:div w:id="275140634">
              <w:marLeft w:val="0"/>
              <w:marRight w:val="0"/>
              <w:marTop w:val="0"/>
              <w:marBottom w:val="0"/>
              <w:divBdr>
                <w:top w:val="none" w:sz="0" w:space="0" w:color="auto"/>
                <w:left w:val="none" w:sz="0" w:space="0" w:color="auto"/>
                <w:bottom w:val="none" w:sz="0" w:space="0" w:color="auto"/>
                <w:right w:val="none" w:sz="0" w:space="0" w:color="auto"/>
              </w:divBdr>
            </w:div>
            <w:div w:id="470945051">
              <w:marLeft w:val="0"/>
              <w:marRight w:val="0"/>
              <w:marTop w:val="0"/>
              <w:marBottom w:val="0"/>
              <w:divBdr>
                <w:top w:val="none" w:sz="0" w:space="0" w:color="auto"/>
                <w:left w:val="none" w:sz="0" w:space="0" w:color="auto"/>
                <w:bottom w:val="none" w:sz="0" w:space="0" w:color="auto"/>
                <w:right w:val="none" w:sz="0" w:space="0" w:color="auto"/>
              </w:divBdr>
            </w:div>
            <w:div w:id="19172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19382">
      <w:bodyDiv w:val="1"/>
      <w:marLeft w:val="0"/>
      <w:marRight w:val="0"/>
      <w:marTop w:val="0"/>
      <w:marBottom w:val="0"/>
      <w:divBdr>
        <w:top w:val="none" w:sz="0" w:space="0" w:color="auto"/>
        <w:left w:val="none" w:sz="0" w:space="0" w:color="auto"/>
        <w:bottom w:val="none" w:sz="0" w:space="0" w:color="auto"/>
        <w:right w:val="none" w:sz="0" w:space="0" w:color="auto"/>
      </w:divBdr>
    </w:div>
    <w:div w:id="910231851">
      <w:bodyDiv w:val="1"/>
      <w:marLeft w:val="0"/>
      <w:marRight w:val="0"/>
      <w:marTop w:val="0"/>
      <w:marBottom w:val="0"/>
      <w:divBdr>
        <w:top w:val="none" w:sz="0" w:space="0" w:color="auto"/>
        <w:left w:val="none" w:sz="0" w:space="0" w:color="auto"/>
        <w:bottom w:val="none" w:sz="0" w:space="0" w:color="auto"/>
        <w:right w:val="none" w:sz="0" w:space="0" w:color="auto"/>
      </w:divBdr>
    </w:div>
    <w:div w:id="1534151585">
      <w:bodyDiv w:val="1"/>
      <w:marLeft w:val="0"/>
      <w:marRight w:val="0"/>
      <w:marTop w:val="0"/>
      <w:marBottom w:val="0"/>
      <w:divBdr>
        <w:top w:val="none" w:sz="0" w:space="0" w:color="auto"/>
        <w:left w:val="none" w:sz="0" w:space="0" w:color="auto"/>
        <w:bottom w:val="none" w:sz="0" w:space="0" w:color="auto"/>
        <w:right w:val="none" w:sz="0" w:space="0" w:color="auto"/>
      </w:divBdr>
    </w:div>
    <w:div w:id="1549801735">
      <w:bodyDiv w:val="1"/>
      <w:marLeft w:val="0"/>
      <w:marRight w:val="0"/>
      <w:marTop w:val="0"/>
      <w:marBottom w:val="0"/>
      <w:divBdr>
        <w:top w:val="none" w:sz="0" w:space="0" w:color="auto"/>
        <w:left w:val="none" w:sz="0" w:space="0" w:color="auto"/>
        <w:bottom w:val="none" w:sz="0" w:space="0" w:color="auto"/>
        <w:right w:val="none" w:sz="0" w:space="0" w:color="auto"/>
      </w:divBdr>
      <w:divsChild>
        <w:div w:id="2094080603">
          <w:marLeft w:val="0"/>
          <w:marRight w:val="0"/>
          <w:marTop w:val="0"/>
          <w:marBottom w:val="0"/>
          <w:divBdr>
            <w:top w:val="none" w:sz="0" w:space="0" w:color="auto"/>
            <w:left w:val="none" w:sz="0" w:space="0" w:color="auto"/>
            <w:bottom w:val="none" w:sz="0" w:space="0" w:color="auto"/>
            <w:right w:val="none" w:sz="0" w:space="0" w:color="auto"/>
          </w:divBdr>
          <w:divsChild>
            <w:div w:id="1471433616">
              <w:marLeft w:val="0"/>
              <w:marRight w:val="0"/>
              <w:marTop w:val="0"/>
              <w:marBottom w:val="0"/>
              <w:divBdr>
                <w:top w:val="none" w:sz="0" w:space="0" w:color="auto"/>
                <w:left w:val="none" w:sz="0" w:space="0" w:color="auto"/>
                <w:bottom w:val="none" w:sz="0" w:space="0" w:color="auto"/>
                <w:right w:val="none" w:sz="0" w:space="0" w:color="auto"/>
              </w:divBdr>
            </w:div>
            <w:div w:id="1864441568">
              <w:marLeft w:val="0"/>
              <w:marRight w:val="0"/>
              <w:marTop w:val="0"/>
              <w:marBottom w:val="0"/>
              <w:divBdr>
                <w:top w:val="none" w:sz="0" w:space="0" w:color="auto"/>
                <w:left w:val="none" w:sz="0" w:space="0" w:color="auto"/>
                <w:bottom w:val="none" w:sz="0" w:space="0" w:color="auto"/>
                <w:right w:val="none" w:sz="0" w:space="0" w:color="auto"/>
              </w:divBdr>
            </w:div>
            <w:div w:id="980840052">
              <w:marLeft w:val="0"/>
              <w:marRight w:val="0"/>
              <w:marTop w:val="0"/>
              <w:marBottom w:val="0"/>
              <w:divBdr>
                <w:top w:val="none" w:sz="0" w:space="0" w:color="auto"/>
                <w:left w:val="none" w:sz="0" w:space="0" w:color="auto"/>
                <w:bottom w:val="none" w:sz="0" w:space="0" w:color="auto"/>
                <w:right w:val="none" w:sz="0" w:space="0" w:color="auto"/>
              </w:divBdr>
            </w:div>
            <w:div w:id="951017892">
              <w:marLeft w:val="0"/>
              <w:marRight w:val="0"/>
              <w:marTop w:val="0"/>
              <w:marBottom w:val="0"/>
              <w:divBdr>
                <w:top w:val="none" w:sz="0" w:space="0" w:color="auto"/>
                <w:left w:val="none" w:sz="0" w:space="0" w:color="auto"/>
                <w:bottom w:val="none" w:sz="0" w:space="0" w:color="auto"/>
                <w:right w:val="none" w:sz="0" w:space="0" w:color="auto"/>
              </w:divBdr>
            </w:div>
            <w:div w:id="1672872911">
              <w:marLeft w:val="0"/>
              <w:marRight w:val="0"/>
              <w:marTop w:val="0"/>
              <w:marBottom w:val="0"/>
              <w:divBdr>
                <w:top w:val="none" w:sz="0" w:space="0" w:color="auto"/>
                <w:left w:val="none" w:sz="0" w:space="0" w:color="auto"/>
                <w:bottom w:val="none" w:sz="0" w:space="0" w:color="auto"/>
                <w:right w:val="none" w:sz="0" w:space="0" w:color="auto"/>
              </w:divBdr>
            </w:div>
            <w:div w:id="332270159">
              <w:marLeft w:val="0"/>
              <w:marRight w:val="0"/>
              <w:marTop w:val="0"/>
              <w:marBottom w:val="0"/>
              <w:divBdr>
                <w:top w:val="none" w:sz="0" w:space="0" w:color="auto"/>
                <w:left w:val="none" w:sz="0" w:space="0" w:color="auto"/>
                <w:bottom w:val="none" w:sz="0" w:space="0" w:color="auto"/>
                <w:right w:val="none" w:sz="0" w:space="0" w:color="auto"/>
              </w:divBdr>
            </w:div>
            <w:div w:id="1496190281">
              <w:marLeft w:val="0"/>
              <w:marRight w:val="0"/>
              <w:marTop w:val="0"/>
              <w:marBottom w:val="0"/>
              <w:divBdr>
                <w:top w:val="none" w:sz="0" w:space="0" w:color="auto"/>
                <w:left w:val="none" w:sz="0" w:space="0" w:color="auto"/>
                <w:bottom w:val="none" w:sz="0" w:space="0" w:color="auto"/>
                <w:right w:val="none" w:sz="0" w:space="0" w:color="auto"/>
              </w:divBdr>
            </w:div>
            <w:div w:id="2146652879">
              <w:marLeft w:val="0"/>
              <w:marRight w:val="0"/>
              <w:marTop w:val="0"/>
              <w:marBottom w:val="0"/>
              <w:divBdr>
                <w:top w:val="none" w:sz="0" w:space="0" w:color="auto"/>
                <w:left w:val="none" w:sz="0" w:space="0" w:color="auto"/>
                <w:bottom w:val="none" w:sz="0" w:space="0" w:color="auto"/>
                <w:right w:val="none" w:sz="0" w:space="0" w:color="auto"/>
              </w:divBdr>
            </w:div>
          </w:divsChild>
        </w:div>
        <w:div w:id="1348167883">
          <w:marLeft w:val="0"/>
          <w:marRight w:val="0"/>
          <w:marTop w:val="0"/>
          <w:marBottom w:val="0"/>
          <w:divBdr>
            <w:top w:val="none" w:sz="0" w:space="0" w:color="auto"/>
            <w:left w:val="none" w:sz="0" w:space="0" w:color="auto"/>
            <w:bottom w:val="none" w:sz="0" w:space="0" w:color="auto"/>
            <w:right w:val="none" w:sz="0" w:space="0" w:color="auto"/>
          </w:divBdr>
          <w:divsChild>
            <w:div w:id="1367216954">
              <w:marLeft w:val="0"/>
              <w:marRight w:val="0"/>
              <w:marTop w:val="0"/>
              <w:marBottom w:val="0"/>
              <w:divBdr>
                <w:top w:val="none" w:sz="0" w:space="0" w:color="auto"/>
                <w:left w:val="none" w:sz="0" w:space="0" w:color="auto"/>
                <w:bottom w:val="none" w:sz="0" w:space="0" w:color="auto"/>
                <w:right w:val="none" w:sz="0" w:space="0" w:color="auto"/>
              </w:divBdr>
            </w:div>
            <w:div w:id="1094670828">
              <w:marLeft w:val="0"/>
              <w:marRight w:val="0"/>
              <w:marTop w:val="0"/>
              <w:marBottom w:val="0"/>
              <w:divBdr>
                <w:top w:val="none" w:sz="0" w:space="0" w:color="auto"/>
                <w:left w:val="none" w:sz="0" w:space="0" w:color="auto"/>
                <w:bottom w:val="none" w:sz="0" w:space="0" w:color="auto"/>
                <w:right w:val="none" w:sz="0" w:space="0" w:color="auto"/>
              </w:divBdr>
            </w:div>
            <w:div w:id="1167674975">
              <w:marLeft w:val="0"/>
              <w:marRight w:val="0"/>
              <w:marTop w:val="0"/>
              <w:marBottom w:val="0"/>
              <w:divBdr>
                <w:top w:val="none" w:sz="0" w:space="0" w:color="auto"/>
                <w:left w:val="none" w:sz="0" w:space="0" w:color="auto"/>
                <w:bottom w:val="none" w:sz="0" w:space="0" w:color="auto"/>
                <w:right w:val="none" w:sz="0" w:space="0" w:color="auto"/>
              </w:divBdr>
            </w:div>
            <w:div w:id="246618085">
              <w:marLeft w:val="0"/>
              <w:marRight w:val="0"/>
              <w:marTop w:val="0"/>
              <w:marBottom w:val="0"/>
              <w:divBdr>
                <w:top w:val="none" w:sz="0" w:space="0" w:color="auto"/>
                <w:left w:val="none" w:sz="0" w:space="0" w:color="auto"/>
                <w:bottom w:val="none" w:sz="0" w:space="0" w:color="auto"/>
                <w:right w:val="none" w:sz="0" w:space="0" w:color="auto"/>
              </w:divBdr>
            </w:div>
            <w:div w:id="1038972267">
              <w:marLeft w:val="0"/>
              <w:marRight w:val="0"/>
              <w:marTop w:val="0"/>
              <w:marBottom w:val="0"/>
              <w:divBdr>
                <w:top w:val="none" w:sz="0" w:space="0" w:color="auto"/>
                <w:left w:val="none" w:sz="0" w:space="0" w:color="auto"/>
                <w:bottom w:val="none" w:sz="0" w:space="0" w:color="auto"/>
                <w:right w:val="none" w:sz="0" w:space="0" w:color="auto"/>
              </w:divBdr>
            </w:div>
            <w:div w:id="542014433">
              <w:marLeft w:val="0"/>
              <w:marRight w:val="0"/>
              <w:marTop w:val="0"/>
              <w:marBottom w:val="0"/>
              <w:divBdr>
                <w:top w:val="none" w:sz="0" w:space="0" w:color="auto"/>
                <w:left w:val="none" w:sz="0" w:space="0" w:color="auto"/>
                <w:bottom w:val="none" w:sz="0" w:space="0" w:color="auto"/>
                <w:right w:val="none" w:sz="0" w:space="0" w:color="auto"/>
              </w:divBdr>
            </w:div>
            <w:div w:id="1356031452">
              <w:marLeft w:val="0"/>
              <w:marRight w:val="0"/>
              <w:marTop w:val="0"/>
              <w:marBottom w:val="0"/>
              <w:divBdr>
                <w:top w:val="none" w:sz="0" w:space="0" w:color="auto"/>
                <w:left w:val="none" w:sz="0" w:space="0" w:color="auto"/>
                <w:bottom w:val="none" w:sz="0" w:space="0" w:color="auto"/>
                <w:right w:val="none" w:sz="0" w:space="0" w:color="auto"/>
              </w:divBdr>
            </w:div>
            <w:div w:id="1598178509">
              <w:marLeft w:val="0"/>
              <w:marRight w:val="0"/>
              <w:marTop w:val="0"/>
              <w:marBottom w:val="0"/>
              <w:divBdr>
                <w:top w:val="none" w:sz="0" w:space="0" w:color="auto"/>
                <w:left w:val="none" w:sz="0" w:space="0" w:color="auto"/>
                <w:bottom w:val="none" w:sz="0" w:space="0" w:color="auto"/>
                <w:right w:val="none" w:sz="0" w:space="0" w:color="auto"/>
              </w:divBdr>
            </w:div>
            <w:div w:id="1799643325">
              <w:marLeft w:val="0"/>
              <w:marRight w:val="0"/>
              <w:marTop w:val="0"/>
              <w:marBottom w:val="0"/>
              <w:divBdr>
                <w:top w:val="none" w:sz="0" w:space="0" w:color="auto"/>
                <w:left w:val="none" w:sz="0" w:space="0" w:color="auto"/>
                <w:bottom w:val="none" w:sz="0" w:space="0" w:color="auto"/>
                <w:right w:val="none" w:sz="0" w:space="0" w:color="auto"/>
              </w:divBdr>
            </w:div>
            <w:div w:id="1388646699">
              <w:marLeft w:val="0"/>
              <w:marRight w:val="0"/>
              <w:marTop w:val="0"/>
              <w:marBottom w:val="0"/>
              <w:divBdr>
                <w:top w:val="none" w:sz="0" w:space="0" w:color="auto"/>
                <w:left w:val="none" w:sz="0" w:space="0" w:color="auto"/>
                <w:bottom w:val="none" w:sz="0" w:space="0" w:color="auto"/>
                <w:right w:val="none" w:sz="0" w:space="0" w:color="auto"/>
              </w:divBdr>
            </w:div>
            <w:div w:id="413163191">
              <w:marLeft w:val="0"/>
              <w:marRight w:val="0"/>
              <w:marTop w:val="0"/>
              <w:marBottom w:val="0"/>
              <w:divBdr>
                <w:top w:val="none" w:sz="0" w:space="0" w:color="auto"/>
                <w:left w:val="none" w:sz="0" w:space="0" w:color="auto"/>
                <w:bottom w:val="none" w:sz="0" w:space="0" w:color="auto"/>
                <w:right w:val="none" w:sz="0" w:space="0" w:color="auto"/>
              </w:divBdr>
            </w:div>
            <w:div w:id="1028945093">
              <w:marLeft w:val="0"/>
              <w:marRight w:val="0"/>
              <w:marTop w:val="0"/>
              <w:marBottom w:val="0"/>
              <w:divBdr>
                <w:top w:val="none" w:sz="0" w:space="0" w:color="auto"/>
                <w:left w:val="none" w:sz="0" w:space="0" w:color="auto"/>
                <w:bottom w:val="none" w:sz="0" w:space="0" w:color="auto"/>
                <w:right w:val="none" w:sz="0" w:space="0" w:color="auto"/>
              </w:divBdr>
            </w:div>
            <w:div w:id="1883252879">
              <w:marLeft w:val="0"/>
              <w:marRight w:val="0"/>
              <w:marTop w:val="0"/>
              <w:marBottom w:val="0"/>
              <w:divBdr>
                <w:top w:val="none" w:sz="0" w:space="0" w:color="auto"/>
                <w:left w:val="none" w:sz="0" w:space="0" w:color="auto"/>
                <w:bottom w:val="none" w:sz="0" w:space="0" w:color="auto"/>
                <w:right w:val="none" w:sz="0" w:space="0" w:color="auto"/>
              </w:divBdr>
            </w:div>
            <w:div w:id="368993472">
              <w:marLeft w:val="0"/>
              <w:marRight w:val="0"/>
              <w:marTop w:val="0"/>
              <w:marBottom w:val="0"/>
              <w:divBdr>
                <w:top w:val="none" w:sz="0" w:space="0" w:color="auto"/>
                <w:left w:val="none" w:sz="0" w:space="0" w:color="auto"/>
                <w:bottom w:val="none" w:sz="0" w:space="0" w:color="auto"/>
                <w:right w:val="none" w:sz="0" w:space="0" w:color="auto"/>
              </w:divBdr>
            </w:div>
            <w:div w:id="1009330438">
              <w:marLeft w:val="0"/>
              <w:marRight w:val="0"/>
              <w:marTop w:val="0"/>
              <w:marBottom w:val="0"/>
              <w:divBdr>
                <w:top w:val="none" w:sz="0" w:space="0" w:color="auto"/>
                <w:left w:val="none" w:sz="0" w:space="0" w:color="auto"/>
                <w:bottom w:val="none" w:sz="0" w:space="0" w:color="auto"/>
                <w:right w:val="none" w:sz="0" w:space="0" w:color="auto"/>
              </w:divBdr>
            </w:div>
            <w:div w:id="962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9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cordsmanager.education.tas.gov.au/linkgeneratorapi/record/7123675/download_latest_final_file" TargetMode="External"/><Relationship Id="rId18" Type="http://schemas.openxmlformats.org/officeDocument/2006/relationships/hyperlink" Target="https://recordsmanager.education.tas.gov.au/linkgeneratorapi/record/4829722/LatestFinalFile" TargetMode="External"/><Relationship Id="rId26" Type="http://schemas.openxmlformats.org/officeDocument/2006/relationships/hyperlink" Target="bookmark://Payment_Plan" TargetMode="External"/><Relationship Id="rId39" Type="http://schemas.openxmlformats.org/officeDocument/2006/relationships/hyperlink" Target="https://recordsmanager.education.tas.gov.au/linkgeneratorapi/record/7122767/download_latest_final_file" TargetMode="External"/><Relationship Id="rId21" Type="http://schemas.openxmlformats.org/officeDocument/2006/relationships/hyperlink" Target="https://recordsmanager.education.tas.gov.au/linkgeneratorapi/record/4893065/LatestFinalFile" TargetMode="External"/><Relationship Id="rId34" Type="http://schemas.openxmlformats.org/officeDocument/2006/relationships/hyperlink" Target="https://www.asqa.gov.au/rtos/users-guide-standards-rtos-2015/chapter-2-enrolment/clauses-51-53-informing-and-protecting-students" TargetMode="External"/><Relationship Id="rId42" Type="http://schemas.openxmlformats.org/officeDocument/2006/relationships/hyperlink" Target="https://recordsmanager.education.tas.gov.au/linkgeneratorapi/record/5060405/LatestFinalFile" TargetMode="External"/><Relationship Id="rId47" Type="http://schemas.openxmlformats.org/officeDocument/2006/relationships/hyperlink" Target="https://recordsmanager.education.tas.gov.au/linkgeneratorapi/record/4893065/LatestFinalFile"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recordsmanager.education.tas.gov.au/linkgeneratorapi/record/6994674/download_latest_final_file" TargetMode="External"/><Relationship Id="rId29" Type="http://schemas.openxmlformats.org/officeDocument/2006/relationships/hyperlink" Target="https://recordsmanager.education.tas.gov.au/linkgeneratorapi/record/5723030/latestfinalfile" TargetMode="External"/><Relationship Id="rId11" Type="http://schemas.openxmlformats.org/officeDocument/2006/relationships/hyperlink" Target="https://recordsmanager.education.tas.gov.au/linkgeneratorapi/record/7122767/download_latest_final_file" TargetMode="External"/><Relationship Id="rId24" Type="http://schemas.openxmlformats.org/officeDocument/2006/relationships/hyperlink" Target="https://doccentre.tastafe.tas.edu.au/documents/request-to-invoice-import-template-2017.xlsx" TargetMode="External"/><Relationship Id="rId32" Type="http://schemas.openxmlformats.org/officeDocument/2006/relationships/hyperlink" Target="https://recordsmanager.education.tas.gov.au/LinkGeneratorAPI/record/6918075/download_latest_final_file" TargetMode="External"/><Relationship Id="rId37" Type="http://schemas.openxmlformats.org/officeDocument/2006/relationships/hyperlink" Target="https://recordsmanager.education.tas.gov.au/linkgeneratorapi/record/5496304/download_latest_final_file" TargetMode="External"/><Relationship Id="rId40" Type="http://schemas.openxmlformats.org/officeDocument/2006/relationships/hyperlink" Target="https://recordsmanager.education.tas.gov.au/linkgeneratorapi/record/7122767/download_latest_final_file" TargetMode="External"/><Relationship Id="rId45" Type="http://schemas.openxmlformats.org/officeDocument/2006/relationships/hyperlink" Target="https://recordsmanager.education.tas.gov.au/linkgeneratorapi/record/7132113/download_latest_final_file" TargetMode="External"/><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recordsmanager.education.tas.gov.au/linkgeneratorapi/record/7132113/download_latest_final_fil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cordsmanager.education.tas.gov.au/linkgeneratorapi/record/7123676/download_latest_final_file" TargetMode="External"/><Relationship Id="rId22" Type="http://schemas.openxmlformats.org/officeDocument/2006/relationships/hyperlink" Target="https://recordsmanager.education.tas.gov.au/linkgeneratorapi/record/6994674/download_latest_final_file" TargetMode="External"/><Relationship Id="rId27" Type="http://schemas.openxmlformats.org/officeDocument/2006/relationships/hyperlink" Target="bookmark://Payment_Plan" TargetMode="External"/><Relationship Id="rId30" Type="http://schemas.openxmlformats.org/officeDocument/2006/relationships/hyperlink" Target="https://recordsmanager.education.tas.gov.au/linkgeneratorapi/record/5723030/latestfinalfile" TargetMode="External"/><Relationship Id="rId35" Type="http://schemas.openxmlformats.org/officeDocument/2006/relationships/hyperlink" Target="https://www.legislation.gov.au/C2016A00098/latest/text" TargetMode="External"/><Relationship Id="rId43" Type="http://schemas.openxmlformats.org/officeDocument/2006/relationships/hyperlink" Target="https://doccentre.tastafe.tas.edu.au/documents/request-to-invoice-import-template-2017.xlsx" TargetMode="External"/><Relationship Id="rId48" Type="http://schemas.openxmlformats.org/officeDocument/2006/relationships/hyperlink" Target="https://recordsmanager.education.tas.gov.au/linkgeneratorapi/record/7123675/download_latest_final_file"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recordsmanager.education.tas.gov.au/linkgeneratorapi/record/7123815/download_latest_final_file" TargetMode="External"/><Relationship Id="rId17" Type="http://schemas.openxmlformats.org/officeDocument/2006/relationships/hyperlink" Target="https://recordsmanager.education.tas.gov.au/linkgeneratorapi/record/5723030/latestfinalfile" TargetMode="External"/><Relationship Id="rId25" Type="http://schemas.openxmlformats.org/officeDocument/2006/relationships/hyperlink" Target="mailto:finserv@decyp.tas.gov.au" TargetMode="External"/><Relationship Id="rId33" Type="http://schemas.openxmlformats.org/officeDocument/2006/relationships/hyperlink" Target="https://www.legislation.gov.au/C2004A00109/latest/text" TargetMode="External"/><Relationship Id="rId38" Type="http://schemas.openxmlformats.org/officeDocument/2006/relationships/hyperlink" Target="https://recordsmanager.education.tas.gov.au/linkgeneratorapi/record/5723030/latestfinalfile" TargetMode="External"/><Relationship Id="rId46" Type="http://schemas.openxmlformats.org/officeDocument/2006/relationships/hyperlink" Target="https://recordsmanager.education.tas.gov.au/linkgeneratorapi/record/4831168/LatestFinalFile" TargetMode="External"/><Relationship Id="rId59" Type="http://schemas.microsoft.com/office/2019/05/relationships/documenttasks" Target="documenttasks/documenttasks1.xml"/><Relationship Id="rId20" Type="http://schemas.openxmlformats.org/officeDocument/2006/relationships/hyperlink" Target="https://recordsmanager.education.tas.gov.au/linkgeneratorapi/record/4831168/LatestFinalFile" TargetMode="External"/><Relationship Id="rId41" Type="http://schemas.openxmlformats.org/officeDocument/2006/relationships/hyperlink" Target="https://recordsmanager.education.tas.gov.au/linkgeneratorapi/record/7122767/download_latest_final_file"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ecordsmanager.education.tas.gov.au/LinkGeneratorAPI/record/6918075/download_latest_final_file" TargetMode="External"/><Relationship Id="rId23" Type="http://schemas.openxmlformats.org/officeDocument/2006/relationships/hyperlink" Target="https://recordsmanager.education.tas.gov.au/linkgeneratorapi/record/4975061/download_latest_final_file" TargetMode="External"/><Relationship Id="rId28" Type="http://schemas.openxmlformats.org/officeDocument/2006/relationships/hyperlink" Target="https://recordsmanager.education.tas.gov.au/linkgeneratorapi/record/7132113/download_latest_final_file" TargetMode="External"/><Relationship Id="rId36" Type="http://schemas.openxmlformats.org/officeDocument/2006/relationships/hyperlink" Target="https://recordsmanager.education.tas.gov.au/linkgeneratorapi/record/5496304/download_latest_final_file" TargetMode="External"/><Relationship Id="rId49" Type="http://schemas.openxmlformats.org/officeDocument/2006/relationships/hyperlink" Target="https://recordsmanager.education.tas.gov.au/linkgeneratorapi/record/7123675/download_latest_final_file" TargetMode="External"/><Relationship Id="rId57" Type="http://schemas.openxmlformats.org/officeDocument/2006/relationships/glossaryDocument" Target="glossary/document.xml"/><Relationship Id="rId10" Type="http://schemas.openxmlformats.org/officeDocument/2006/relationships/endnotes" Target="endnotes.xml"/><Relationship Id="rId31" Type="http://schemas.openxmlformats.org/officeDocument/2006/relationships/hyperlink" Target="https://recordsmanager.education.tas.gov.au/linkgeneratorapi/record/4706339/LatestFinalFile" TargetMode="External"/><Relationship Id="rId44" Type="http://schemas.openxmlformats.org/officeDocument/2006/relationships/hyperlink" Target="https://recordsmanager.education.tas.gov.au/linkgeneratorapi/record/4975061/download_latest_final_file" TargetMode="External"/><Relationship Id="rId52" Type="http://schemas.openxmlformats.org/officeDocument/2006/relationships/footer" Target="footer1.xml"/><Relationship Id="rId60" Type="http://schemas.microsoft.com/office/2020/10/relationships/intelligence" Target="intelligence2.xml"/></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jpeg"/><Relationship Id="rId1" Type="http://schemas.openxmlformats.org/officeDocument/2006/relationships/image" Target="media/image4.jpg"/><Relationship Id="rId4" Type="http://schemas.openxmlformats.org/officeDocument/2006/relationships/image" Target="media/image3.sv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yra.kalitsounakis\Department%20for%20Education,%20Children%20and%20Young%20People\Finance%20and%20Assets%20Team%20-%20Policies%20and%20Procedures%20-%20Draft%20P&amp;Ps\DRAFT-TasTAFE%20Procedure%20-%20Update%2020.03.dotx" TargetMode="External"/></Relationships>
</file>

<file path=word/documenttasks/documenttasks1.xml><?xml version="1.0" encoding="utf-8"?>
<t:Tasks xmlns:t="http://schemas.microsoft.com/office/tasks/2019/documenttasks" xmlns:oel="http://schemas.microsoft.com/office/2019/extlst">
  <t:Task id="{2521E4F1-77AA-4CDD-A45C-411C062A3B0B}">
    <t:Anchor>
      <t:Comment id="353049575"/>
    </t:Anchor>
    <t:History>
      <t:Event id="{0F07F759-64B2-49DE-B5F0-90C40D8D4CAB}" time="2024-10-08T02:08:22.996Z">
        <t:Attribution userId="S::matt.carroll@TasTAFE.tas.edu.au::2680ea6c-6926-4eaa-a61d-0617ceeb6a61" userProvider="AD" userName="Carroll, Matt"/>
        <t:Anchor>
          <t:Comment id="353049575"/>
        </t:Anchor>
        <t:Create/>
      </t:Event>
      <t:Event id="{848634A1-1D4E-4C6E-9AFC-25D6989E2827}" time="2024-10-08T02:08:22.996Z">
        <t:Attribution userId="S::matt.carroll@TasTAFE.tas.edu.au::2680ea6c-6926-4eaa-a61d-0617ceeb6a61" userProvider="AD" userName="Carroll, Matt"/>
        <t:Anchor>
          <t:Comment id="353049575"/>
        </t:Anchor>
        <t:Assign userId="S::karen.maslen@education.tas.gov.au::54abf5f0-c65d-4807-8176-9a040250bfd8" userProvider="AD" userName="Maslen, Karen"/>
      </t:Event>
      <t:Event id="{F58C4C40-3B39-4F0F-8858-CB430AB33DA6}" time="2024-10-08T02:08:22.996Z">
        <t:Attribution userId="S::matt.carroll@TasTAFE.tas.edu.au::2680ea6c-6926-4eaa-a61d-0617ceeb6a61" userProvider="AD" userName="Carroll, Matt"/>
        <t:Anchor>
          <t:Comment id="353049575"/>
        </t:Anchor>
        <t:SetTitle title="@Maslen, Karen what is the difference between Client Central and Delivery Admin?"/>
      </t:Event>
      <t:Event id="{36846436-E851-422F-A118-5B02AC117EA5}" time="2024-11-20T23:53:36.04Z">
        <t:Attribution userId="S::matt.carroll@TasTAFE.tas.edu.au::2680ea6c-6926-4eaa-a61d-0617ceeb6a61" userProvider="AD" userName="Carroll, Matt"/>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DF08C1B1BFF49C48730B49DCA18AEAB"/>
        <w:category>
          <w:name w:val="General"/>
          <w:gallery w:val="placeholder"/>
        </w:category>
        <w:types>
          <w:type w:val="bbPlcHdr"/>
        </w:types>
        <w:behaviors>
          <w:behavior w:val="content"/>
        </w:behaviors>
        <w:guid w:val="{4C064E35-F8DC-4F7F-BE0E-82151EFE8CCB}"/>
      </w:docPartPr>
      <w:docPartBody>
        <w:p w:rsidR="00F142A4" w:rsidRDefault="002B6E37">
          <w:pPr>
            <w:pStyle w:val="CDF08C1B1BFF49C48730B49DCA18AEAB"/>
          </w:pPr>
          <w:r w:rsidRPr="00553FC7">
            <w:rPr>
              <w:rStyle w:val="PlaceholderText"/>
            </w:rPr>
            <w:t>[Title]</w:t>
          </w:r>
        </w:p>
      </w:docPartBody>
    </w:docPart>
    <w:docPart>
      <w:docPartPr>
        <w:name w:val="15EA77F522DB4FDCB6B32B575B9B140D"/>
        <w:category>
          <w:name w:val="General"/>
          <w:gallery w:val="placeholder"/>
        </w:category>
        <w:types>
          <w:type w:val="bbPlcHdr"/>
        </w:types>
        <w:behaviors>
          <w:behavior w:val="content"/>
        </w:behaviors>
        <w:guid w:val="{5609C751-D899-4C6A-8C5B-366730B88971}"/>
      </w:docPartPr>
      <w:docPartBody>
        <w:p w:rsidR="00F142A4" w:rsidRDefault="002B6E37">
          <w:pPr>
            <w:pStyle w:val="15EA77F522DB4FDCB6B32B575B9B140D"/>
          </w:pPr>
          <w:r w:rsidRPr="00C81358">
            <w:rPr>
              <w:rStyle w:val="PlaceholderText"/>
            </w:rPr>
            <w:t>Click here to enter a date.</w:t>
          </w:r>
        </w:p>
      </w:docPartBody>
    </w:docPart>
    <w:docPart>
      <w:docPartPr>
        <w:name w:val="5391CA52F4AB45CDA1D7CA9BA7441F1F"/>
        <w:category>
          <w:name w:val="General"/>
          <w:gallery w:val="placeholder"/>
        </w:category>
        <w:types>
          <w:type w:val="bbPlcHdr"/>
        </w:types>
        <w:behaviors>
          <w:behavior w:val="content"/>
        </w:behaviors>
        <w:guid w:val="{DCB98B57-753E-4E9B-B054-6D6623BAF051}"/>
      </w:docPartPr>
      <w:docPartBody>
        <w:p w:rsidR="0054374E" w:rsidRDefault="00365F6B" w:rsidP="00365F6B">
          <w:pPr>
            <w:pStyle w:val="5391CA52F4AB45CDA1D7CA9BA7441F1F"/>
          </w:pPr>
          <w:r w:rsidRPr="00E11D53">
            <w:t>Choose from dropdown list</w:t>
          </w:r>
        </w:p>
      </w:docPartBody>
    </w:docPart>
    <w:docPart>
      <w:docPartPr>
        <w:name w:val="D605A3290EDA453D95DDAB1184C1A7B0"/>
        <w:category>
          <w:name w:val="General"/>
          <w:gallery w:val="placeholder"/>
        </w:category>
        <w:types>
          <w:type w:val="bbPlcHdr"/>
        </w:types>
        <w:behaviors>
          <w:behavior w:val="content"/>
        </w:behaviors>
        <w:guid w:val="{2DA1A8CB-F080-4AD4-8611-647463AECD7B}"/>
      </w:docPartPr>
      <w:docPartBody>
        <w:p w:rsidR="0054374E" w:rsidRDefault="00365F6B" w:rsidP="00365F6B">
          <w:pPr>
            <w:pStyle w:val="D605A3290EDA453D95DDAB1184C1A7B0"/>
          </w:pPr>
          <w:r w:rsidRPr="00E11D53">
            <w:t>Choose from dropdown list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ill Sans MT Std Light">
    <w:altName w:val="Calibri"/>
    <w:panose1 w:val="020B03020201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2A4"/>
    <w:rsid w:val="000423A3"/>
    <w:rsid w:val="00052EE0"/>
    <w:rsid w:val="00062B85"/>
    <w:rsid w:val="000A0CA2"/>
    <w:rsid w:val="00111509"/>
    <w:rsid w:val="002B6E37"/>
    <w:rsid w:val="0033275C"/>
    <w:rsid w:val="00362FD9"/>
    <w:rsid w:val="00365F6B"/>
    <w:rsid w:val="003B5881"/>
    <w:rsid w:val="0054374E"/>
    <w:rsid w:val="00561A1D"/>
    <w:rsid w:val="005C02F0"/>
    <w:rsid w:val="005E0BA3"/>
    <w:rsid w:val="005F3223"/>
    <w:rsid w:val="006901FE"/>
    <w:rsid w:val="006A3246"/>
    <w:rsid w:val="006C492F"/>
    <w:rsid w:val="006D696A"/>
    <w:rsid w:val="006E448D"/>
    <w:rsid w:val="007554F0"/>
    <w:rsid w:val="00795A1D"/>
    <w:rsid w:val="007A5152"/>
    <w:rsid w:val="007A70D4"/>
    <w:rsid w:val="007C4C66"/>
    <w:rsid w:val="007F6B29"/>
    <w:rsid w:val="008070B3"/>
    <w:rsid w:val="00886314"/>
    <w:rsid w:val="008B112D"/>
    <w:rsid w:val="00940F5F"/>
    <w:rsid w:val="009618C7"/>
    <w:rsid w:val="00A1404C"/>
    <w:rsid w:val="00A52BBD"/>
    <w:rsid w:val="00AA429F"/>
    <w:rsid w:val="00B47755"/>
    <w:rsid w:val="00B83D16"/>
    <w:rsid w:val="00BF0D30"/>
    <w:rsid w:val="00BF3A1D"/>
    <w:rsid w:val="00D208F2"/>
    <w:rsid w:val="00D44766"/>
    <w:rsid w:val="00D4669A"/>
    <w:rsid w:val="00DE7FEE"/>
    <w:rsid w:val="00E70563"/>
    <w:rsid w:val="00ED604F"/>
    <w:rsid w:val="00F14149"/>
    <w:rsid w:val="00F142A4"/>
    <w:rsid w:val="00F33A6A"/>
    <w:rsid w:val="00F75AF0"/>
    <w:rsid w:val="00F87AE9"/>
    <w:rsid w:val="00FC13B4"/>
    <w:rsid w:val="00FE0D64"/>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42A4"/>
    <w:rPr>
      <w:color w:val="808080"/>
    </w:rPr>
  </w:style>
  <w:style w:type="paragraph" w:customStyle="1" w:styleId="CDF08C1B1BFF49C48730B49DCA18AEAB">
    <w:name w:val="CDF08C1B1BFF49C48730B49DCA18AEAB"/>
  </w:style>
  <w:style w:type="paragraph" w:customStyle="1" w:styleId="15EA77F522DB4FDCB6B32B575B9B140D">
    <w:name w:val="15EA77F522DB4FDCB6B32B575B9B140D"/>
  </w:style>
  <w:style w:type="paragraph" w:customStyle="1" w:styleId="5391CA52F4AB45CDA1D7CA9BA7441F1F">
    <w:name w:val="5391CA52F4AB45CDA1D7CA9BA7441F1F"/>
    <w:rsid w:val="00365F6B"/>
    <w:pPr>
      <w:spacing w:line="278" w:lineRule="auto"/>
    </w:pPr>
    <w:rPr>
      <w:kern w:val="2"/>
      <w:sz w:val="24"/>
      <w:szCs w:val="24"/>
      <w14:ligatures w14:val="standardContextual"/>
    </w:rPr>
  </w:style>
  <w:style w:type="paragraph" w:customStyle="1" w:styleId="D605A3290EDA453D95DDAB1184C1A7B0">
    <w:name w:val="D605A3290EDA453D95DDAB1184C1A7B0"/>
    <w:rsid w:val="00365F6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47048e1-1bac-4c2f-bc09-f697e653cbba">
      <Terms xmlns="http://schemas.microsoft.com/office/infopath/2007/PartnerControls"/>
    </lcf76f155ced4ddcb4097134ff3c332f>
    <TaxCatchAll xmlns="6b6ee2ed-3c22-4136-8faf-199575f17b1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03E8253484E074FAC14E44188A93F4A" ma:contentTypeVersion="12" ma:contentTypeDescription="Create a new document." ma:contentTypeScope="" ma:versionID="1ee335b113bbbf3551e4ef7bf4a6dce0">
  <xsd:schema xmlns:xsd="http://www.w3.org/2001/XMLSchema" xmlns:xs="http://www.w3.org/2001/XMLSchema" xmlns:p="http://schemas.microsoft.com/office/2006/metadata/properties" xmlns:ns2="047048e1-1bac-4c2f-bc09-f697e653cbba" xmlns:ns3="6b6ee2ed-3c22-4136-8faf-199575f17b10" targetNamespace="http://schemas.microsoft.com/office/2006/metadata/properties" ma:root="true" ma:fieldsID="d9cc2a221016bcd25b1f985163d29fa9" ns2:_="" ns3:_="">
    <xsd:import namespace="047048e1-1bac-4c2f-bc09-f697e653cbba"/>
    <xsd:import namespace="6b6ee2ed-3c22-4136-8faf-199575f17b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7048e1-1bac-4c2f-bc09-f697e653c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5ab561c-b524-457e-b07c-8aed554bb3c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b6ee2ed-3c22-4136-8faf-199575f17b1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7f157ae-a3d2-4926-9566-11cc510ccf95}" ma:internalName="TaxCatchAll" ma:showField="CatchAllData" ma:web="6b6ee2ed-3c22-4136-8faf-199575f17b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3FBE45-3C42-46FF-AC13-88AF8BA84D4D}">
  <ds:schemaRefs>
    <ds:schemaRef ds:uri="http://schemas.openxmlformats.org/officeDocument/2006/bibliography"/>
  </ds:schemaRefs>
</ds:datastoreItem>
</file>

<file path=customXml/itemProps2.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3.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047048e1-1bac-4c2f-bc09-f697e653cbba"/>
    <ds:schemaRef ds:uri="6b6ee2ed-3c22-4136-8faf-199575f17b10"/>
  </ds:schemaRefs>
</ds:datastoreItem>
</file>

<file path=customXml/itemProps4.xml><?xml version="1.0" encoding="utf-8"?>
<ds:datastoreItem xmlns:ds="http://schemas.openxmlformats.org/officeDocument/2006/customXml" ds:itemID="{F671CBA7-8C0C-4257-B8AF-E18CFF3EFD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7048e1-1bac-4c2f-bc09-f697e653cbba"/>
    <ds:schemaRef ds:uri="6b6ee2ed-3c22-4136-8faf-199575f17b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DRAFT-TasTAFE Procedure - Update 20.03</Template>
  <TotalTime>27</TotalTime>
  <Pages>17</Pages>
  <Words>5784</Words>
  <Characters>33146</Characters>
  <Application>Microsoft Office Word</Application>
  <DocSecurity>0</DocSecurity>
  <Lines>1035</Lines>
  <Paragraphs>734</Paragraphs>
  <ScaleCrop>false</ScaleCrop>
  <HeadingPairs>
    <vt:vector size="2" baseType="variant">
      <vt:variant>
        <vt:lpstr>Title</vt:lpstr>
      </vt:variant>
      <vt:variant>
        <vt:i4>1</vt:i4>
      </vt:variant>
    </vt:vector>
  </HeadingPairs>
  <TitlesOfParts>
    <vt:vector size="1" baseType="lpstr">
      <vt:lpstr>DRAFT – TasTAFE Fees &amp; Refunds Procedure</vt:lpstr>
    </vt:vector>
  </TitlesOfParts>
  <Company/>
  <LinksUpToDate>false</LinksUpToDate>
  <CharactersWithSpaces>38196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TasTAFE Fees and Refunds Procedure</dc:title>
  <dc:subject/>
  <dc:creator>Kalitsounakis, Myra</dc:creator>
  <cp:keywords/>
  <dc:description/>
  <cp:lastModifiedBy>Rhee, Katherine</cp:lastModifiedBy>
  <cp:revision>17</cp:revision>
  <cp:lastPrinted>2020-12-22T07:30:00Z</cp:lastPrinted>
  <dcterms:created xsi:type="dcterms:W3CDTF">2025-02-10T23:15:00Z</dcterms:created>
  <dcterms:modified xsi:type="dcterms:W3CDTF">2025-03-11T02:40:00Z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0x010100603E8253484E074FAC14E44188A93F4A</vt:lpwstr>
  </property>
  <property fmtid="{D5CDD505-2E9C-101B-9397-08002B2CF9AE}" pid="3" name="GrammarlyDocumentId">
    <vt:lpwstr>2a73cc18-5476-4884-99c7-8384b0c735a1</vt:lpwstr>
  </property>
  <property fmtid="{D5CDD505-2E9C-101B-9397-08002B2CF9AE}" pid="4" name="MediaServiceImageTags">
    <vt:lpwstr/>
  </property>
</Properties>
</file>